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390396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6773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6773F">
              <w:rPr>
                <w:szCs w:val="28"/>
              </w:rPr>
              <w:t>21.12.2016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6773F" w:rsidRPr="0036773F">
              <w:rPr>
                <w:szCs w:val="28"/>
              </w:rPr>
              <w:t>172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6773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6773F" w:rsidP="0094344A">
            <w:pPr>
              <w:ind w:left="-108"/>
              <w:jc w:val="both"/>
            </w:pPr>
            <w:r w:rsidRPr="0045315B">
              <w:t>О проекте закона Приморского края "О внесении изменений</w:t>
            </w:r>
            <w:r>
              <w:t xml:space="preserve"> в отдельные</w:t>
            </w:r>
            <w:r w:rsidRPr="0045315B">
              <w:t xml:space="preserve"> </w:t>
            </w:r>
            <w:r>
              <w:t xml:space="preserve">законодательные акты Приморского края в области регулирования земельных </w:t>
            </w:r>
            <w:proofErr w:type="spellStart"/>
            <w:proofErr w:type="gramStart"/>
            <w:r>
              <w:t>отно</w:t>
            </w:r>
            <w:r>
              <w:t>-</w:t>
            </w:r>
            <w:r>
              <w:t>шений</w:t>
            </w:r>
            <w:proofErr w:type="spellEnd"/>
            <w:proofErr w:type="gramEnd"/>
            <w:r>
              <w:t xml:space="preserve"> в Приморском крае"</w:t>
            </w:r>
          </w:p>
          <w:p w:rsidR="000B3FB2" w:rsidRPr="0036773F" w:rsidRDefault="000B3FB2" w:rsidP="0094344A">
            <w:pPr>
              <w:ind w:left="-108"/>
              <w:jc w:val="both"/>
            </w:pPr>
          </w:p>
        </w:tc>
      </w:tr>
    </w:tbl>
    <w:p w:rsidR="0036773F" w:rsidRDefault="0036773F" w:rsidP="0036773F">
      <w:pPr>
        <w:ind w:firstLine="709"/>
      </w:pPr>
      <w:r>
        <w:t>Законодательное Собрание Приморского края</w:t>
      </w:r>
    </w:p>
    <w:p w:rsidR="0036773F" w:rsidRDefault="0036773F" w:rsidP="0036773F"/>
    <w:p w:rsidR="0036773F" w:rsidRDefault="0036773F" w:rsidP="0036773F">
      <w:r>
        <w:t>ПОСТАНОВЛЯЕТ:</w:t>
      </w:r>
    </w:p>
    <w:p w:rsidR="0036773F" w:rsidRDefault="0036773F" w:rsidP="0036773F"/>
    <w:p w:rsidR="0036773F" w:rsidRDefault="0036773F" w:rsidP="0036773F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 "О внесении изменений в</w:t>
      </w:r>
      <w:r>
        <w:t xml:space="preserve"> отдельные</w:t>
      </w:r>
      <w:r w:rsidRPr="0045315B">
        <w:t xml:space="preserve"> </w:t>
      </w:r>
      <w:r>
        <w:t>законодательные акты Приморского края в области регулирования земельных отношений в Приморском крае"</w:t>
      </w:r>
      <w:r w:rsidRPr="00D14AC7">
        <w:rPr>
          <w:szCs w:val="28"/>
        </w:rPr>
        <w:t xml:space="preserve"> </w:t>
      </w:r>
      <w:r>
        <w:t>во втором чтении.</w:t>
      </w:r>
    </w:p>
    <w:p w:rsidR="0036773F" w:rsidRDefault="0036773F" w:rsidP="0036773F">
      <w:pPr>
        <w:jc w:val="both"/>
      </w:pPr>
    </w:p>
    <w:p w:rsidR="0036773F" w:rsidRDefault="0036773F" w:rsidP="0036773F">
      <w:pPr>
        <w:ind w:firstLine="709"/>
        <w:jc w:val="both"/>
      </w:pPr>
      <w:r>
        <w:t>2.</w:t>
      </w:r>
      <w:r w:rsidRPr="00C83559">
        <w:t>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36773F" w:rsidRPr="00C83559" w:rsidRDefault="0036773F" w:rsidP="0036773F">
      <w:pPr>
        <w:ind w:firstLine="709"/>
        <w:jc w:val="both"/>
      </w:pPr>
    </w:p>
    <w:p w:rsidR="0036773F" w:rsidRDefault="0036773F" w:rsidP="0036773F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36773F" w:rsidRDefault="0036773F" w:rsidP="0036773F"/>
    <w:p w:rsidR="0036773F" w:rsidRDefault="0036773F" w:rsidP="0036773F"/>
    <w:p w:rsidR="0036773F" w:rsidRDefault="0036773F" w:rsidP="0036773F"/>
    <w:p w:rsidR="0036773F" w:rsidRDefault="0036773F" w:rsidP="0036773F">
      <w:r>
        <w:t>Председатель</w:t>
      </w:r>
    </w:p>
    <w:p w:rsidR="0036773F" w:rsidRDefault="0036773F" w:rsidP="0036773F">
      <w:r>
        <w:t>Законодательного Собрания                                                     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7969" w:rsidRDefault="006F7969">
      <w:r>
        <w:separator/>
      </w:r>
    </w:p>
  </w:endnote>
  <w:endnote w:type="continuationSeparator" w:id="0">
    <w:p w:rsidR="006F7969" w:rsidRDefault="006F7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7969" w:rsidRDefault="006F7969">
      <w:r>
        <w:separator/>
      </w:r>
    </w:p>
  </w:footnote>
  <w:footnote w:type="continuationSeparator" w:id="0">
    <w:p w:rsidR="006F7969" w:rsidRDefault="006F79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773F"/>
    <w:rsid w:val="00057575"/>
    <w:rsid w:val="000B3FB2"/>
    <w:rsid w:val="000D628E"/>
    <w:rsid w:val="000E5228"/>
    <w:rsid w:val="00123119"/>
    <w:rsid w:val="00155F7F"/>
    <w:rsid w:val="003325F4"/>
    <w:rsid w:val="0036773F"/>
    <w:rsid w:val="00392E21"/>
    <w:rsid w:val="004B69FA"/>
    <w:rsid w:val="004D1A01"/>
    <w:rsid w:val="005A6019"/>
    <w:rsid w:val="005E6130"/>
    <w:rsid w:val="00695A4A"/>
    <w:rsid w:val="006D45ED"/>
    <w:rsid w:val="006E650F"/>
    <w:rsid w:val="006F7969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2016-12-21T23:26:00Z</cp:lastPrinted>
  <dcterms:created xsi:type="dcterms:W3CDTF">2016-12-21T23:25:00Z</dcterms:created>
  <dcterms:modified xsi:type="dcterms:W3CDTF">2016-12-21T23:26:00Z</dcterms:modified>
</cp:coreProperties>
</file>