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53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F3D0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3D0A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3D0A" w:rsidRPr="006F3D0A">
              <w:rPr>
                <w:szCs w:val="28"/>
              </w:rPr>
              <w:t>171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F3D0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F3D0A" w:rsidP="0094344A">
            <w:pPr>
              <w:ind w:left="-108"/>
              <w:jc w:val="both"/>
            </w:pPr>
            <w:r w:rsidRPr="006F3D0A">
              <w:t>О назначении на должности мировых судей в Приморском крае</w:t>
            </w:r>
          </w:p>
          <w:p w:rsidR="000B3FB2" w:rsidRPr="006F3D0A" w:rsidRDefault="000B3FB2" w:rsidP="0094344A">
            <w:pPr>
              <w:ind w:left="-108"/>
              <w:jc w:val="both"/>
            </w:pPr>
          </w:p>
        </w:tc>
      </w:tr>
    </w:tbl>
    <w:p w:rsidR="006F3D0A" w:rsidRPr="006F3D0A" w:rsidRDefault="006F3D0A" w:rsidP="006F3D0A">
      <w:pPr>
        <w:ind w:firstLine="720"/>
        <w:jc w:val="both"/>
      </w:pPr>
      <w:r w:rsidRPr="006F3D0A">
        <w:t xml:space="preserve">В </w:t>
      </w:r>
      <w:proofErr w:type="gramStart"/>
      <w:r w:rsidRPr="006F3D0A">
        <w:t>соответствии</w:t>
      </w:r>
      <w:proofErr w:type="gramEnd"/>
      <w:r w:rsidRPr="006F3D0A">
        <w:t xml:space="preserve"> со статьей 6 Закона Приморского края "О мировых судьях в Приморском крае" Законодательное Собрание Приморского края</w:t>
      </w:r>
      <w:r w:rsidRPr="006F3D0A">
        <w:br/>
      </w:r>
    </w:p>
    <w:p w:rsidR="006F3D0A" w:rsidRPr="006F3D0A" w:rsidRDefault="006F3D0A" w:rsidP="006F3D0A">
      <w:r w:rsidRPr="006F3D0A">
        <w:t>ПОСТАНОВЛЯЕТ:</w:t>
      </w:r>
    </w:p>
    <w:p w:rsidR="006F3D0A" w:rsidRPr="006F3D0A" w:rsidRDefault="006F3D0A" w:rsidP="006F3D0A"/>
    <w:p w:rsidR="006F3D0A" w:rsidRPr="006F3D0A" w:rsidRDefault="006F3D0A" w:rsidP="006F3D0A">
      <w:pPr>
        <w:ind w:firstLine="709"/>
        <w:jc w:val="both"/>
      </w:pPr>
      <w:r w:rsidRPr="006F3D0A">
        <w:t>1.Назначить на должности мировых судей в Приморском крае на пятилетний срок полномочий:</w:t>
      </w:r>
    </w:p>
    <w:p w:rsidR="006F3D0A" w:rsidRPr="006F3D0A" w:rsidRDefault="006F3D0A" w:rsidP="006F3D0A">
      <w:pPr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6F3D0A" w:rsidRPr="006F3D0A" w:rsidTr="00540F29">
        <w:tc>
          <w:tcPr>
            <w:tcW w:w="3369" w:type="dxa"/>
          </w:tcPr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spellStart"/>
            <w:r w:rsidRPr="006F3D0A">
              <w:t>Ворожбит</w:t>
            </w:r>
            <w:proofErr w:type="spellEnd"/>
            <w:r w:rsidRPr="006F3D0A">
              <w:t xml:space="preserve"> </w:t>
            </w:r>
          </w:p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6F3D0A">
              <w:t>Яну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6F3D0A" w:rsidRPr="006F3D0A" w:rsidRDefault="006F3D0A" w:rsidP="006F3D0A"/>
          <w:p w:rsidR="006F3D0A" w:rsidRPr="006F3D0A" w:rsidRDefault="006F3D0A" w:rsidP="006F3D0A">
            <w:r w:rsidRPr="006F3D0A">
              <w:t>-</w:t>
            </w:r>
          </w:p>
        </w:tc>
        <w:tc>
          <w:tcPr>
            <w:tcW w:w="5812" w:type="dxa"/>
          </w:tcPr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6F3D0A">
              <w:rPr>
                <w:szCs w:val="28"/>
              </w:rPr>
              <w:t>мировым судьей судебного участка № 3 Ленинского судебного района города Владивостока Приморского края;</w:t>
            </w:r>
          </w:p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6F3D0A" w:rsidRPr="006F3D0A" w:rsidTr="00540F29">
        <w:tc>
          <w:tcPr>
            <w:tcW w:w="3369" w:type="dxa"/>
          </w:tcPr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6F3D0A">
              <w:t>Воронину</w:t>
            </w:r>
          </w:p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6F3D0A">
              <w:t>Марину Петровну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6F3D0A" w:rsidRPr="006F3D0A" w:rsidRDefault="006F3D0A" w:rsidP="006F3D0A"/>
          <w:p w:rsidR="006F3D0A" w:rsidRPr="006F3D0A" w:rsidRDefault="006F3D0A" w:rsidP="006F3D0A">
            <w:r w:rsidRPr="006F3D0A">
              <w:t>-</w:t>
            </w:r>
          </w:p>
        </w:tc>
        <w:tc>
          <w:tcPr>
            <w:tcW w:w="5812" w:type="dxa"/>
          </w:tcPr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6F3D0A">
              <w:rPr>
                <w:szCs w:val="28"/>
              </w:rPr>
              <w:t>мировым судьей судебного участка № 51  судебного района города Находки Приморского края;</w:t>
            </w:r>
          </w:p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6F3D0A" w:rsidRPr="006F3D0A" w:rsidTr="00540F29">
        <w:tc>
          <w:tcPr>
            <w:tcW w:w="3369" w:type="dxa"/>
          </w:tcPr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spellStart"/>
            <w:r w:rsidRPr="006F3D0A">
              <w:t>Еремееву</w:t>
            </w:r>
            <w:proofErr w:type="spellEnd"/>
          </w:p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6F3D0A">
              <w:t>Татьяну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6F3D0A" w:rsidRPr="006F3D0A" w:rsidRDefault="006F3D0A" w:rsidP="006F3D0A"/>
          <w:p w:rsidR="006F3D0A" w:rsidRPr="006F3D0A" w:rsidRDefault="006F3D0A" w:rsidP="006F3D0A">
            <w:r w:rsidRPr="006F3D0A">
              <w:t>-</w:t>
            </w:r>
          </w:p>
        </w:tc>
        <w:tc>
          <w:tcPr>
            <w:tcW w:w="5812" w:type="dxa"/>
          </w:tcPr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6F3D0A" w:rsidRPr="006F3D0A" w:rsidRDefault="006F3D0A" w:rsidP="006F3D0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F3D0A">
              <w:rPr>
                <w:szCs w:val="28"/>
              </w:rPr>
              <w:t>мировым судьей судебного участка № 94 Черниговского судебного района Приморского края;</w:t>
            </w:r>
          </w:p>
          <w:p w:rsidR="006F3D0A" w:rsidRPr="006F3D0A" w:rsidRDefault="006F3D0A" w:rsidP="006F3D0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F3D0A" w:rsidRPr="006F3D0A" w:rsidTr="00540F29">
        <w:tc>
          <w:tcPr>
            <w:tcW w:w="3369" w:type="dxa"/>
          </w:tcPr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proofErr w:type="spellStart"/>
            <w:r w:rsidRPr="006F3D0A">
              <w:t>Маро</w:t>
            </w:r>
            <w:proofErr w:type="spellEnd"/>
          </w:p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6F3D0A">
              <w:t>Романа Геннадьевича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6F3D0A" w:rsidRPr="006F3D0A" w:rsidRDefault="006F3D0A" w:rsidP="006F3D0A"/>
          <w:p w:rsidR="006F3D0A" w:rsidRPr="006F3D0A" w:rsidRDefault="006F3D0A" w:rsidP="006F3D0A">
            <w:r w:rsidRPr="006F3D0A">
              <w:t>-</w:t>
            </w:r>
          </w:p>
        </w:tc>
        <w:tc>
          <w:tcPr>
            <w:tcW w:w="5812" w:type="dxa"/>
          </w:tcPr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6F3D0A" w:rsidRPr="006F3D0A" w:rsidRDefault="006F3D0A" w:rsidP="006F3D0A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6F3D0A">
              <w:rPr>
                <w:szCs w:val="28"/>
              </w:rPr>
              <w:t>мировым судьей судебного участка № 13 Первомайского судебного района города Владивостока Приморского края.</w:t>
            </w:r>
          </w:p>
        </w:tc>
      </w:tr>
    </w:tbl>
    <w:p w:rsidR="006F3D0A" w:rsidRPr="006F3D0A" w:rsidRDefault="006F3D0A" w:rsidP="006F3D0A">
      <w:pPr>
        <w:ind w:firstLine="709"/>
        <w:jc w:val="both"/>
      </w:pPr>
    </w:p>
    <w:p w:rsidR="006F3D0A" w:rsidRPr="006F3D0A" w:rsidRDefault="006F3D0A" w:rsidP="006F3D0A">
      <w:pPr>
        <w:ind w:firstLine="709"/>
        <w:jc w:val="both"/>
      </w:pPr>
      <w:r w:rsidRPr="006F3D0A">
        <w:t>2.Настоящее постановление вступает в силу с 1 февраля 2017 года.</w:t>
      </w:r>
    </w:p>
    <w:p w:rsidR="006F3D0A" w:rsidRDefault="006F3D0A" w:rsidP="006F3D0A">
      <w:pPr>
        <w:ind w:firstLine="709"/>
        <w:jc w:val="both"/>
        <w:rPr>
          <w:highlight w:val="yellow"/>
        </w:rPr>
      </w:pPr>
    </w:p>
    <w:p w:rsidR="006F3D0A" w:rsidRPr="006F3D0A" w:rsidRDefault="006F3D0A" w:rsidP="006F3D0A">
      <w:pPr>
        <w:jc w:val="both"/>
      </w:pPr>
      <w:bookmarkStart w:id="0" w:name="_GoBack"/>
      <w:bookmarkEnd w:id="0"/>
    </w:p>
    <w:p w:rsidR="006F3D0A" w:rsidRPr="006F3D0A" w:rsidRDefault="006F3D0A" w:rsidP="006F3D0A">
      <w:pPr>
        <w:jc w:val="both"/>
      </w:pPr>
      <w:r w:rsidRPr="006F3D0A">
        <w:t>Председатель</w:t>
      </w:r>
    </w:p>
    <w:p w:rsidR="00931FD6" w:rsidRDefault="006F3D0A">
      <w:r w:rsidRPr="006F3D0A">
        <w:t>Законодательного Собрания</w:t>
      </w:r>
      <w:r w:rsidRPr="006F3D0A">
        <w:tab/>
      </w:r>
      <w:r w:rsidRPr="006F3D0A">
        <w:tab/>
      </w:r>
      <w:r w:rsidRPr="006F3D0A">
        <w:tab/>
      </w:r>
      <w:r w:rsidRPr="006F3D0A">
        <w:tab/>
      </w:r>
      <w:r w:rsidRPr="006F3D0A">
        <w:tab/>
        <w:t xml:space="preserve">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1A4" w:rsidRDefault="004F71A4">
      <w:r>
        <w:separator/>
      </w:r>
    </w:p>
  </w:endnote>
  <w:endnote w:type="continuationSeparator" w:id="0">
    <w:p w:rsidR="004F71A4" w:rsidRDefault="004F7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1A4" w:rsidRDefault="004F71A4">
      <w:r>
        <w:separator/>
      </w:r>
    </w:p>
  </w:footnote>
  <w:footnote w:type="continuationSeparator" w:id="0">
    <w:p w:rsidR="004F71A4" w:rsidRDefault="004F7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0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F71A4"/>
    <w:rsid w:val="005A6019"/>
    <w:rsid w:val="005E6130"/>
    <w:rsid w:val="00695A4A"/>
    <w:rsid w:val="006D45ED"/>
    <w:rsid w:val="006E650F"/>
    <w:rsid w:val="006F3D0A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2016-12-21T07:08:00Z</cp:lastPrinted>
  <dcterms:created xsi:type="dcterms:W3CDTF">2016-12-21T07:07:00Z</dcterms:created>
  <dcterms:modified xsi:type="dcterms:W3CDTF">2016-12-21T07:08:00Z</dcterms:modified>
</cp:coreProperties>
</file>