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61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1C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1C21" w:rsidRPr="00FF1C21">
              <w:rPr>
                <w:szCs w:val="28"/>
              </w:rPr>
              <w:t>183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1C2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1C21" w:rsidP="0094344A">
            <w:pPr>
              <w:ind w:left="-108"/>
              <w:jc w:val="both"/>
            </w:pPr>
            <w:r>
              <w:rPr>
                <w:szCs w:val="28"/>
              </w:rPr>
              <w:t>О проекте закона Приморского края "</w:t>
            </w:r>
            <w:r w:rsidRPr="00F75342">
              <w:rPr>
                <w:szCs w:val="28"/>
              </w:rPr>
              <w:t xml:space="preserve">О внесении изменений в статью 6 Закона Приморского края "О порядке переустройства и (или) перепланировки нежилых </w:t>
            </w:r>
            <w:proofErr w:type="spellStart"/>
            <w:proofErr w:type="gramStart"/>
            <w:r w:rsidRPr="00F75342"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 w:rsidRPr="00F75342">
              <w:rPr>
                <w:szCs w:val="28"/>
              </w:rPr>
              <w:t>ний</w:t>
            </w:r>
            <w:proofErr w:type="spellEnd"/>
            <w:proofErr w:type="gramEnd"/>
            <w:r w:rsidRPr="00F75342">
              <w:rPr>
                <w:szCs w:val="28"/>
              </w:rPr>
              <w:t xml:space="preserve"> в многоквартирных жилых домах на территории Приморского края"</w:t>
            </w:r>
          </w:p>
          <w:p w:rsidR="000B3FB2" w:rsidRPr="00FF1C21" w:rsidRDefault="000B3FB2" w:rsidP="0094344A">
            <w:pPr>
              <w:ind w:left="-108"/>
              <w:jc w:val="both"/>
            </w:pPr>
          </w:p>
        </w:tc>
      </w:tr>
    </w:tbl>
    <w:p w:rsidR="00FF1C21" w:rsidRDefault="00FF1C21" w:rsidP="00FF1C21">
      <w:pPr>
        <w:ind w:firstLine="709"/>
      </w:pPr>
      <w:r>
        <w:t xml:space="preserve">Законодательное Собрание Приморского края </w:t>
      </w:r>
    </w:p>
    <w:p w:rsidR="00FF1C21" w:rsidRDefault="00FF1C21" w:rsidP="00FF1C21"/>
    <w:p w:rsidR="00FF1C21" w:rsidRDefault="00FF1C21" w:rsidP="00FF1C21">
      <w:r>
        <w:t>ПОСТАНОВЛЯЕТ:</w:t>
      </w:r>
    </w:p>
    <w:p w:rsidR="00FF1C21" w:rsidRDefault="00FF1C21" w:rsidP="00FF1C21"/>
    <w:p w:rsidR="00FF1C21" w:rsidRDefault="00FF1C21" w:rsidP="00FF1C21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в статью 6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</w:r>
      <w:r>
        <w:rPr>
          <w:szCs w:val="28"/>
        </w:rPr>
        <w:t xml:space="preserve"> в первом чтении.</w:t>
      </w:r>
    </w:p>
    <w:p w:rsidR="00FF1C21" w:rsidRDefault="00FF1C21" w:rsidP="00FF1C21">
      <w:pPr>
        <w:ind w:firstLine="709"/>
        <w:jc w:val="both"/>
      </w:pPr>
    </w:p>
    <w:p w:rsidR="00FF1C21" w:rsidRDefault="00FF1C21" w:rsidP="00FF1C21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</w:t>
      </w:r>
      <w:r w:rsidRPr="00887B10">
        <w:t>(Костенко)</w:t>
      </w:r>
      <w:r>
        <w:t xml:space="preserve"> доработать указанный законопроект </w:t>
      </w:r>
      <w:r w:rsidRPr="009923AD">
        <w:t>с учетом поступивших 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во втором чтении.</w:t>
      </w:r>
    </w:p>
    <w:p w:rsidR="00FF1C21" w:rsidRDefault="00FF1C21" w:rsidP="00FF1C21">
      <w:pPr>
        <w:jc w:val="both"/>
      </w:pPr>
    </w:p>
    <w:p w:rsidR="00FF1C21" w:rsidRDefault="00FF1C21" w:rsidP="00FF1C21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F1C21" w:rsidRDefault="00FF1C21" w:rsidP="00FF1C21">
      <w:pPr>
        <w:ind w:firstLine="709"/>
        <w:jc w:val="both"/>
      </w:pPr>
    </w:p>
    <w:p w:rsidR="00FF1C21" w:rsidRDefault="00FF1C21" w:rsidP="00FF1C21">
      <w:pPr>
        <w:ind w:firstLine="709"/>
        <w:jc w:val="both"/>
      </w:pPr>
    </w:p>
    <w:p w:rsidR="00FF1C21" w:rsidRDefault="00FF1C21" w:rsidP="00FF1C21">
      <w:pPr>
        <w:ind w:firstLine="709"/>
        <w:jc w:val="both"/>
      </w:pPr>
    </w:p>
    <w:p w:rsidR="00FF1C21" w:rsidRDefault="00FF1C21" w:rsidP="00FF1C21">
      <w:pPr>
        <w:jc w:val="both"/>
      </w:pPr>
      <w:r>
        <w:t>Председатель</w:t>
      </w:r>
    </w:p>
    <w:p w:rsidR="00FF1C21" w:rsidRDefault="00FF1C21" w:rsidP="00FF1C2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140" w:rsidRDefault="00297140">
      <w:r>
        <w:separator/>
      </w:r>
    </w:p>
  </w:endnote>
  <w:endnote w:type="continuationSeparator" w:id="0">
    <w:p w:rsidR="00297140" w:rsidRDefault="0029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140" w:rsidRDefault="00297140">
      <w:r>
        <w:separator/>
      </w:r>
    </w:p>
  </w:footnote>
  <w:footnote w:type="continuationSeparator" w:id="0">
    <w:p w:rsidR="00297140" w:rsidRDefault="002971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1C21"/>
    <w:rsid w:val="00057575"/>
    <w:rsid w:val="000B3FB2"/>
    <w:rsid w:val="000D628E"/>
    <w:rsid w:val="000E5228"/>
    <w:rsid w:val="00123119"/>
    <w:rsid w:val="00155F7F"/>
    <w:rsid w:val="00297140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F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2016-12-21T04:36:00Z</cp:lastPrinted>
  <dcterms:created xsi:type="dcterms:W3CDTF">2016-12-21T04:35:00Z</dcterms:created>
  <dcterms:modified xsi:type="dcterms:W3CDTF">2016-12-21T04:36:00Z</dcterms:modified>
</cp:coreProperties>
</file>