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9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15DF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15DF9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5DF9" w:rsidRPr="00A15DF9">
              <w:rPr>
                <w:szCs w:val="28"/>
              </w:rPr>
              <w:t>180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15DF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5DF9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D766F0">
              <w:t xml:space="preserve">"О порядке признания органами местного самоуправления </w:t>
            </w:r>
            <w:proofErr w:type="spellStart"/>
            <w:r w:rsidRPr="00D766F0">
              <w:t>Примор</w:t>
            </w:r>
            <w:r>
              <w:t>-</w:t>
            </w:r>
            <w:r w:rsidRPr="00D766F0">
              <w:t>ского</w:t>
            </w:r>
            <w:proofErr w:type="spellEnd"/>
            <w:r w:rsidRPr="00D766F0">
              <w:t xml:space="preserve"> края граждан малоимущими в целях предоставления им жилых помещений по договорам </w:t>
            </w:r>
            <w:proofErr w:type="spellStart"/>
            <w:r w:rsidRPr="00D766F0">
              <w:t>социаль</w:t>
            </w:r>
            <w:r>
              <w:t>-</w:t>
            </w:r>
            <w:r w:rsidRPr="00D766F0">
              <w:t>ного</w:t>
            </w:r>
            <w:proofErr w:type="spellEnd"/>
            <w:r w:rsidRPr="00D766F0">
              <w:t xml:space="preserve"> найма"</w:t>
            </w:r>
            <w:proofErr w:type="gramEnd"/>
          </w:p>
          <w:p w:rsidR="000B3FB2" w:rsidRPr="00A15DF9" w:rsidRDefault="000B3FB2" w:rsidP="0094344A">
            <w:pPr>
              <w:ind w:left="-108"/>
              <w:jc w:val="both"/>
            </w:pPr>
          </w:p>
        </w:tc>
      </w:tr>
    </w:tbl>
    <w:p w:rsidR="00A15DF9" w:rsidRDefault="00A15DF9" w:rsidP="00A15DF9">
      <w:pPr>
        <w:ind w:firstLine="709"/>
      </w:pPr>
      <w:r>
        <w:t xml:space="preserve">Законодательное Собрание Приморского края </w:t>
      </w:r>
    </w:p>
    <w:p w:rsidR="00A15DF9" w:rsidRDefault="00A15DF9" w:rsidP="00A15DF9"/>
    <w:p w:rsidR="00A15DF9" w:rsidRDefault="00A15DF9" w:rsidP="00A15DF9">
      <w:r>
        <w:t>ПОСТАНОВЛЯЕТ:</w:t>
      </w:r>
    </w:p>
    <w:p w:rsidR="00A15DF9" w:rsidRDefault="00A15DF9" w:rsidP="00A15DF9"/>
    <w:p w:rsidR="00A15DF9" w:rsidRDefault="00A15DF9" w:rsidP="00A15DF9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D766F0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A15DF9" w:rsidRDefault="00A15DF9" w:rsidP="00A15DF9">
      <w:pPr>
        <w:ind w:firstLine="709"/>
        <w:jc w:val="both"/>
      </w:pPr>
    </w:p>
    <w:p w:rsidR="00A15DF9" w:rsidRDefault="00A15DF9" w:rsidP="00A15DF9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A15DF9" w:rsidRDefault="00A15DF9" w:rsidP="00A15DF9">
      <w:pPr>
        <w:jc w:val="both"/>
      </w:pPr>
    </w:p>
    <w:p w:rsidR="00A15DF9" w:rsidRDefault="00A15DF9" w:rsidP="00A15DF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15DF9" w:rsidRDefault="00A15DF9" w:rsidP="00A15DF9">
      <w:pPr>
        <w:ind w:firstLine="709"/>
        <w:jc w:val="both"/>
      </w:pPr>
    </w:p>
    <w:p w:rsidR="00A15DF9" w:rsidRDefault="00A15DF9" w:rsidP="00A15DF9">
      <w:pPr>
        <w:ind w:firstLine="709"/>
        <w:jc w:val="both"/>
      </w:pPr>
    </w:p>
    <w:p w:rsidR="00A15DF9" w:rsidRDefault="00A15DF9" w:rsidP="00A15DF9">
      <w:pPr>
        <w:ind w:firstLine="709"/>
        <w:jc w:val="both"/>
      </w:pPr>
    </w:p>
    <w:p w:rsidR="00A15DF9" w:rsidRDefault="00A15DF9" w:rsidP="00A15DF9">
      <w:pPr>
        <w:jc w:val="both"/>
      </w:pPr>
      <w:r>
        <w:t>Председатель</w:t>
      </w:r>
    </w:p>
    <w:p w:rsidR="00A15DF9" w:rsidRDefault="00A15DF9" w:rsidP="00A15DF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BB3" w:rsidRDefault="00832BB3">
      <w:r>
        <w:separator/>
      </w:r>
    </w:p>
  </w:endnote>
  <w:endnote w:type="continuationSeparator" w:id="0">
    <w:p w:rsidR="00832BB3" w:rsidRDefault="0083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BB3" w:rsidRDefault="00832BB3">
      <w:r>
        <w:separator/>
      </w:r>
    </w:p>
  </w:footnote>
  <w:footnote w:type="continuationSeparator" w:id="0">
    <w:p w:rsidR="00832BB3" w:rsidRDefault="00832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5DF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2BB3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15DF9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2016-12-21T04:32:00Z</cp:lastPrinted>
  <dcterms:created xsi:type="dcterms:W3CDTF">2016-12-21T04:31:00Z</dcterms:created>
  <dcterms:modified xsi:type="dcterms:W3CDTF">2016-12-21T04:32:00Z</dcterms:modified>
</cp:coreProperties>
</file>