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6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06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060C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060C" w:rsidRPr="00B3060C">
              <w:rPr>
                <w:szCs w:val="28"/>
              </w:rPr>
              <w:t>178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06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060C" w:rsidP="0094344A">
            <w:pPr>
              <w:ind w:left="-108"/>
              <w:jc w:val="both"/>
            </w:pPr>
            <w:proofErr w:type="gramStart"/>
            <w:r w:rsidRPr="00B3060C">
              <w:t xml:space="preserve">О проекте закона Приморского края "О внесении изменений в статью 4 Закона Приморского края "О порядке ведения органами местного самоуправления </w:t>
            </w:r>
            <w:proofErr w:type="spellStart"/>
            <w:r w:rsidRPr="00B3060C">
              <w:t>Примор</w:t>
            </w:r>
            <w:r>
              <w:t>-</w:t>
            </w:r>
            <w:r w:rsidRPr="00B3060C">
              <w:t>ского</w:t>
            </w:r>
            <w:proofErr w:type="spellEnd"/>
            <w:r w:rsidRPr="00B3060C"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B3060C" w:rsidRDefault="000B3FB2" w:rsidP="0094344A">
            <w:pPr>
              <w:ind w:left="-108"/>
              <w:jc w:val="both"/>
            </w:pPr>
          </w:p>
        </w:tc>
      </w:tr>
    </w:tbl>
    <w:p w:rsidR="00B3060C" w:rsidRDefault="00B3060C" w:rsidP="00B3060C">
      <w:pPr>
        <w:ind w:firstLine="720"/>
        <w:jc w:val="both"/>
      </w:pPr>
      <w:r>
        <w:t>Законодательное Собрание Приморского края</w:t>
      </w:r>
    </w:p>
    <w:p w:rsidR="00B3060C" w:rsidRDefault="00B3060C" w:rsidP="00B3060C">
      <w:pPr>
        <w:ind w:firstLine="720"/>
        <w:jc w:val="both"/>
      </w:pPr>
    </w:p>
    <w:p w:rsidR="00B3060C" w:rsidRDefault="00B3060C" w:rsidP="00B3060C">
      <w:pPr>
        <w:jc w:val="both"/>
      </w:pPr>
      <w:r>
        <w:t>ПОСТАНОВЛЯЕТ:</w:t>
      </w:r>
    </w:p>
    <w:p w:rsidR="00B3060C" w:rsidRDefault="00B3060C" w:rsidP="00B3060C"/>
    <w:p w:rsidR="00B3060C" w:rsidRDefault="00B3060C" w:rsidP="00B3060C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991EC2">
        <w:rPr>
          <w:szCs w:val="28"/>
        </w:rPr>
        <w:t>"О внесении изменений в</w:t>
      </w:r>
      <w:r>
        <w:rPr>
          <w:szCs w:val="28"/>
        </w:rPr>
        <w:t xml:space="preserve"> статью 4</w:t>
      </w:r>
      <w:r w:rsidRPr="00991EC2">
        <w:rPr>
          <w:szCs w:val="28"/>
        </w:rPr>
        <w:t xml:space="preserve"> 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szCs w:val="28"/>
        </w:rPr>
        <w:t xml:space="preserve"> </w:t>
      </w:r>
      <w:r>
        <w:t>во втором чтении.</w:t>
      </w:r>
      <w:proofErr w:type="gramEnd"/>
    </w:p>
    <w:p w:rsidR="00B3060C" w:rsidRDefault="00B3060C" w:rsidP="00B3060C">
      <w:pPr>
        <w:ind w:firstLine="709"/>
        <w:jc w:val="both"/>
        <w:rPr>
          <w:szCs w:val="28"/>
        </w:rPr>
      </w:pPr>
    </w:p>
    <w:p w:rsidR="00B3060C" w:rsidRDefault="00B3060C" w:rsidP="00B3060C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B3060C" w:rsidRDefault="00B3060C" w:rsidP="00B3060C">
      <w:pPr>
        <w:ind w:firstLine="720"/>
        <w:jc w:val="both"/>
      </w:pPr>
    </w:p>
    <w:p w:rsidR="00B3060C" w:rsidRDefault="00B3060C" w:rsidP="00B3060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3060C" w:rsidRDefault="00B3060C" w:rsidP="00B3060C">
      <w:pPr>
        <w:ind w:firstLine="720"/>
        <w:jc w:val="both"/>
      </w:pPr>
    </w:p>
    <w:p w:rsidR="00B3060C" w:rsidRDefault="00B3060C" w:rsidP="00B3060C">
      <w:pPr>
        <w:ind w:firstLine="720"/>
        <w:jc w:val="both"/>
      </w:pPr>
    </w:p>
    <w:p w:rsidR="00B3060C" w:rsidRDefault="00B3060C" w:rsidP="00B3060C">
      <w:pPr>
        <w:ind w:firstLine="720"/>
        <w:jc w:val="both"/>
      </w:pPr>
    </w:p>
    <w:p w:rsidR="00B3060C" w:rsidRDefault="00B3060C" w:rsidP="00B3060C">
      <w:pPr>
        <w:jc w:val="both"/>
      </w:pPr>
      <w:r>
        <w:t>Председатель</w:t>
      </w:r>
    </w:p>
    <w:p w:rsidR="00B3060C" w:rsidRDefault="00B3060C" w:rsidP="00B3060C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B3060C" w:rsidRDefault="00B3060C" w:rsidP="00B3060C"/>
    <w:p w:rsidR="00B3060C" w:rsidRDefault="00B3060C" w:rsidP="00B3060C"/>
    <w:p w:rsidR="00B3060C" w:rsidRDefault="00B3060C" w:rsidP="00B3060C"/>
    <w:p w:rsidR="00B3060C" w:rsidRDefault="00B3060C" w:rsidP="00B3060C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355" w:rsidRDefault="009A3355">
      <w:r>
        <w:separator/>
      </w:r>
    </w:p>
  </w:endnote>
  <w:endnote w:type="continuationSeparator" w:id="0">
    <w:p w:rsidR="009A3355" w:rsidRDefault="009A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355" w:rsidRDefault="009A3355">
      <w:r>
        <w:separator/>
      </w:r>
    </w:p>
  </w:footnote>
  <w:footnote w:type="continuationSeparator" w:id="0">
    <w:p w:rsidR="009A3355" w:rsidRDefault="009A3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60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3355"/>
    <w:rsid w:val="009C06BA"/>
    <w:rsid w:val="00A13794"/>
    <w:rsid w:val="00A26C60"/>
    <w:rsid w:val="00A93332"/>
    <w:rsid w:val="00AE5EE6"/>
    <w:rsid w:val="00B3060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2016-12-21T04:27:00Z</cp:lastPrinted>
  <dcterms:created xsi:type="dcterms:W3CDTF">2016-12-21T04:26:00Z</dcterms:created>
  <dcterms:modified xsi:type="dcterms:W3CDTF">2016-12-21T04:27:00Z</dcterms:modified>
</cp:coreProperties>
</file>