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11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08A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808A5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08A5" w:rsidRPr="002808A5">
              <w:rPr>
                <w:szCs w:val="28"/>
              </w:rPr>
              <w:t>166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808A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08A5" w:rsidP="0094344A">
            <w:pPr>
              <w:ind w:left="-108"/>
              <w:jc w:val="both"/>
            </w:pPr>
            <w:r w:rsidRPr="002808A5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2808A5">
              <w:t>градострои</w:t>
            </w:r>
            <w:proofErr w:type="spellEnd"/>
            <w:r>
              <w:t>-</w:t>
            </w:r>
            <w:r w:rsidRPr="002808A5">
              <w:t>тельной</w:t>
            </w:r>
            <w:proofErr w:type="gramEnd"/>
            <w:r w:rsidRPr="002808A5">
              <w:t xml:space="preserve"> деятельности на территории Приморского края"</w:t>
            </w:r>
          </w:p>
          <w:p w:rsidR="000B3FB2" w:rsidRPr="002808A5" w:rsidRDefault="000B3FB2" w:rsidP="0094344A">
            <w:pPr>
              <w:ind w:left="-108"/>
              <w:jc w:val="both"/>
            </w:pPr>
          </w:p>
        </w:tc>
      </w:tr>
    </w:tbl>
    <w:p w:rsidR="002808A5" w:rsidRDefault="002808A5" w:rsidP="002808A5">
      <w:pPr>
        <w:ind w:firstLine="720"/>
        <w:jc w:val="both"/>
      </w:pPr>
      <w:r>
        <w:t>Законодательное Собрание Приморского края</w:t>
      </w:r>
    </w:p>
    <w:p w:rsidR="002808A5" w:rsidRDefault="002808A5" w:rsidP="002808A5">
      <w:pPr>
        <w:ind w:firstLine="720"/>
        <w:jc w:val="both"/>
      </w:pPr>
    </w:p>
    <w:p w:rsidR="002808A5" w:rsidRDefault="002808A5" w:rsidP="002808A5">
      <w:pPr>
        <w:jc w:val="both"/>
      </w:pPr>
      <w:r>
        <w:t>ПОСТАНОВЛЯЕТ:</w:t>
      </w:r>
    </w:p>
    <w:p w:rsidR="002808A5" w:rsidRDefault="002808A5" w:rsidP="002808A5"/>
    <w:p w:rsidR="002808A5" w:rsidRDefault="002808A5" w:rsidP="002808A5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"О градостроительной деятельности на территории Приморского края".</w:t>
      </w:r>
    </w:p>
    <w:p w:rsidR="002808A5" w:rsidRDefault="002808A5" w:rsidP="002808A5">
      <w:pPr>
        <w:ind w:firstLine="709"/>
        <w:jc w:val="both"/>
        <w:rPr>
          <w:szCs w:val="28"/>
        </w:rPr>
      </w:pPr>
    </w:p>
    <w:p w:rsidR="002808A5" w:rsidRDefault="002808A5" w:rsidP="002808A5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808A5" w:rsidRDefault="002808A5" w:rsidP="002808A5">
      <w:pPr>
        <w:ind w:firstLine="720"/>
        <w:jc w:val="both"/>
      </w:pPr>
    </w:p>
    <w:p w:rsidR="002808A5" w:rsidRDefault="002808A5" w:rsidP="002808A5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808A5" w:rsidRDefault="002808A5" w:rsidP="002808A5">
      <w:pPr>
        <w:ind w:firstLine="720"/>
        <w:jc w:val="both"/>
      </w:pPr>
    </w:p>
    <w:p w:rsidR="002808A5" w:rsidRDefault="002808A5" w:rsidP="002808A5">
      <w:pPr>
        <w:ind w:firstLine="720"/>
        <w:jc w:val="both"/>
      </w:pPr>
    </w:p>
    <w:p w:rsidR="002808A5" w:rsidRDefault="002808A5" w:rsidP="002808A5">
      <w:pPr>
        <w:ind w:firstLine="720"/>
        <w:jc w:val="both"/>
      </w:pPr>
    </w:p>
    <w:p w:rsidR="002808A5" w:rsidRDefault="002808A5" w:rsidP="002808A5">
      <w:pPr>
        <w:jc w:val="both"/>
      </w:pPr>
      <w:r>
        <w:t>Председатель</w:t>
      </w:r>
    </w:p>
    <w:p w:rsidR="002808A5" w:rsidRDefault="002808A5" w:rsidP="002808A5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2808A5" w:rsidRDefault="002808A5" w:rsidP="002808A5"/>
    <w:p w:rsidR="002808A5" w:rsidRDefault="002808A5" w:rsidP="002808A5"/>
    <w:p w:rsidR="002808A5" w:rsidRDefault="002808A5" w:rsidP="002808A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325" w:rsidRDefault="00CD6325">
      <w:r>
        <w:separator/>
      </w:r>
    </w:p>
  </w:endnote>
  <w:endnote w:type="continuationSeparator" w:id="0">
    <w:p w:rsidR="00CD6325" w:rsidRDefault="00CD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325" w:rsidRDefault="00CD6325">
      <w:r>
        <w:separator/>
      </w:r>
    </w:p>
  </w:footnote>
  <w:footnote w:type="continuationSeparator" w:id="0">
    <w:p w:rsidR="00CD6325" w:rsidRDefault="00CD6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08A5"/>
    <w:rsid w:val="00057575"/>
    <w:rsid w:val="000B3FB2"/>
    <w:rsid w:val="000D628E"/>
    <w:rsid w:val="000E5228"/>
    <w:rsid w:val="00123119"/>
    <w:rsid w:val="00155F7F"/>
    <w:rsid w:val="002808A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6325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2016-12-21T05:57:00Z</cp:lastPrinted>
  <dcterms:created xsi:type="dcterms:W3CDTF">2016-12-21T05:56:00Z</dcterms:created>
  <dcterms:modified xsi:type="dcterms:W3CDTF">2016-12-21T05:57:00Z</dcterms:modified>
</cp:coreProperties>
</file>