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150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7B9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7B98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7B98" w:rsidRPr="00917B98">
              <w:rPr>
                <w:szCs w:val="28"/>
              </w:rPr>
              <w:t>160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17B98" w:rsidRDefault="00917B98" w:rsidP="00917B98">
            <w:pPr>
              <w:ind w:left="-108"/>
              <w:jc w:val="both"/>
            </w:pPr>
            <w:r>
              <w:t xml:space="preserve">О Законе Приморского края "О бюджете территориального фонда обязательного медицинского страхования Приморского края на 2017 год и плановый период 2018 и </w:t>
            </w:r>
          </w:p>
          <w:p w:rsidR="000B3FB2" w:rsidRPr="00CA7E54" w:rsidRDefault="00917B98" w:rsidP="00917B98">
            <w:pPr>
              <w:ind w:left="-108"/>
              <w:jc w:val="both"/>
            </w:pPr>
            <w:r>
              <w:t>2019 годов"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17B98" w:rsidRDefault="00917B98" w:rsidP="00917B9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17B98" w:rsidRPr="00A73671" w:rsidRDefault="00917B98" w:rsidP="00917B98">
      <w:pPr>
        <w:pStyle w:val="a3"/>
        <w:tabs>
          <w:tab w:val="clear" w:pos="4153"/>
          <w:tab w:val="clear" w:pos="8306"/>
        </w:tabs>
        <w:jc w:val="both"/>
      </w:pPr>
    </w:p>
    <w:p w:rsidR="00917B98" w:rsidRPr="00A73671" w:rsidRDefault="00917B98" w:rsidP="00917B98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917B98" w:rsidRPr="00A73671" w:rsidRDefault="00917B98" w:rsidP="00917B98">
      <w:pPr>
        <w:pStyle w:val="a3"/>
        <w:tabs>
          <w:tab w:val="clear" w:pos="4153"/>
          <w:tab w:val="clear" w:pos="8306"/>
        </w:tabs>
        <w:jc w:val="both"/>
      </w:pPr>
    </w:p>
    <w:p w:rsidR="00917B98" w:rsidRPr="00A73671" w:rsidRDefault="00917B98" w:rsidP="00917B98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</w:t>
      </w:r>
      <w:r>
        <w:t>З</w:t>
      </w:r>
      <w:r w:rsidRPr="00A73671">
        <w:t xml:space="preserve">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 xml:space="preserve">на </w:t>
      </w:r>
      <w:r>
        <w:br/>
        <w:t>2017 год и плановый период 2018 и 2019 годов".</w:t>
      </w:r>
    </w:p>
    <w:p w:rsidR="00917B98" w:rsidRPr="00A73671" w:rsidRDefault="00917B98" w:rsidP="00917B98">
      <w:pPr>
        <w:pStyle w:val="a3"/>
        <w:tabs>
          <w:tab w:val="clear" w:pos="4153"/>
          <w:tab w:val="clear" w:pos="8306"/>
        </w:tabs>
        <w:jc w:val="both"/>
      </w:pPr>
    </w:p>
    <w:p w:rsidR="00917B98" w:rsidRDefault="00917B98" w:rsidP="00917B98">
      <w:pPr>
        <w:pStyle w:val="a7"/>
        <w:spacing w:before="0" w:line="240" w:lineRule="auto"/>
        <w:ind w:firstLine="709"/>
      </w:pPr>
      <w:r>
        <w:t>2.Направить указанный Закон Губернатору Приморского края для обнародования.</w:t>
      </w:r>
    </w:p>
    <w:p w:rsidR="00917B98" w:rsidRPr="00A73671" w:rsidRDefault="00917B98" w:rsidP="00917B98">
      <w:pPr>
        <w:pStyle w:val="a7"/>
        <w:spacing w:before="0" w:line="240" w:lineRule="auto"/>
        <w:ind w:firstLine="709"/>
        <w:rPr>
          <w:szCs w:val="28"/>
        </w:rPr>
      </w:pPr>
    </w:p>
    <w:p w:rsidR="00917B98" w:rsidRPr="004F6ADE" w:rsidRDefault="00917B98" w:rsidP="00917B98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917B98" w:rsidRPr="004F6ADE" w:rsidRDefault="00917B98" w:rsidP="00917B98">
      <w:pPr>
        <w:pStyle w:val="30"/>
      </w:pPr>
    </w:p>
    <w:p w:rsidR="00917B98" w:rsidRDefault="00917B98" w:rsidP="00917B98">
      <w:pPr>
        <w:pStyle w:val="30"/>
      </w:pPr>
    </w:p>
    <w:p w:rsidR="00917B98" w:rsidRPr="004F6ADE" w:rsidRDefault="00917B98" w:rsidP="00917B98">
      <w:pPr>
        <w:pStyle w:val="30"/>
      </w:pPr>
    </w:p>
    <w:p w:rsidR="00917B98" w:rsidRDefault="00917B98" w:rsidP="00917B98">
      <w:r>
        <w:t xml:space="preserve">Председатель </w:t>
      </w:r>
    </w:p>
    <w:p w:rsidR="00917B98" w:rsidRDefault="00917B98" w:rsidP="00917B98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   А.И. Ролик</w:t>
      </w:r>
    </w:p>
    <w:p w:rsidR="00917B98" w:rsidRDefault="00917B98" w:rsidP="00917B98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AAE" w:rsidRDefault="00197AAE">
      <w:r>
        <w:separator/>
      </w:r>
    </w:p>
  </w:endnote>
  <w:endnote w:type="continuationSeparator" w:id="0">
    <w:p w:rsidR="00197AAE" w:rsidRDefault="0019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AAE" w:rsidRDefault="00197AAE">
      <w:r>
        <w:separator/>
      </w:r>
    </w:p>
  </w:footnote>
  <w:footnote w:type="continuationSeparator" w:id="0">
    <w:p w:rsidR="00197AAE" w:rsidRDefault="00197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7B98"/>
    <w:rsid w:val="00057575"/>
    <w:rsid w:val="000B3FB2"/>
    <w:rsid w:val="000D628E"/>
    <w:rsid w:val="000E5228"/>
    <w:rsid w:val="00123119"/>
    <w:rsid w:val="00155F7F"/>
    <w:rsid w:val="00197AA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7B9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917B98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917B98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917B98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917B98"/>
    <w:rPr>
      <w:sz w:val="28"/>
    </w:rPr>
  </w:style>
  <w:style w:type="character" w:customStyle="1" w:styleId="a4">
    <w:name w:val="Верхний колонтитул Знак"/>
    <w:link w:val="a3"/>
    <w:uiPriority w:val="99"/>
    <w:rsid w:val="00917B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2016-12-20T22:43:00Z</cp:lastPrinted>
  <dcterms:created xsi:type="dcterms:W3CDTF">2016-12-20T22:42:00Z</dcterms:created>
  <dcterms:modified xsi:type="dcterms:W3CDTF">2016-12-20T22:43:00Z</dcterms:modified>
</cp:coreProperties>
</file>