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186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36A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36ACD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36ACD" w:rsidRPr="00036ACD">
              <w:rPr>
                <w:szCs w:val="28"/>
              </w:rPr>
              <w:t>159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36A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36ACD" w:rsidP="0094344A">
            <w:pPr>
              <w:ind w:left="-108"/>
              <w:jc w:val="both"/>
            </w:pPr>
            <w:r>
              <w:t>О Законе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2017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2018 и </w:t>
            </w:r>
            <w:r>
              <w:rPr>
                <w:szCs w:val="28"/>
              </w:rPr>
              <w:br/>
              <w:t>2019 годов</w:t>
            </w:r>
            <w:r>
              <w:t>"</w:t>
            </w:r>
          </w:p>
          <w:p w:rsidR="000B3FB2" w:rsidRPr="00036ACD" w:rsidRDefault="000B3FB2" w:rsidP="0094344A">
            <w:pPr>
              <w:ind w:left="-108"/>
              <w:jc w:val="both"/>
            </w:pPr>
          </w:p>
        </w:tc>
      </w:tr>
    </w:tbl>
    <w:p w:rsidR="00036ACD" w:rsidRDefault="00036ACD" w:rsidP="00036ACD">
      <w:pPr>
        <w:ind w:firstLine="709"/>
      </w:pPr>
      <w:r>
        <w:t>Законодательное Собрание Приморского края</w:t>
      </w:r>
    </w:p>
    <w:p w:rsidR="00036ACD" w:rsidRDefault="00036ACD" w:rsidP="00036ACD"/>
    <w:p w:rsidR="00036ACD" w:rsidRDefault="00036ACD" w:rsidP="00036ACD">
      <w:r>
        <w:t>ПОСТАНОВЛЯЕТ:</w:t>
      </w:r>
    </w:p>
    <w:p w:rsidR="00036ACD" w:rsidRDefault="00036ACD" w:rsidP="00036ACD">
      <w:pPr>
        <w:jc w:val="both"/>
      </w:pPr>
    </w:p>
    <w:p w:rsidR="00036ACD" w:rsidRDefault="00036ACD" w:rsidP="00036ACD">
      <w:pPr>
        <w:jc w:val="both"/>
      </w:pPr>
      <w:r>
        <w:tab/>
        <w:t>1.Принять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2017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2018 и 2019 годов</w:t>
      </w:r>
      <w:r>
        <w:t>".</w:t>
      </w:r>
    </w:p>
    <w:p w:rsidR="00036ACD" w:rsidRDefault="00036ACD" w:rsidP="00036ACD">
      <w:pPr>
        <w:jc w:val="both"/>
      </w:pPr>
    </w:p>
    <w:p w:rsidR="00036ACD" w:rsidRDefault="00036ACD" w:rsidP="00036AC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36ACD" w:rsidRDefault="00036ACD" w:rsidP="00036ACD">
      <w:pPr>
        <w:pStyle w:val="a3"/>
        <w:tabs>
          <w:tab w:val="clear" w:pos="4153"/>
          <w:tab w:val="clear" w:pos="8306"/>
        </w:tabs>
        <w:jc w:val="both"/>
      </w:pPr>
    </w:p>
    <w:p w:rsidR="00036ACD" w:rsidRDefault="00036ACD" w:rsidP="00036AC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36ACD" w:rsidRDefault="00036ACD" w:rsidP="00036ACD">
      <w:pPr>
        <w:jc w:val="both"/>
      </w:pPr>
    </w:p>
    <w:p w:rsidR="00036ACD" w:rsidRDefault="00036ACD" w:rsidP="00036ACD">
      <w:pPr>
        <w:jc w:val="both"/>
      </w:pPr>
    </w:p>
    <w:p w:rsidR="00036ACD" w:rsidRDefault="00036ACD" w:rsidP="00036ACD">
      <w:pPr>
        <w:jc w:val="both"/>
      </w:pPr>
    </w:p>
    <w:p w:rsidR="00036ACD" w:rsidRDefault="00036ACD" w:rsidP="00036ACD">
      <w:pPr>
        <w:jc w:val="both"/>
      </w:pPr>
      <w:r>
        <w:t>Председатель</w:t>
      </w:r>
    </w:p>
    <w:p w:rsidR="00036ACD" w:rsidRDefault="00036ACD" w:rsidP="00036AC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А.И. Ролик</w:t>
      </w:r>
    </w:p>
    <w:p w:rsidR="00036ACD" w:rsidRDefault="00036ACD" w:rsidP="00036ACD"/>
    <w:p w:rsidR="00036ACD" w:rsidRDefault="00036ACD" w:rsidP="00036ACD"/>
    <w:p w:rsidR="00036ACD" w:rsidRDefault="00036ACD" w:rsidP="00036ACD"/>
    <w:p w:rsidR="00036ACD" w:rsidRDefault="00036ACD" w:rsidP="00036ACD"/>
    <w:p w:rsidR="00036ACD" w:rsidRDefault="00036ACD" w:rsidP="00036ACD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6E6" w:rsidRDefault="002776E6">
      <w:r>
        <w:separator/>
      </w:r>
    </w:p>
  </w:endnote>
  <w:endnote w:type="continuationSeparator" w:id="0">
    <w:p w:rsidR="002776E6" w:rsidRDefault="00277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6E6" w:rsidRDefault="002776E6">
      <w:r>
        <w:separator/>
      </w:r>
    </w:p>
  </w:footnote>
  <w:footnote w:type="continuationSeparator" w:id="0">
    <w:p w:rsidR="002776E6" w:rsidRDefault="002776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6ACD"/>
    <w:rsid w:val="00036ACD"/>
    <w:rsid w:val="00057575"/>
    <w:rsid w:val="000B3FB2"/>
    <w:rsid w:val="000D628E"/>
    <w:rsid w:val="000E5228"/>
    <w:rsid w:val="00123119"/>
    <w:rsid w:val="00155F7F"/>
    <w:rsid w:val="002776E6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2016-12-20T23:44:00Z</cp:lastPrinted>
  <dcterms:created xsi:type="dcterms:W3CDTF">2016-12-20T23:43:00Z</dcterms:created>
  <dcterms:modified xsi:type="dcterms:W3CDTF">2016-12-20T23:44:00Z</dcterms:modified>
</cp:coreProperties>
</file>