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Pr="00AC6EED" w:rsidRDefault="00166A52" w:rsidP="009450C4">
            <w:pPr>
              <w:pStyle w:val="1"/>
              <w:rPr>
                <w:i/>
                <w:sz w:val="20"/>
              </w:rPr>
            </w:pPr>
            <w:r w:rsidRPr="00AC6EED">
              <w:rPr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A59BC6" wp14:editId="4D55E8D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9450C4" w:rsidRPr="00AC6EED">
              <w:rPr>
                <w:i/>
                <w:sz w:val="20"/>
              </w:rPr>
              <w:t>Взамен ранее разосланного вопроса № 11</w:t>
            </w:r>
          </w:p>
          <w:p w:rsidR="00F100C0" w:rsidRDefault="00F100C0">
            <w:bookmarkStart w:id="0" w:name="_GoBack"/>
            <w:bookmarkEnd w:id="0"/>
          </w:p>
          <w:p w:rsidR="00F100C0" w:rsidRDefault="00F100C0"/>
          <w:p w:rsidR="009450C4" w:rsidRDefault="009450C4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0F7A" w:rsidRPr="00E2646B" w:rsidRDefault="00430F7A" w:rsidP="00430F7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2646B">
        <w:rPr>
          <w:b/>
        </w:rPr>
        <w:t>О ВНЕСЕНИИ ИЗМЕНЕНИЙ В СТАТЬЮ 16 ЗАКОНА ПРИМОРСКОГО КРАЯ "О СТАТУСЕ ДЕПУТАТА ЗАКОНОДАТЕЛЬНОГО СОБРАНИЯ ПРИМОРСКОГО КРАЯ"</w:t>
      </w:r>
    </w:p>
    <w:p w:rsidR="005F7AB2" w:rsidRPr="001158F7" w:rsidRDefault="005F7AB2" w:rsidP="005F7AB2"/>
    <w:p w:rsidR="005F7AB2" w:rsidRDefault="005F7AB2" w:rsidP="005F7AB2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FC67AA" w:rsidRPr="001158F7" w:rsidRDefault="00FC67AA" w:rsidP="005F7AB2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5F7AB2" w:rsidRPr="001158F7" w:rsidRDefault="005F7AB2" w:rsidP="005F7AB2"/>
    <w:p w:rsidR="005E4AFA" w:rsidRPr="00E2646B" w:rsidRDefault="005E4AFA" w:rsidP="005E4AFA">
      <w:pPr>
        <w:ind w:firstLine="720"/>
        <w:rPr>
          <w:szCs w:val="28"/>
        </w:rPr>
      </w:pPr>
      <w:r w:rsidRPr="00E2646B">
        <w:rPr>
          <w:szCs w:val="28"/>
        </w:rPr>
        <w:t>СТАТЬ</w:t>
      </w:r>
      <w:smartTag w:uri="urn:schemas-microsoft-com:office:smarttags" w:element="PersonName">
        <w:r w:rsidRPr="00E2646B">
          <w:rPr>
            <w:szCs w:val="28"/>
          </w:rPr>
          <w:t>Я</w:t>
        </w:r>
      </w:smartTag>
      <w:r w:rsidRPr="00E2646B">
        <w:rPr>
          <w:szCs w:val="28"/>
        </w:rPr>
        <w:t xml:space="preserve"> 1.</w:t>
      </w:r>
    </w:p>
    <w:p w:rsidR="005E4AFA" w:rsidRPr="00E2646B" w:rsidRDefault="005E4AFA" w:rsidP="005E4AFA">
      <w:pPr>
        <w:ind w:firstLine="720"/>
        <w:jc w:val="both"/>
        <w:rPr>
          <w:szCs w:val="28"/>
        </w:rPr>
      </w:pPr>
      <w:r w:rsidRPr="00E2646B">
        <w:rPr>
          <w:szCs w:val="28"/>
        </w:rPr>
        <w:t xml:space="preserve">Внести в статью 16 Закона Приморского края от 20 марта 1995 года </w:t>
      </w:r>
      <w:r w:rsidRPr="00E2646B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</w:t>
      </w:r>
      <w:r w:rsidR="00A565F7">
        <w:rPr>
          <w:szCs w:val="28"/>
        </w:rPr>
        <w:t>, № 4, стр. 4</w:t>
      </w:r>
      <w:r w:rsidRPr="00E2646B">
        <w:rPr>
          <w:szCs w:val="28"/>
        </w:rPr>
        <w:t>) следующие изменения:</w:t>
      </w:r>
    </w:p>
    <w:p w:rsidR="00D71F32" w:rsidRDefault="00D71F32" w:rsidP="00D71F32">
      <w:pPr>
        <w:ind w:firstLine="720"/>
        <w:jc w:val="both"/>
        <w:rPr>
          <w:szCs w:val="28"/>
        </w:rPr>
      </w:pPr>
      <w:r>
        <w:rPr>
          <w:szCs w:val="28"/>
        </w:rPr>
        <w:t>1)часть 6 изложить в следующей редакции: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>
        <w:rPr>
          <w:szCs w:val="28"/>
        </w:rPr>
        <w:t>"6.</w:t>
      </w:r>
      <w:r w:rsidRPr="004F46C1">
        <w:rPr>
          <w:szCs w:val="28"/>
        </w:rPr>
        <w:t>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1)предоставляют помещения для встреч с избирателями;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2)оказывают помощь депутату Законодательного Собрания в извещении населения о месте и времени встречи депутата Законодательного Собрания с избирателями;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3)оказывают помощь депутату Законодательного Собрания в подборе помещения, находящегося в муниципальной собственности, для размещения общественной приемной;</w:t>
      </w:r>
    </w:p>
    <w:p w:rsidR="00D71F32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4)оказывают иную необходимую помощь</w:t>
      </w:r>
      <w:proofErr w:type="gramStart"/>
      <w:r w:rsidR="00A565F7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D71F32" w:rsidRDefault="00D71F32" w:rsidP="00D71F32">
      <w:pPr>
        <w:ind w:firstLine="720"/>
        <w:jc w:val="both"/>
        <w:rPr>
          <w:szCs w:val="28"/>
        </w:rPr>
      </w:pPr>
      <w:r>
        <w:rPr>
          <w:szCs w:val="28"/>
        </w:rPr>
        <w:t>2)дополнить частью 7 следующего содержания: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4F46C1">
        <w:rPr>
          <w:szCs w:val="28"/>
        </w:rPr>
        <w:t>7.</w:t>
      </w:r>
      <w:r>
        <w:rPr>
          <w:szCs w:val="28"/>
        </w:rPr>
        <w:t>Д</w:t>
      </w:r>
      <w:r w:rsidRPr="004F46C1">
        <w:rPr>
          <w:szCs w:val="28"/>
        </w:rPr>
        <w:t>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</w:t>
      </w:r>
      <w:r w:rsidR="00AA1FE8">
        <w:rPr>
          <w:szCs w:val="28"/>
        </w:rPr>
        <w:t xml:space="preserve"> (нежилых)</w:t>
      </w:r>
      <w:r w:rsidRPr="004F46C1">
        <w:rPr>
          <w:szCs w:val="28"/>
        </w:rPr>
        <w:t xml:space="preserve"> помещения</w:t>
      </w:r>
      <w:r w:rsidR="00AA1FE8">
        <w:rPr>
          <w:szCs w:val="28"/>
        </w:rPr>
        <w:t xml:space="preserve"> (помещений)</w:t>
      </w:r>
      <w:r w:rsidRPr="004F46C1">
        <w:rPr>
          <w:szCs w:val="28"/>
        </w:rPr>
        <w:t>, находящегося</w:t>
      </w:r>
      <w:r w:rsidR="00AA1FE8">
        <w:rPr>
          <w:szCs w:val="28"/>
        </w:rPr>
        <w:t xml:space="preserve"> (находящихся)</w:t>
      </w:r>
      <w:r w:rsidRPr="004F46C1">
        <w:rPr>
          <w:szCs w:val="28"/>
        </w:rPr>
        <w:t xml:space="preserve"> </w:t>
      </w:r>
      <w:r w:rsidR="00A565F7">
        <w:rPr>
          <w:szCs w:val="28"/>
        </w:rPr>
        <w:t xml:space="preserve">в </w:t>
      </w:r>
      <w:r w:rsidRPr="004F46C1">
        <w:rPr>
          <w:szCs w:val="28"/>
        </w:rPr>
        <w:t xml:space="preserve">муниципальной собственности, расположенного </w:t>
      </w:r>
      <w:r w:rsidR="00AA1FE8">
        <w:rPr>
          <w:szCs w:val="28"/>
        </w:rPr>
        <w:t xml:space="preserve">(расположенных) </w:t>
      </w:r>
      <w:r w:rsidRPr="004F46C1">
        <w:rPr>
          <w:szCs w:val="28"/>
        </w:rPr>
        <w:t>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соответствии с абзацами третьим и четвертым</w:t>
      </w:r>
      <w:proofErr w:type="gramEnd"/>
      <w:r w:rsidRPr="004F46C1">
        <w:rPr>
          <w:szCs w:val="28"/>
        </w:rPr>
        <w:t xml:space="preserve"> части 1 настоящей статьи, для размещения общественной</w:t>
      </w:r>
      <w:r w:rsidR="00AA1FE8">
        <w:rPr>
          <w:szCs w:val="28"/>
        </w:rPr>
        <w:t xml:space="preserve"> (общественных)</w:t>
      </w:r>
      <w:r w:rsidRPr="004F46C1">
        <w:rPr>
          <w:szCs w:val="28"/>
        </w:rPr>
        <w:t xml:space="preserve"> приемной</w:t>
      </w:r>
      <w:r w:rsidR="00AA1FE8">
        <w:rPr>
          <w:szCs w:val="28"/>
        </w:rPr>
        <w:t xml:space="preserve"> (приемных)</w:t>
      </w:r>
      <w:r w:rsidRPr="004F46C1">
        <w:rPr>
          <w:szCs w:val="28"/>
        </w:rPr>
        <w:t xml:space="preserve"> депутата Законодательного Собрания.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lastRenderedPageBreak/>
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</w:t>
      </w:r>
      <w:r w:rsidR="00A565F7">
        <w:rPr>
          <w:szCs w:val="28"/>
        </w:rPr>
        <w:t xml:space="preserve"> Законодательного Собрания</w:t>
      </w:r>
      <w:r w:rsidRPr="004F46C1">
        <w:rPr>
          <w:szCs w:val="28"/>
        </w:rPr>
        <w:t>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</w:t>
      </w:r>
      <w:r w:rsidR="00A565F7">
        <w:rPr>
          <w:szCs w:val="28"/>
        </w:rPr>
        <w:t>,</w:t>
      </w:r>
      <w:r w:rsidRPr="004F46C1">
        <w:rPr>
          <w:szCs w:val="28"/>
        </w:rPr>
        <w:t xml:space="preserve"> подлежат возмещению за счет сре</w:t>
      </w:r>
      <w:proofErr w:type="gramStart"/>
      <w:r w:rsidRPr="004F46C1">
        <w:rPr>
          <w:szCs w:val="28"/>
        </w:rPr>
        <w:t>дств кр</w:t>
      </w:r>
      <w:proofErr w:type="gramEnd"/>
      <w:r w:rsidRPr="004F46C1">
        <w:rPr>
          <w:szCs w:val="28"/>
        </w:rPr>
        <w:t>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D71F32" w:rsidRPr="004F46C1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 xml:space="preserve">Объем средств на возмещение расходов на обеспечение деятельности общественных приемных депутатов Законодательного Собрания определяется ежегодно </w:t>
      </w:r>
      <w:r w:rsidR="002E559E">
        <w:rPr>
          <w:szCs w:val="28"/>
        </w:rPr>
        <w:t>с</w:t>
      </w:r>
      <w:r w:rsidRPr="004F46C1">
        <w:rPr>
          <w:szCs w:val="28"/>
        </w:rPr>
        <w:t>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</w:r>
    </w:p>
    <w:p w:rsidR="00D71F32" w:rsidRPr="00EC6485" w:rsidRDefault="00D71F32" w:rsidP="00D71F32">
      <w:pPr>
        <w:ind w:firstLine="720"/>
        <w:jc w:val="both"/>
        <w:rPr>
          <w:szCs w:val="28"/>
        </w:rPr>
      </w:pPr>
      <w:r w:rsidRPr="004F46C1">
        <w:rPr>
          <w:szCs w:val="28"/>
        </w:rPr>
        <w:t>Положение об общественной приемной депутата Законодательного Собрания утверждается постановлением Законодательного Собрания</w:t>
      </w:r>
      <w:proofErr w:type="gramStart"/>
      <w:r w:rsidRPr="004F46C1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D71F32" w:rsidRDefault="00D71F32" w:rsidP="00213595">
      <w:pPr>
        <w:ind w:firstLine="708"/>
        <w:jc w:val="both"/>
        <w:rPr>
          <w:szCs w:val="28"/>
        </w:rPr>
      </w:pPr>
    </w:p>
    <w:p w:rsidR="00213595" w:rsidRPr="001158F7" w:rsidRDefault="00213595" w:rsidP="00213595">
      <w:pPr>
        <w:ind w:firstLine="708"/>
        <w:jc w:val="both"/>
        <w:rPr>
          <w:szCs w:val="28"/>
        </w:rPr>
      </w:pPr>
      <w:r w:rsidRPr="001158F7">
        <w:rPr>
          <w:szCs w:val="28"/>
        </w:rPr>
        <w:t>СТАТЬЯ 2.</w:t>
      </w:r>
    </w:p>
    <w:p w:rsidR="00213595" w:rsidRPr="001158F7" w:rsidRDefault="00213595" w:rsidP="00213595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Cs w:val="28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13595" w:rsidRPr="001158F7" w:rsidRDefault="00213595" w:rsidP="00213595">
      <w:r w:rsidRPr="001158F7">
        <w:rPr>
          <w:szCs w:val="28"/>
        </w:rPr>
        <w:t xml:space="preserve">Губернатор края                                                </w:t>
      </w:r>
      <w:r w:rsidR="00731AE1">
        <w:rPr>
          <w:szCs w:val="28"/>
        </w:rPr>
        <w:t xml:space="preserve"> </w:t>
      </w:r>
      <w:r w:rsidRPr="001158F7">
        <w:rPr>
          <w:szCs w:val="28"/>
        </w:rPr>
        <w:t xml:space="preserve">                     В.В. Миклушевский</w:t>
      </w:r>
    </w:p>
    <w:p w:rsidR="00F100C0" w:rsidRDefault="00F100C0">
      <w:pPr>
        <w:pStyle w:val="a3"/>
        <w:tabs>
          <w:tab w:val="clear" w:pos="4153"/>
          <w:tab w:val="clear" w:pos="8306"/>
        </w:tabs>
      </w:pPr>
    </w:p>
    <w:sectPr w:rsidR="00F100C0" w:rsidSect="007A3A5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4B6" w:rsidRDefault="00E474B6">
      <w:r>
        <w:separator/>
      </w:r>
    </w:p>
  </w:endnote>
  <w:endnote w:type="continuationSeparator" w:id="0">
    <w:p w:rsidR="00E474B6" w:rsidRDefault="00E4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4B6" w:rsidRDefault="00E474B6">
      <w:r>
        <w:separator/>
      </w:r>
    </w:p>
  </w:footnote>
  <w:footnote w:type="continuationSeparator" w:id="0">
    <w:p w:rsidR="00E474B6" w:rsidRDefault="00E47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8206431"/>
      <w:docPartObj>
        <w:docPartGallery w:val="Page Numbers (Top of Page)"/>
        <w:docPartUnique/>
      </w:docPartObj>
    </w:sdtPr>
    <w:sdtEndPr/>
    <w:sdtContent>
      <w:p w:rsidR="001841B6" w:rsidRDefault="007A3A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1B6">
          <w:rPr>
            <w:noProof/>
          </w:rPr>
          <w:t>2</w:t>
        </w:r>
        <w:r>
          <w:fldChar w:fldCharType="end"/>
        </w:r>
      </w:p>
      <w:p w:rsidR="007A3A53" w:rsidRDefault="00AC6EED">
        <w:pPr>
          <w:pStyle w:val="a3"/>
          <w:jc w:val="right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166A52"/>
    <w:rsid w:val="001841B6"/>
    <w:rsid w:val="001C31C8"/>
    <w:rsid w:val="00213595"/>
    <w:rsid w:val="002E559E"/>
    <w:rsid w:val="003D65C6"/>
    <w:rsid w:val="00430F7A"/>
    <w:rsid w:val="004E4B91"/>
    <w:rsid w:val="005E4AFA"/>
    <w:rsid w:val="005F7AB2"/>
    <w:rsid w:val="006B6F7D"/>
    <w:rsid w:val="006B7A87"/>
    <w:rsid w:val="00702720"/>
    <w:rsid w:val="00716CCF"/>
    <w:rsid w:val="00731AE1"/>
    <w:rsid w:val="00770102"/>
    <w:rsid w:val="007A3A53"/>
    <w:rsid w:val="008A594F"/>
    <w:rsid w:val="009450C4"/>
    <w:rsid w:val="009A0CCD"/>
    <w:rsid w:val="00A565F7"/>
    <w:rsid w:val="00AA1FE8"/>
    <w:rsid w:val="00AC6EED"/>
    <w:rsid w:val="00B21A34"/>
    <w:rsid w:val="00B65EF7"/>
    <w:rsid w:val="00BF4207"/>
    <w:rsid w:val="00D71F32"/>
    <w:rsid w:val="00E40DB8"/>
    <w:rsid w:val="00E474B6"/>
    <w:rsid w:val="00ED5561"/>
    <w:rsid w:val="00F100C0"/>
    <w:rsid w:val="00F16556"/>
    <w:rsid w:val="00FC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0F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181</TotalTime>
  <Pages>2</Pages>
  <Words>476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21</cp:revision>
  <cp:lastPrinted>2003-08-29T04:29:00Z</cp:lastPrinted>
  <dcterms:created xsi:type="dcterms:W3CDTF">2016-11-11T05:11:00Z</dcterms:created>
  <dcterms:modified xsi:type="dcterms:W3CDTF">2016-12-19T07:35:00Z</dcterms:modified>
</cp:coreProperties>
</file>