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1885" w:rsidRPr="00B92DB0" w:rsidRDefault="00201885" w:rsidP="0020188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201885" w:rsidRPr="00B92DB0" w:rsidRDefault="00201885" w:rsidP="0020188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201885" w:rsidRPr="00B92DB0" w:rsidRDefault="00201885" w:rsidP="0020188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по регламенту, депутатской этике</w:t>
                                  </w:r>
                                </w:p>
                                <w:p w:rsidR="00201885" w:rsidRPr="00B92DB0" w:rsidRDefault="00201885" w:rsidP="0020188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  <w:p w:rsidR="0001548B" w:rsidRDefault="0001548B" w:rsidP="008769D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201885" w:rsidRPr="00B92DB0" w:rsidRDefault="00201885" w:rsidP="00201885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201885" w:rsidRPr="00B92DB0" w:rsidRDefault="00201885" w:rsidP="00201885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201885" w:rsidRPr="00B92DB0" w:rsidRDefault="00201885" w:rsidP="00201885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по регламенту, депутатской этике</w:t>
                            </w:r>
                          </w:p>
                          <w:p w:rsidR="00201885" w:rsidRPr="00B92DB0" w:rsidRDefault="00201885" w:rsidP="00201885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  <w:p w:rsidR="0001548B" w:rsidRDefault="0001548B" w:rsidP="008769D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AC20B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236FFC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AC20B0">
              <w:t>З</w:t>
            </w:r>
            <w:r>
              <w:t>акон</w:t>
            </w:r>
            <w:r w:rsidR="00AC20B0">
              <w:t>е</w:t>
            </w:r>
            <w:r>
              <w:t xml:space="preserve"> Приморского края </w:t>
            </w:r>
            <w:r w:rsidR="00AC20B0">
              <w:br/>
            </w:r>
            <w:r>
              <w:t>"О внесении изменени</w:t>
            </w:r>
            <w:r w:rsidR="007731E8">
              <w:t>й</w:t>
            </w:r>
            <w:r>
              <w:t xml:space="preserve"> в</w:t>
            </w:r>
            <w:r w:rsidR="0023146D">
              <w:t xml:space="preserve"> </w:t>
            </w:r>
            <w:r w:rsidR="00236FFC">
              <w:br/>
            </w:r>
            <w:r w:rsidR="0023146D">
              <w:t xml:space="preserve">статью </w:t>
            </w:r>
            <w:r w:rsidR="008769D2">
              <w:t>16</w:t>
            </w:r>
            <w:r>
              <w:t xml:space="preserve"> Закон</w:t>
            </w:r>
            <w:r w:rsidR="0023146D">
              <w:t>а</w:t>
            </w:r>
            <w:r>
              <w:t xml:space="preserve"> Приморского края "О статусе депутата Законодатель</w:t>
            </w:r>
            <w:bookmarkStart w:id="0" w:name="_GoBack"/>
            <w:bookmarkEnd w:id="0"/>
            <w:r>
              <w:t>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AC20B0">
        <w:t>З</w:t>
      </w:r>
      <w:r>
        <w:t>акон Приморского края "</w:t>
      </w:r>
      <w:r w:rsidR="000457F7">
        <w:t>О внесении изменений в</w:t>
      </w:r>
      <w:r w:rsidR="0023146D">
        <w:t xml:space="preserve"> статью </w:t>
      </w:r>
      <w:r w:rsidR="008769D2">
        <w:t>16</w:t>
      </w:r>
      <w:r w:rsidR="0023146D">
        <w:t xml:space="preserve"> </w:t>
      </w:r>
      <w:r w:rsidR="000457F7">
        <w:t>Закон</w:t>
      </w:r>
      <w:r w:rsidR="00B438D2">
        <w:t>а</w:t>
      </w:r>
      <w:r w:rsidR="000457F7">
        <w:t xml:space="preserve"> Приморского края "О статусе депутата Законодательного Собрания Приморского края"</w:t>
      </w:r>
      <w:r w:rsidR="00AC20B0">
        <w:t>.</w:t>
      </w:r>
      <w:r w:rsidR="006774A4">
        <w:t xml:space="preserve"> </w:t>
      </w:r>
    </w:p>
    <w:p w:rsidR="004360D4" w:rsidRDefault="004360D4" w:rsidP="000457F7">
      <w:pPr>
        <w:ind w:firstLine="709"/>
        <w:jc w:val="both"/>
      </w:pPr>
    </w:p>
    <w:p w:rsidR="00A05784" w:rsidRPr="00B50ED0" w:rsidRDefault="00887CCF" w:rsidP="00A05784">
      <w:pPr>
        <w:ind w:firstLine="709"/>
        <w:jc w:val="both"/>
      </w:pPr>
      <w:r>
        <w:t>2</w:t>
      </w:r>
      <w:r w:rsidR="004360D4" w:rsidRPr="004360D4">
        <w:t>.</w:t>
      </w:r>
      <w:r w:rsidR="00A05784" w:rsidRPr="00B50ED0">
        <w:t>Направить указанный Закон Губернатору Приморского края для обнародования.</w:t>
      </w:r>
    </w:p>
    <w:p w:rsidR="004B5EB2" w:rsidRDefault="004B5EB2" w:rsidP="00A05784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A05784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</w:t>
      </w:r>
      <w:r w:rsidR="00A05784">
        <w:t xml:space="preserve">     </w:t>
      </w:r>
      <w:r w:rsidR="003D20FD">
        <w:t xml:space="preserve">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844A3"/>
    <w:rsid w:val="000917C8"/>
    <w:rsid w:val="000B3FB2"/>
    <w:rsid w:val="000D628E"/>
    <w:rsid w:val="000E5228"/>
    <w:rsid w:val="00123119"/>
    <w:rsid w:val="0012745B"/>
    <w:rsid w:val="00155F7F"/>
    <w:rsid w:val="00162F91"/>
    <w:rsid w:val="00201885"/>
    <w:rsid w:val="00203DD3"/>
    <w:rsid w:val="00215F98"/>
    <w:rsid w:val="0022479E"/>
    <w:rsid w:val="0023146D"/>
    <w:rsid w:val="00236FFC"/>
    <w:rsid w:val="00294280"/>
    <w:rsid w:val="002B6843"/>
    <w:rsid w:val="003325F4"/>
    <w:rsid w:val="003702E6"/>
    <w:rsid w:val="00392E21"/>
    <w:rsid w:val="00393523"/>
    <w:rsid w:val="003942D8"/>
    <w:rsid w:val="003D20FD"/>
    <w:rsid w:val="004336E7"/>
    <w:rsid w:val="004360D4"/>
    <w:rsid w:val="0045483D"/>
    <w:rsid w:val="00487F37"/>
    <w:rsid w:val="00491718"/>
    <w:rsid w:val="00494C49"/>
    <w:rsid w:val="004B5EB2"/>
    <w:rsid w:val="004B69FA"/>
    <w:rsid w:val="004D1A01"/>
    <w:rsid w:val="005A6019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769D2"/>
    <w:rsid w:val="00880587"/>
    <w:rsid w:val="008818A7"/>
    <w:rsid w:val="00887CCF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05784"/>
    <w:rsid w:val="00A13794"/>
    <w:rsid w:val="00A26C60"/>
    <w:rsid w:val="00A93332"/>
    <w:rsid w:val="00AC20B0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DF3C74"/>
    <w:rsid w:val="00E93A7F"/>
    <w:rsid w:val="00EE0ED4"/>
    <w:rsid w:val="00EF502B"/>
    <w:rsid w:val="00F257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38</TotalTime>
  <Pages>1</Pages>
  <Words>75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</cp:revision>
  <cp:lastPrinted>2016-02-16T06:23:00Z</cp:lastPrinted>
  <dcterms:created xsi:type="dcterms:W3CDTF">2016-10-31T05:59:00Z</dcterms:created>
  <dcterms:modified xsi:type="dcterms:W3CDTF">2016-11-15T01:44:00Z</dcterms:modified>
</cp:coreProperties>
</file>