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1A32D0B" wp14:editId="5C03D08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100C0" w:rsidRDefault="00F100C0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0F7A" w:rsidRPr="00E2646B" w:rsidRDefault="00430F7A" w:rsidP="00430F7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FC67AA" w:rsidRPr="001158F7" w:rsidRDefault="00FC67AA" w:rsidP="005F7AB2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5F7AB2" w:rsidRPr="001158F7" w:rsidRDefault="005F7AB2" w:rsidP="005F7AB2"/>
    <w:p w:rsidR="005E4AFA" w:rsidRPr="00E2646B" w:rsidRDefault="005E4AFA" w:rsidP="005E4AFA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5E4AFA" w:rsidRPr="00E2646B" w:rsidRDefault="005E4AFA" w:rsidP="005E4AFA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</w:t>
      </w:r>
      <w:r w:rsidR="00A565F7">
        <w:rPr>
          <w:szCs w:val="28"/>
        </w:rPr>
        <w:t>, № 4, стр. 4</w:t>
      </w:r>
      <w:r w:rsidRPr="00E2646B">
        <w:rPr>
          <w:szCs w:val="28"/>
        </w:rPr>
        <w:t>) следующие изменения:</w:t>
      </w:r>
    </w:p>
    <w:p w:rsidR="00D71F32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1)часть 6 изложить в следующей редакции: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4F46C1">
        <w:rPr>
          <w:szCs w:val="28"/>
        </w:rPr>
        <w:t>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1)предоставляют помещения для встреч с избирателями;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3)оказывают помощь депутату Законодательного Собрания в подборе помещения, находящегося в муниципальной собственности, для размещения общественной приемной;</w:t>
      </w:r>
    </w:p>
    <w:p w:rsidR="00D71F32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4)оказывают иную необходимую помощь</w:t>
      </w:r>
      <w:proofErr w:type="gramStart"/>
      <w:r w:rsidR="00A565F7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D71F32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2)дополнить частью 7 следующего содержания: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4F46C1">
        <w:rPr>
          <w:szCs w:val="28"/>
        </w:rPr>
        <w:t>7.</w:t>
      </w:r>
      <w:r>
        <w:rPr>
          <w:szCs w:val="28"/>
        </w:rPr>
        <w:t>Д</w:t>
      </w:r>
      <w:r w:rsidRPr="004F46C1">
        <w:rPr>
          <w:szCs w:val="28"/>
        </w:rPr>
        <w:t>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</w:t>
      </w:r>
      <w:r w:rsidR="00AA1FE8">
        <w:rPr>
          <w:szCs w:val="28"/>
        </w:rPr>
        <w:t xml:space="preserve"> (нежилых)</w:t>
      </w:r>
      <w:r w:rsidRPr="004F46C1">
        <w:rPr>
          <w:szCs w:val="28"/>
        </w:rPr>
        <w:t xml:space="preserve"> помещения</w:t>
      </w:r>
      <w:r w:rsidR="00AA1FE8">
        <w:rPr>
          <w:szCs w:val="28"/>
        </w:rPr>
        <w:t xml:space="preserve"> (помещений)</w:t>
      </w:r>
      <w:r w:rsidRPr="004F46C1">
        <w:rPr>
          <w:szCs w:val="28"/>
        </w:rPr>
        <w:t>, находящегося</w:t>
      </w:r>
      <w:r w:rsidR="00AA1FE8">
        <w:rPr>
          <w:szCs w:val="28"/>
        </w:rPr>
        <w:t xml:space="preserve"> (находящихся)</w:t>
      </w:r>
      <w:r w:rsidRPr="004F46C1">
        <w:rPr>
          <w:szCs w:val="28"/>
        </w:rPr>
        <w:t xml:space="preserve"> </w:t>
      </w:r>
      <w:r w:rsidR="00A565F7">
        <w:rPr>
          <w:szCs w:val="28"/>
        </w:rPr>
        <w:t xml:space="preserve">в </w:t>
      </w:r>
      <w:r w:rsidRPr="004F46C1">
        <w:rPr>
          <w:szCs w:val="28"/>
        </w:rPr>
        <w:t xml:space="preserve">муниципальной собственности, расположенного </w:t>
      </w:r>
      <w:r w:rsidR="00AA1FE8">
        <w:rPr>
          <w:szCs w:val="28"/>
        </w:rPr>
        <w:t xml:space="preserve">(расположенных) </w:t>
      </w:r>
      <w:r w:rsidRPr="004F46C1">
        <w:rPr>
          <w:szCs w:val="28"/>
        </w:rPr>
        <w:t>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соответствии с абзацами третьим и четвертым</w:t>
      </w:r>
      <w:proofErr w:type="gramEnd"/>
      <w:r w:rsidRPr="004F46C1">
        <w:rPr>
          <w:szCs w:val="28"/>
        </w:rPr>
        <w:t xml:space="preserve"> части 1 настоящей статьи, для размещения общественной</w:t>
      </w:r>
      <w:r w:rsidR="00AA1FE8">
        <w:rPr>
          <w:szCs w:val="28"/>
        </w:rPr>
        <w:t xml:space="preserve"> (общественных)</w:t>
      </w:r>
      <w:r w:rsidRPr="004F46C1">
        <w:rPr>
          <w:szCs w:val="28"/>
        </w:rPr>
        <w:t xml:space="preserve"> приемной</w:t>
      </w:r>
      <w:r w:rsidR="00AA1FE8">
        <w:rPr>
          <w:szCs w:val="28"/>
        </w:rPr>
        <w:t xml:space="preserve"> (приемных)</w:t>
      </w:r>
      <w:r w:rsidRPr="004F46C1">
        <w:rPr>
          <w:szCs w:val="28"/>
        </w:rPr>
        <w:t xml:space="preserve"> депутата Законодательного Собрания.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bookmarkStart w:id="0" w:name="_GoBack"/>
      <w:bookmarkEnd w:id="0"/>
      <w:r w:rsidRPr="004F46C1">
        <w:rPr>
          <w:szCs w:val="28"/>
        </w:rPr>
        <w:lastRenderedPageBreak/>
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</w:t>
      </w:r>
      <w:r w:rsidR="00A565F7">
        <w:rPr>
          <w:szCs w:val="28"/>
        </w:rPr>
        <w:t xml:space="preserve"> Законодательного Собрания</w:t>
      </w:r>
      <w:r w:rsidRPr="004F46C1">
        <w:rPr>
          <w:szCs w:val="28"/>
        </w:rPr>
        <w:t>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</w:t>
      </w:r>
      <w:r w:rsidR="00A565F7">
        <w:rPr>
          <w:szCs w:val="28"/>
        </w:rPr>
        <w:t>,</w:t>
      </w:r>
      <w:r w:rsidRPr="004F46C1">
        <w:rPr>
          <w:szCs w:val="28"/>
        </w:rPr>
        <w:t xml:space="preserve"> подлежат возмещению за счет сре</w:t>
      </w:r>
      <w:proofErr w:type="gramStart"/>
      <w:r w:rsidRPr="004F46C1">
        <w:rPr>
          <w:szCs w:val="28"/>
        </w:rPr>
        <w:t>дств кр</w:t>
      </w:r>
      <w:proofErr w:type="gramEnd"/>
      <w:r w:rsidRPr="004F46C1">
        <w:rPr>
          <w:szCs w:val="28"/>
        </w:rPr>
        <w:t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 xml:space="preserve">Объем средств на возмещение расходов на обеспечение деятельности общественных приемных депутатов Законодательного Собрания определяется ежегодно </w:t>
      </w:r>
      <w:r w:rsidR="002E559E">
        <w:rPr>
          <w:szCs w:val="28"/>
        </w:rPr>
        <w:t>с</w:t>
      </w:r>
      <w:r w:rsidRPr="004F46C1">
        <w:rPr>
          <w:szCs w:val="28"/>
        </w:rPr>
        <w:t>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</w:r>
    </w:p>
    <w:p w:rsidR="00D71F32" w:rsidRPr="00EC6485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Положение об общественной приемной депутата Законодательного Собрания утверждается постановлением Законодательного Собрания</w:t>
      </w:r>
      <w:proofErr w:type="gramStart"/>
      <w:r w:rsidRPr="004F46C1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D71F32" w:rsidRDefault="00D71F32" w:rsidP="00213595">
      <w:pPr>
        <w:ind w:firstLine="708"/>
        <w:jc w:val="both"/>
        <w:rPr>
          <w:szCs w:val="28"/>
        </w:rPr>
      </w:pPr>
    </w:p>
    <w:p w:rsidR="00213595" w:rsidRPr="001158F7" w:rsidRDefault="00213595" w:rsidP="00213595">
      <w:pPr>
        <w:ind w:firstLine="708"/>
        <w:jc w:val="both"/>
        <w:rPr>
          <w:szCs w:val="28"/>
        </w:rPr>
      </w:pPr>
      <w:r w:rsidRPr="001158F7">
        <w:rPr>
          <w:szCs w:val="28"/>
        </w:rPr>
        <w:t>СТАТЬЯ 2.</w:t>
      </w:r>
    </w:p>
    <w:p w:rsidR="00213595" w:rsidRPr="001158F7" w:rsidRDefault="00213595" w:rsidP="0021359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Cs w:val="28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r w:rsidRPr="001158F7">
        <w:rPr>
          <w:szCs w:val="28"/>
        </w:rPr>
        <w:t>Губернатор края                                                                      В.В. Миклушевский</w:t>
      </w:r>
    </w:p>
    <w:p w:rsidR="00F100C0" w:rsidRDefault="00F100C0">
      <w:pPr>
        <w:pStyle w:val="a3"/>
        <w:tabs>
          <w:tab w:val="clear" w:pos="4153"/>
          <w:tab w:val="clear" w:pos="8306"/>
        </w:tabs>
      </w:pPr>
    </w:p>
    <w:sectPr w:rsidR="00F100C0" w:rsidSect="007A3A5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4B6" w:rsidRDefault="00E474B6">
      <w:r>
        <w:separator/>
      </w:r>
    </w:p>
  </w:endnote>
  <w:endnote w:type="continuationSeparator" w:id="0">
    <w:p w:rsidR="00E474B6" w:rsidRDefault="00E4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4B6" w:rsidRDefault="00E474B6">
      <w:r>
        <w:separator/>
      </w:r>
    </w:p>
  </w:footnote>
  <w:footnote w:type="continuationSeparator" w:id="0">
    <w:p w:rsidR="00E474B6" w:rsidRDefault="00E47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206431"/>
      <w:docPartObj>
        <w:docPartGallery w:val="Page Numbers (Top of Page)"/>
        <w:docPartUnique/>
      </w:docPartObj>
    </w:sdtPr>
    <w:sdtEndPr/>
    <w:sdtContent>
      <w:p w:rsidR="007A3A53" w:rsidRDefault="007A3A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FE8">
          <w:rPr>
            <w:noProof/>
          </w:rPr>
          <w:t>2</w:t>
        </w:r>
        <w:r>
          <w:fldChar w:fldCharType="end"/>
        </w:r>
      </w:p>
    </w:sdtContent>
  </w:sdt>
  <w:p w:rsidR="00F100C0" w:rsidRDefault="00F100C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1C31C8"/>
    <w:rsid w:val="00213595"/>
    <w:rsid w:val="002E559E"/>
    <w:rsid w:val="003D65C6"/>
    <w:rsid w:val="00430F7A"/>
    <w:rsid w:val="004E4B91"/>
    <w:rsid w:val="005E4AFA"/>
    <w:rsid w:val="005F7AB2"/>
    <w:rsid w:val="006B6F7D"/>
    <w:rsid w:val="006B7A87"/>
    <w:rsid w:val="00702720"/>
    <w:rsid w:val="00716CCF"/>
    <w:rsid w:val="00770102"/>
    <w:rsid w:val="007A3A53"/>
    <w:rsid w:val="008A594F"/>
    <w:rsid w:val="009A0CCD"/>
    <w:rsid w:val="00A565F7"/>
    <w:rsid w:val="00AA1FE8"/>
    <w:rsid w:val="00B21A34"/>
    <w:rsid w:val="00B65EF7"/>
    <w:rsid w:val="00D71F32"/>
    <w:rsid w:val="00E40DB8"/>
    <w:rsid w:val="00E474B6"/>
    <w:rsid w:val="00F100C0"/>
    <w:rsid w:val="00F16556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176</TotalTime>
  <Pages>2</Pages>
  <Words>470</Words>
  <Characters>3533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15</cp:revision>
  <cp:lastPrinted>2003-08-29T04:29:00Z</cp:lastPrinted>
  <dcterms:created xsi:type="dcterms:W3CDTF">2016-11-11T05:11:00Z</dcterms:created>
  <dcterms:modified xsi:type="dcterms:W3CDTF">2016-12-19T06:08:00Z</dcterms:modified>
</cp:coreProperties>
</file>