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0844A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5044440</wp:posOffset>
                      </wp:positionH>
                      <wp:positionV relativeFrom="page">
                        <wp:posOffset>548640</wp:posOffset>
                      </wp:positionV>
                      <wp:extent cx="2051050" cy="828040"/>
                      <wp:effectExtent l="0" t="0" r="635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0" cy="82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A39A7" w:rsidRPr="00B92DB0" w:rsidRDefault="009A39A7" w:rsidP="00030AB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9A39A7" w:rsidRPr="00B92DB0" w:rsidRDefault="009A39A7" w:rsidP="00030AB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9A39A7" w:rsidRPr="00B92DB0" w:rsidRDefault="009A39A7" w:rsidP="00030AB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по регламенту, депутатской этике</w:t>
                                  </w:r>
                                </w:p>
                                <w:p w:rsidR="009A39A7" w:rsidRPr="00B92DB0" w:rsidRDefault="009A39A7" w:rsidP="00030AB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7.2pt;margin-top:43.2pt;width:161.5pt;height:65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" o:allowincell="f" stroked="f">
                      <v:textbox inset="0,0,0,0">
                        <w:txbxContent>
                          <w:p w:rsidR="009A39A7" w:rsidRPr="00B92DB0" w:rsidRDefault="009A39A7" w:rsidP="00030ABB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9A39A7" w:rsidRPr="00B92DB0" w:rsidRDefault="009A39A7" w:rsidP="00030ABB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9A39A7" w:rsidRPr="00B92DB0" w:rsidRDefault="009A39A7" w:rsidP="00030ABB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по регламенту, депутатской этике</w:t>
                            </w:r>
                          </w:p>
                          <w:p w:rsidR="009A39A7" w:rsidRPr="00B92DB0" w:rsidRDefault="009A39A7" w:rsidP="00030ABB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84690B">
            <w:pPr>
              <w:jc w:val="right"/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E9754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8769D2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7731E8">
              <w:t>й</w:t>
            </w:r>
            <w:r>
              <w:t xml:space="preserve"> в</w:t>
            </w:r>
            <w:r w:rsidR="0023146D">
              <w:t xml:space="preserve"> статью </w:t>
            </w:r>
            <w:r w:rsidR="008769D2">
              <w:t>16</w:t>
            </w:r>
            <w:r>
              <w:t xml:space="preserve"> Закон</w:t>
            </w:r>
            <w:r w:rsidR="0023146D">
              <w:t>а</w:t>
            </w:r>
            <w:r>
              <w:t xml:space="preserve"> Приморского </w:t>
            </w:r>
            <w:r w:rsidR="00B438D2">
              <w:t xml:space="preserve">   </w:t>
            </w:r>
            <w:r>
              <w:t>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394979" w:rsidRDefault="00394979" w:rsidP="00394979">
      <w:pPr>
        <w:ind w:firstLine="708"/>
        <w:jc w:val="both"/>
      </w:pPr>
      <w:r>
        <w:t>1.Принять проект закона Приморского края "О внесении изменений в Закон Приморского края "</w:t>
      </w:r>
      <w:r w:rsidRPr="00914B73">
        <w:t xml:space="preserve">О внесении изменений в статью </w:t>
      </w:r>
      <w:r>
        <w:t>16 Закона Приморского края "О статусе депутата Законодательного Собрания Приморского края" во втором чтении.</w:t>
      </w:r>
    </w:p>
    <w:p w:rsidR="00394979" w:rsidRDefault="00394979" w:rsidP="00394979">
      <w:pPr>
        <w:jc w:val="both"/>
      </w:pPr>
    </w:p>
    <w:p w:rsidR="00394979" w:rsidRDefault="00394979" w:rsidP="00394979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2E0D0A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 </w:t>
      </w:r>
      <w:r w:rsidR="00394979">
        <w:t xml:space="preserve">  </w:t>
      </w:r>
      <w:r w:rsidR="00FF028C">
        <w:t xml:space="preserve"> </w:t>
      </w:r>
      <w:bookmarkStart w:id="0" w:name="_GoBack"/>
      <w:bookmarkEnd w:id="0"/>
      <w:r w:rsidR="00394979">
        <w:t xml:space="preserve">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3A" w:rsidRDefault="00AD2A3A">
      <w:r>
        <w:separator/>
      </w:r>
    </w:p>
  </w:endnote>
  <w:endnote w:type="continuationSeparator" w:id="0">
    <w:p w:rsidR="00AD2A3A" w:rsidRDefault="00AD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3A" w:rsidRDefault="00AD2A3A">
      <w:r>
        <w:separator/>
      </w:r>
    </w:p>
  </w:footnote>
  <w:footnote w:type="continuationSeparator" w:id="0">
    <w:p w:rsidR="00AD2A3A" w:rsidRDefault="00AD2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548B"/>
    <w:rsid w:val="00030ABB"/>
    <w:rsid w:val="00034C43"/>
    <w:rsid w:val="000457F7"/>
    <w:rsid w:val="00057575"/>
    <w:rsid w:val="000844A3"/>
    <w:rsid w:val="000917C8"/>
    <w:rsid w:val="000B3FB2"/>
    <w:rsid w:val="000D628E"/>
    <w:rsid w:val="000E5228"/>
    <w:rsid w:val="00123119"/>
    <w:rsid w:val="0012745B"/>
    <w:rsid w:val="00155F7F"/>
    <w:rsid w:val="00162F91"/>
    <w:rsid w:val="00203DD3"/>
    <w:rsid w:val="0022479E"/>
    <w:rsid w:val="0023146D"/>
    <w:rsid w:val="00294280"/>
    <w:rsid w:val="002B6843"/>
    <w:rsid w:val="002E0D0A"/>
    <w:rsid w:val="003325F4"/>
    <w:rsid w:val="003702E6"/>
    <w:rsid w:val="00392E21"/>
    <w:rsid w:val="00393523"/>
    <w:rsid w:val="003942D8"/>
    <w:rsid w:val="00394979"/>
    <w:rsid w:val="003D20FD"/>
    <w:rsid w:val="004336E7"/>
    <w:rsid w:val="004360D4"/>
    <w:rsid w:val="0045483D"/>
    <w:rsid w:val="00487F37"/>
    <w:rsid w:val="00491718"/>
    <w:rsid w:val="004B5EB2"/>
    <w:rsid w:val="004B69FA"/>
    <w:rsid w:val="004D1A01"/>
    <w:rsid w:val="005A6019"/>
    <w:rsid w:val="005E6130"/>
    <w:rsid w:val="006375CD"/>
    <w:rsid w:val="0064712A"/>
    <w:rsid w:val="0065070E"/>
    <w:rsid w:val="00667D86"/>
    <w:rsid w:val="006774A4"/>
    <w:rsid w:val="00695A4A"/>
    <w:rsid w:val="006D45ED"/>
    <w:rsid w:val="006E650F"/>
    <w:rsid w:val="006F4497"/>
    <w:rsid w:val="00726997"/>
    <w:rsid w:val="00741BF2"/>
    <w:rsid w:val="007731E8"/>
    <w:rsid w:val="007B48E7"/>
    <w:rsid w:val="007B5289"/>
    <w:rsid w:val="00807347"/>
    <w:rsid w:val="00835A0E"/>
    <w:rsid w:val="0084690B"/>
    <w:rsid w:val="008769D2"/>
    <w:rsid w:val="00880587"/>
    <w:rsid w:val="008818A7"/>
    <w:rsid w:val="00887CCF"/>
    <w:rsid w:val="00922AED"/>
    <w:rsid w:val="00924B45"/>
    <w:rsid w:val="00931FD6"/>
    <w:rsid w:val="00933CD0"/>
    <w:rsid w:val="009372FF"/>
    <w:rsid w:val="0094344A"/>
    <w:rsid w:val="00944ABF"/>
    <w:rsid w:val="00971180"/>
    <w:rsid w:val="009959AC"/>
    <w:rsid w:val="009A39A7"/>
    <w:rsid w:val="009C06BA"/>
    <w:rsid w:val="00A13794"/>
    <w:rsid w:val="00A26C60"/>
    <w:rsid w:val="00A93332"/>
    <w:rsid w:val="00AD2A3A"/>
    <w:rsid w:val="00AD57B1"/>
    <w:rsid w:val="00AE5EE6"/>
    <w:rsid w:val="00B438D2"/>
    <w:rsid w:val="00BA58C7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DF3C74"/>
    <w:rsid w:val="00E93A7F"/>
    <w:rsid w:val="00E97548"/>
    <w:rsid w:val="00EE0ED4"/>
    <w:rsid w:val="00EF502B"/>
    <w:rsid w:val="00F257BB"/>
    <w:rsid w:val="00F75CDD"/>
    <w:rsid w:val="00FF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39A7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39A7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356A2-FC83-468B-9C65-3A74D55E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27</TotalTime>
  <Pages>1</Pages>
  <Words>109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</cp:revision>
  <cp:lastPrinted>2016-02-16T06:23:00Z</cp:lastPrinted>
  <dcterms:created xsi:type="dcterms:W3CDTF">2016-10-31T05:58:00Z</dcterms:created>
  <dcterms:modified xsi:type="dcterms:W3CDTF">2016-11-15T01:35:00Z</dcterms:modified>
</cp:coreProperties>
</file>