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153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26A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26A77" w:rsidRPr="00826A77">
              <w:rPr>
                <w:szCs w:val="28"/>
              </w:rPr>
              <w:t>155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26A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26A77" w:rsidP="0094344A">
            <w:pPr>
              <w:ind w:left="-108"/>
              <w:jc w:val="both"/>
            </w:pPr>
            <w:proofErr w:type="gramStart"/>
            <w:r>
              <w:t xml:space="preserve">О проекте </w:t>
            </w:r>
            <w:r w:rsidRPr="00FC61DD">
              <w:t xml:space="preserve">закона Приморского края "О внесении изменений </w:t>
            </w:r>
            <w:r>
              <w:br/>
            </w:r>
            <w:r w:rsidRPr="00FC61DD">
              <w:t xml:space="preserve">в Закон Приморского края </w:t>
            </w:r>
            <w:r>
              <w:br/>
            </w:r>
            <w:r w:rsidRPr="00FC61DD">
              <w:t xml:space="preserve">"О субвенциях на обеспечение государственных гарантий </w:t>
            </w:r>
            <w:proofErr w:type="spellStart"/>
            <w:r w:rsidRPr="00FC61DD">
              <w:t>реали</w:t>
            </w:r>
            <w:r>
              <w:t>-</w:t>
            </w:r>
            <w:r w:rsidRPr="00FC61DD">
              <w:t>зации</w:t>
            </w:r>
            <w:proofErr w:type="spellEnd"/>
            <w:r w:rsidRPr="00FC61DD">
              <w:t xml:space="preserve"> прав на получение общедоступного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 w:rsidRPr="00FC61DD">
              <w:t>образо</w:t>
            </w:r>
            <w:r>
              <w:t>-</w:t>
            </w:r>
            <w:r w:rsidRPr="00FC61DD">
              <w:t>вания</w:t>
            </w:r>
            <w:proofErr w:type="spellEnd"/>
            <w:r w:rsidRPr="00FC61DD">
              <w:t xml:space="preserve"> детей в муниципальных общеобразовательных </w:t>
            </w:r>
            <w:proofErr w:type="spellStart"/>
            <w:r w:rsidRPr="00FC61DD">
              <w:t>организа</w:t>
            </w:r>
            <w:r>
              <w:t>-</w:t>
            </w:r>
            <w:r w:rsidRPr="00FC61DD">
              <w:t>циях</w:t>
            </w:r>
            <w:proofErr w:type="spellEnd"/>
            <w:r w:rsidRPr="00FC61DD">
              <w:t xml:space="preserve"> Приморского края</w:t>
            </w:r>
            <w:r>
              <w:t>"</w:t>
            </w:r>
            <w:proofErr w:type="gramEnd"/>
          </w:p>
          <w:p w:rsidR="000B3FB2" w:rsidRPr="00826A77" w:rsidRDefault="000B3FB2" w:rsidP="0094344A">
            <w:pPr>
              <w:ind w:left="-108"/>
              <w:jc w:val="both"/>
            </w:pPr>
          </w:p>
        </w:tc>
      </w:tr>
    </w:tbl>
    <w:p w:rsidR="00826A77" w:rsidRDefault="00826A77" w:rsidP="00826A7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826A77" w:rsidRPr="00A84D7E" w:rsidRDefault="00826A77" w:rsidP="00826A7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826A77" w:rsidRDefault="00826A77" w:rsidP="00826A77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826A77" w:rsidRPr="00A84D7E" w:rsidRDefault="00826A77" w:rsidP="00826A7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26A77" w:rsidRPr="00562DE7" w:rsidRDefault="00826A77" w:rsidP="00826A77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</w:t>
      </w:r>
      <w:r w:rsidRPr="00274AFA">
        <w:rPr>
          <w:szCs w:val="28"/>
        </w:rPr>
        <w:t xml:space="preserve">закона Приморского края "О внесении изменений </w:t>
      </w:r>
      <w:r>
        <w:rPr>
          <w:szCs w:val="28"/>
        </w:rPr>
        <w:br/>
      </w:r>
      <w:r w:rsidRPr="00274AFA">
        <w:rPr>
          <w:szCs w:val="28"/>
        </w:rPr>
        <w:t>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t>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826A77" w:rsidRDefault="00826A77" w:rsidP="00826A7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26A77" w:rsidRPr="00562DE7" w:rsidRDefault="00826A77" w:rsidP="00826A7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26A77" w:rsidRPr="00A84D7E" w:rsidRDefault="00826A77" w:rsidP="00826A77">
      <w:pPr>
        <w:ind w:firstLine="900"/>
        <w:rPr>
          <w:szCs w:val="28"/>
        </w:rPr>
      </w:pPr>
    </w:p>
    <w:p w:rsidR="00826A77" w:rsidRPr="00562DE7" w:rsidRDefault="00826A77" w:rsidP="00826A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826A77" w:rsidRDefault="00826A77" w:rsidP="00826A77">
      <w:pPr>
        <w:ind w:firstLine="900"/>
        <w:rPr>
          <w:szCs w:val="28"/>
        </w:rPr>
      </w:pPr>
    </w:p>
    <w:p w:rsidR="00826A77" w:rsidRDefault="00826A77" w:rsidP="00826A77">
      <w:pPr>
        <w:ind w:firstLine="900"/>
        <w:rPr>
          <w:szCs w:val="28"/>
        </w:rPr>
      </w:pPr>
    </w:p>
    <w:p w:rsidR="00826A77" w:rsidRDefault="00826A77" w:rsidP="00826A77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826A77" w:rsidRPr="00562DE7" w:rsidRDefault="00826A77" w:rsidP="00826A77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  <w:bookmarkStart w:id="0" w:name="_GoBack"/>
      <w:bookmarkEnd w:id="0"/>
    </w:p>
    <w:sectPr w:rsidR="00826A77" w:rsidRPr="00562DE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B68" w:rsidRDefault="00FA7B68">
      <w:r>
        <w:separator/>
      </w:r>
    </w:p>
  </w:endnote>
  <w:endnote w:type="continuationSeparator" w:id="0">
    <w:p w:rsidR="00FA7B68" w:rsidRDefault="00FA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B68" w:rsidRDefault="00FA7B68">
      <w:r>
        <w:separator/>
      </w:r>
    </w:p>
  </w:footnote>
  <w:footnote w:type="continuationSeparator" w:id="0">
    <w:p w:rsidR="00FA7B68" w:rsidRDefault="00FA7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6A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6A7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A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26A7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826A77"/>
    <w:rPr>
      <w:sz w:val="26"/>
    </w:rPr>
  </w:style>
  <w:style w:type="character" w:customStyle="1" w:styleId="a4">
    <w:name w:val="Верхний колонтитул Знак"/>
    <w:link w:val="a3"/>
    <w:rsid w:val="00826A7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2016-12-15T03:55:00Z</cp:lastPrinted>
  <dcterms:created xsi:type="dcterms:W3CDTF">2016-12-15T03:54:00Z</dcterms:created>
  <dcterms:modified xsi:type="dcterms:W3CDTF">2016-12-15T03:55:00Z</dcterms:modified>
</cp:coreProperties>
</file>