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  <w:bookmarkStart w:id="0" w:name="_GoBack"/>
            <w:bookmarkEnd w:id="0"/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71494C" w:rsidRDefault="00F64129" w:rsidP="006D5D34">
            <w:pPr>
              <w:jc w:val="both"/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6D5D34">
              <w:rPr>
                <w:sz w:val="20"/>
              </w:rPr>
              <w:t>подготовлен комитетом Законодательного Собрания</w:t>
            </w:r>
            <w:r w:rsidRPr="00F64129">
              <w:rPr>
                <w:sz w:val="20"/>
              </w:rPr>
              <w:t xml:space="preserve"> </w:t>
            </w:r>
          </w:p>
          <w:p w:rsidR="006240FD" w:rsidRPr="00F64129" w:rsidRDefault="006D5D34" w:rsidP="0071494C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и законности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 xml:space="preserve">СТАТЬЮ </w:t>
      </w:r>
      <w:r w:rsidR="00DD053E" w:rsidRPr="00B23346">
        <w:rPr>
          <w:b/>
        </w:rPr>
        <w:t>2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Pr="00B23346" w:rsidRDefault="00395F05" w:rsidP="00F64129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434825">
        <w:rPr>
          <w:szCs w:val="28"/>
        </w:rPr>
        <w:t>26 октября 2016 года в первом чтении</w:t>
      </w:r>
    </w:p>
    <w:p w:rsidR="00395F05" w:rsidRDefault="00170C7F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346E72">
        <w:rPr>
          <w:szCs w:val="28"/>
        </w:rPr>
        <w:t xml:space="preserve"> 23 ноября 2016 года во втором чтении</w:t>
      </w:r>
    </w:p>
    <w:p w:rsidR="00346E72" w:rsidRDefault="00346E72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Возвращен</w:t>
      </w:r>
      <w:proofErr w:type="gramEnd"/>
      <w:r>
        <w:rPr>
          <w:szCs w:val="28"/>
        </w:rPr>
        <w:t xml:space="preserve"> Законодательным Собранием Приморского края к процедуре второго чтения</w:t>
      </w:r>
    </w:p>
    <w:p w:rsidR="00170C7F" w:rsidRDefault="00FE5A00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0E08A7">
        <w:rPr>
          <w:szCs w:val="28"/>
        </w:rPr>
        <w:t>во втором чтении</w:t>
      </w:r>
    </w:p>
    <w:p w:rsidR="00FE5A00" w:rsidRDefault="000E08A7" w:rsidP="00F6412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E08A7" w:rsidRPr="00B23346" w:rsidRDefault="000E08A7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F75E4A" w:rsidRPr="00B23346">
        <w:rPr>
          <w:bCs/>
        </w:rPr>
        <w:t>2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F67CEA" w:rsidRDefault="0016411E" w:rsidP="00FC31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1)</w:t>
      </w:r>
      <w:r w:rsidR="00F67CEA" w:rsidRPr="00F67CEA">
        <w:rPr>
          <w:szCs w:val="28"/>
        </w:rPr>
        <w:t>в</w:t>
      </w:r>
      <w:r w:rsidR="0086678B">
        <w:rPr>
          <w:szCs w:val="28"/>
        </w:rPr>
        <w:t xml:space="preserve"> абзаце первом</w:t>
      </w:r>
      <w:r w:rsidR="00F67CEA" w:rsidRPr="00F67CEA">
        <w:rPr>
          <w:szCs w:val="28"/>
        </w:rPr>
        <w:t xml:space="preserve"> части 6</w:t>
      </w:r>
      <w:r w:rsidR="00F67CEA">
        <w:rPr>
          <w:szCs w:val="28"/>
        </w:rPr>
        <w:t>:</w:t>
      </w:r>
      <w:r w:rsidR="00F67CEA" w:rsidRPr="00F67CEA">
        <w:rPr>
          <w:szCs w:val="28"/>
        </w:rPr>
        <w:t xml:space="preserve"> </w:t>
      </w:r>
    </w:p>
    <w:p w:rsid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F67CEA">
        <w:rPr>
          <w:szCs w:val="28"/>
        </w:rPr>
        <w:t xml:space="preserve">"поселений, входящих в состав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Надеждинского</w:t>
      </w:r>
      <w:proofErr w:type="spellEnd"/>
      <w:r w:rsidRPr="00F67CEA">
        <w:rPr>
          <w:szCs w:val="28"/>
        </w:rPr>
        <w:t xml:space="preserve"> муниципальных районов," заменить словами "</w:t>
      </w:r>
      <w:proofErr w:type="spellStart"/>
      <w:r w:rsidRPr="00F67CEA">
        <w:rPr>
          <w:szCs w:val="28"/>
        </w:rPr>
        <w:t>Смоляниновского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городских поселений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муниципального района, </w:t>
      </w:r>
      <w:proofErr w:type="spellStart"/>
      <w:r w:rsidRPr="00F67CEA">
        <w:rPr>
          <w:szCs w:val="28"/>
        </w:rPr>
        <w:t>Шкотовского</w:t>
      </w:r>
      <w:proofErr w:type="spellEnd"/>
      <w:r w:rsidRPr="00F67CEA">
        <w:rPr>
          <w:szCs w:val="28"/>
        </w:rPr>
        <w:t xml:space="preserve"> и </w:t>
      </w:r>
      <w:proofErr w:type="spellStart"/>
      <w:r w:rsidRPr="00F67CEA">
        <w:rPr>
          <w:szCs w:val="28"/>
        </w:rPr>
        <w:t>Надеждинского</w:t>
      </w:r>
      <w:proofErr w:type="spellEnd"/>
      <w:r w:rsidRPr="00F67CEA">
        <w:rPr>
          <w:szCs w:val="28"/>
        </w:rPr>
        <w:t xml:space="preserve"> муниципальных районов";</w:t>
      </w:r>
    </w:p>
    <w:p w:rsidR="00F67CEA" w:rsidRPr="00F67CEA" w:rsidRDefault="00F67CEA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="00FC31D3">
        <w:rPr>
          <w:szCs w:val="28"/>
        </w:rPr>
        <w:t xml:space="preserve">по управлению и </w:t>
      </w:r>
      <w:r>
        <w:rPr>
          <w:szCs w:val="28"/>
        </w:rPr>
        <w:t>распоряжению земельными участками" заменить словами "</w:t>
      </w:r>
      <w:r w:rsidR="00FC31D3">
        <w:rPr>
          <w:szCs w:val="28"/>
        </w:rPr>
        <w:t xml:space="preserve">по </w:t>
      </w:r>
      <w:r>
        <w:rPr>
          <w:szCs w:val="28"/>
        </w:rPr>
        <w:t>предоставлению земельных участков";</w:t>
      </w:r>
    </w:p>
    <w:p w:rsidR="00F67CEA" w:rsidRDefault="00FC31D3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67CEA" w:rsidRPr="00F67CEA">
        <w:rPr>
          <w:szCs w:val="28"/>
        </w:rPr>
        <w:t>)в</w:t>
      </w:r>
      <w:r w:rsidR="0086678B">
        <w:rPr>
          <w:szCs w:val="28"/>
        </w:rPr>
        <w:t xml:space="preserve"> абзаце первом </w:t>
      </w:r>
      <w:r w:rsidR="00F67CEA" w:rsidRPr="00F67CEA">
        <w:rPr>
          <w:szCs w:val="28"/>
        </w:rPr>
        <w:t>части 7</w:t>
      </w:r>
      <w:r w:rsidR="00F67CEA">
        <w:rPr>
          <w:szCs w:val="28"/>
        </w:rPr>
        <w:t>:</w:t>
      </w:r>
    </w:p>
    <w:p w:rsidR="0086678B" w:rsidRPr="00F67CEA" w:rsidRDefault="0086678B" w:rsidP="008667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"распоряжения земельными участками" заменить словами "предоставления земельных участков";</w:t>
      </w:r>
    </w:p>
    <w:p w:rsidR="00F67CEA" w:rsidRDefault="008667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74F8B">
        <w:rPr>
          <w:szCs w:val="28"/>
        </w:rPr>
        <w:t>)</w:t>
      </w:r>
      <w:r w:rsidR="00F67CEA" w:rsidRPr="00F67CEA">
        <w:rPr>
          <w:szCs w:val="28"/>
        </w:rPr>
        <w:t>с</w:t>
      </w:r>
      <w:proofErr w:type="gramEnd"/>
      <w:r w:rsidR="00F67CEA" w:rsidRPr="00F67CEA">
        <w:rPr>
          <w:szCs w:val="28"/>
        </w:rPr>
        <w:t xml:space="preserve">лова "поселений, входящих в состав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районов," заменить словами "</w:t>
      </w:r>
      <w:proofErr w:type="spellStart"/>
      <w:r w:rsidR="00F67CEA" w:rsidRPr="00F67CEA">
        <w:rPr>
          <w:szCs w:val="28"/>
        </w:rPr>
        <w:t>Смоляниновского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lastRenderedPageBreak/>
        <w:t>Шкотовского</w:t>
      </w:r>
      <w:proofErr w:type="spellEnd"/>
      <w:r w:rsidR="00F67CEA" w:rsidRPr="00F67CEA">
        <w:rPr>
          <w:szCs w:val="28"/>
        </w:rPr>
        <w:t xml:space="preserve"> городских поселений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муниципального района,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районов";</w:t>
      </w:r>
    </w:p>
    <w:p w:rsidR="00774F8B" w:rsidRDefault="00FC31D3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67CEA" w:rsidRPr="00F67CEA">
        <w:rPr>
          <w:szCs w:val="28"/>
        </w:rPr>
        <w:t>)в части 8</w:t>
      </w:r>
      <w:r w:rsidR="00774F8B">
        <w:rPr>
          <w:szCs w:val="28"/>
        </w:rPr>
        <w:t>:</w:t>
      </w:r>
    </w:p>
    <w:p w:rsidR="0086678B" w:rsidRPr="00F67CEA" w:rsidRDefault="0086678B" w:rsidP="008667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="00FC31D3">
        <w:rPr>
          <w:szCs w:val="28"/>
        </w:rPr>
        <w:t xml:space="preserve">по управлению и </w:t>
      </w:r>
      <w:r>
        <w:rPr>
          <w:szCs w:val="28"/>
        </w:rPr>
        <w:t>распоряжению земельными участками" заменить словами "</w:t>
      </w:r>
      <w:r w:rsidR="00FC31D3">
        <w:rPr>
          <w:szCs w:val="28"/>
        </w:rPr>
        <w:t xml:space="preserve">по </w:t>
      </w:r>
      <w:r>
        <w:rPr>
          <w:szCs w:val="28"/>
        </w:rPr>
        <w:t>предоставлению земельных участков";</w:t>
      </w:r>
    </w:p>
    <w:p w:rsidR="00F67CEA" w:rsidRDefault="0086678B" w:rsidP="00F67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74F8B">
        <w:rPr>
          <w:szCs w:val="28"/>
        </w:rPr>
        <w:t>)</w:t>
      </w:r>
      <w:r w:rsidR="00F67CEA" w:rsidRPr="00F67CEA">
        <w:rPr>
          <w:szCs w:val="28"/>
        </w:rPr>
        <w:t>с</w:t>
      </w:r>
      <w:proofErr w:type="gramEnd"/>
      <w:r w:rsidR="00F67CEA" w:rsidRPr="00F67CEA">
        <w:rPr>
          <w:szCs w:val="28"/>
        </w:rPr>
        <w:t xml:space="preserve">лова "поселений, входящих в состав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Надеждинского</w:t>
      </w:r>
      <w:proofErr w:type="spellEnd"/>
      <w:r w:rsidR="00F67CEA" w:rsidRPr="00F67CEA">
        <w:rPr>
          <w:szCs w:val="28"/>
        </w:rPr>
        <w:t xml:space="preserve"> муниципальных районов," заменить словами "</w:t>
      </w:r>
      <w:proofErr w:type="spellStart"/>
      <w:r w:rsidR="00F67CEA" w:rsidRPr="00F67CEA">
        <w:rPr>
          <w:szCs w:val="28"/>
        </w:rPr>
        <w:t>Смоляниновского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городских поселений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муниципального района, </w:t>
      </w:r>
      <w:proofErr w:type="spellStart"/>
      <w:r w:rsidR="00F67CEA" w:rsidRPr="00F67CEA">
        <w:rPr>
          <w:szCs w:val="28"/>
        </w:rPr>
        <w:t>Шкотовского</w:t>
      </w:r>
      <w:proofErr w:type="spellEnd"/>
      <w:r w:rsidR="00F67CEA" w:rsidRPr="00F67CEA">
        <w:rPr>
          <w:szCs w:val="28"/>
        </w:rPr>
        <w:t xml:space="preserve"> и </w:t>
      </w:r>
      <w:proofErr w:type="spellStart"/>
      <w:r w:rsidR="00F67CEA" w:rsidRPr="00F67CEA">
        <w:rPr>
          <w:szCs w:val="28"/>
        </w:rPr>
        <w:t>Надеж</w:t>
      </w:r>
      <w:r w:rsidR="00C61187">
        <w:rPr>
          <w:szCs w:val="28"/>
        </w:rPr>
        <w:t>динского</w:t>
      </w:r>
      <w:proofErr w:type="spellEnd"/>
      <w:r w:rsidR="00C61187">
        <w:rPr>
          <w:szCs w:val="28"/>
        </w:rPr>
        <w:t xml:space="preserve"> муниципальных районов".</w:t>
      </w:r>
    </w:p>
    <w:p w:rsidR="004E6FC5" w:rsidRPr="00B23346" w:rsidRDefault="004E6FC5" w:rsidP="00F64129">
      <w:pPr>
        <w:pStyle w:val="ConsPlusNormal"/>
        <w:ind w:firstLine="709"/>
        <w:jc w:val="both"/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CA3A9C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1.Настоящий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опубликования, за исключением подпункта "а" пун</w:t>
      </w:r>
      <w:r w:rsidR="00C52340">
        <w:rPr>
          <w:szCs w:val="28"/>
        </w:rPr>
        <w:t xml:space="preserve">кта </w:t>
      </w:r>
      <w:r w:rsidR="0081204B">
        <w:rPr>
          <w:szCs w:val="28"/>
        </w:rPr>
        <w:t>1</w:t>
      </w:r>
      <w:r w:rsidR="00C52340">
        <w:rPr>
          <w:szCs w:val="28"/>
        </w:rPr>
        <w:t>, подпункта "</w:t>
      </w:r>
      <w:r w:rsidR="0086678B">
        <w:rPr>
          <w:szCs w:val="28"/>
        </w:rPr>
        <w:t>б</w:t>
      </w:r>
      <w:r w:rsidR="00C52340">
        <w:rPr>
          <w:szCs w:val="28"/>
        </w:rPr>
        <w:t xml:space="preserve">" пункта </w:t>
      </w:r>
      <w:r w:rsidR="0081204B">
        <w:rPr>
          <w:szCs w:val="28"/>
        </w:rPr>
        <w:t>2</w:t>
      </w:r>
      <w:r w:rsidR="00C52340">
        <w:rPr>
          <w:szCs w:val="28"/>
        </w:rPr>
        <w:t xml:space="preserve">, </w:t>
      </w:r>
      <w:r>
        <w:rPr>
          <w:szCs w:val="28"/>
        </w:rPr>
        <w:t>подпункта "</w:t>
      </w:r>
      <w:r w:rsidR="0086678B">
        <w:rPr>
          <w:szCs w:val="28"/>
        </w:rPr>
        <w:t>б</w:t>
      </w:r>
      <w:r>
        <w:rPr>
          <w:szCs w:val="28"/>
        </w:rPr>
        <w:t xml:space="preserve">" пункта </w:t>
      </w:r>
      <w:r w:rsidR="0081204B">
        <w:rPr>
          <w:szCs w:val="28"/>
        </w:rPr>
        <w:t>3</w:t>
      </w:r>
      <w:r w:rsidR="00112CA6">
        <w:rPr>
          <w:szCs w:val="28"/>
        </w:rPr>
        <w:t xml:space="preserve"> статьи 1</w:t>
      </w:r>
      <w:r w:rsidR="00C52340">
        <w:rPr>
          <w:szCs w:val="28"/>
        </w:rPr>
        <w:t xml:space="preserve"> настоящего Закона</w:t>
      </w:r>
      <w:r>
        <w:rPr>
          <w:szCs w:val="28"/>
        </w:rPr>
        <w:t>.</w:t>
      </w:r>
    </w:p>
    <w:p w:rsidR="00CA3A9C" w:rsidRDefault="00CA3A9C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112CA6">
        <w:rPr>
          <w:szCs w:val="28"/>
        </w:rPr>
        <w:t xml:space="preserve">Подпункт "а" пункта </w:t>
      </w:r>
      <w:r w:rsidR="0081204B">
        <w:rPr>
          <w:szCs w:val="28"/>
        </w:rPr>
        <w:t>1</w:t>
      </w:r>
      <w:r w:rsidR="00112CA6">
        <w:rPr>
          <w:szCs w:val="28"/>
        </w:rPr>
        <w:t>, подпункт "</w:t>
      </w:r>
      <w:r w:rsidR="0086678B">
        <w:rPr>
          <w:szCs w:val="28"/>
        </w:rPr>
        <w:t>б</w:t>
      </w:r>
      <w:r w:rsidR="00112CA6">
        <w:rPr>
          <w:szCs w:val="28"/>
        </w:rPr>
        <w:t xml:space="preserve">" пункта </w:t>
      </w:r>
      <w:r w:rsidR="0081204B">
        <w:rPr>
          <w:szCs w:val="28"/>
        </w:rPr>
        <w:t>2</w:t>
      </w:r>
      <w:r w:rsidR="00112CA6">
        <w:rPr>
          <w:szCs w:val="28"/>
        </w:rPr>
        <w:t>, подпункт "</w:t>
      </w:r>
      <w:r w:rsidR="0086678B">
        <w:rPr>
          <w:szCs w:val="28"/>
        </w:rPr>
        <w:t>б</w:t>
      </w:r>
      <w:r w:rsidR="00112CA6">
        <w:rPr>
          <w:szCs w:val="28"/>
        </w:rPr>
        <w:t xml:space="preserve">" пункта </w:t>
      </w:r>
      <w:r w:rsidR="0081204B">
        <w:rPr>
          <w:szCs w:val="28"/>
        </w:rPr>
        <w:t>3</w:t>
      </w:r>
      <w:r w:rsidR="00112CA6">
        <w:rPr>
          <w:szCs w:val="28"/>
        </w:rPr>
        <w:t xml:space="preserve"> статьи 1</w:t>
      </w:r>
      <w:r w:rsidR="00C52340">
        <w:rPr>
          <w:szCs w:val="28"/>
        </w:rPr>
        <w:t xml:space="preserve"> настоящего Закона</w:t>
      </w:r>
      <w:r w:rsidR="00112CA6">
        <w:rPr>
          <w:szCs w:val="28"/>
        </w:rPr>
        <w:t xml:space="preserve"> вступа</w:t>
      </w:r>
      <w:r w:rsidR="00C52340">
        <w:rPr>
          <w:szCs w:val="28"/>
        </w:rPr>
        <w:t>ю</w:t>
      </w:r>
      <w:r w:rsidR="00112CA6">
        <w:rPr>
          <w:szCs w:val="28"/>
        </w:rPr>
        <w:t>т в силу с 1 января 2017 года.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DD8" w:rsidRDefault="00322DD8">
      <w:r>
        <w:separator/>
      </w:r>
    </w:p>
  </w:endnote>
  <w:endnote w:type="continuationSeparator" w:id="0">
    <w:p w:rsidR="00322DD8" w:rsidRDefault="0032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DD8" w:rsidRDefault="00322DD8">
      <w:r>
        <w:separator/>
      </w:r>
    </w:p>
  </w:footnote>
  <w:footnote w:type="continuationSeparator" w:id="0">
    <w:p w:rsidR="00322DD8" w:rsidRDefault="00322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88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588F"/>
    <w:rsid w:val="00017370"/>
    <w:rsid w:val="00021F11"/>
    <w:rsid w:val="00024F65"/>
    <w:rsid w:val="0003291F"/>
    <w:rsid w:val="00034C19"/>
    <w:rsid w:val="000514EA"/>
    <w:rsid w:val="00065086"/>
    <w:rsid w:val="000931F6"/>
    <w:rsid w:val="000A210A"/>
    <w:rsid w:val="000B1C1E"/>
    <w:rsid w:val="000B730F"/>
    <w:rsid w:val="000D71B7"/>
    <w:rsid w:val="000E08A7"/>
    <w:rsid w:val="000E4191"/>
    <w:rsid w:val="00112CA6"/>
    <w:rsid w:val="00147990"/>
    <w:rsid w:val="00162D95"/>
    <w:rsid w:val="0016411E"/>
    <w:rsid w:val="00164FF5"/>
    <w:rsid w:val="0016787A"/>
    <w:rsid w:val="00170C7F"/>
    <w:rsid w:val="001843FB"/>
    <w:rsid w:val="001A45F3"/>
    <w:rsid w:val="001F52BB"/>
    <w:rsid w:val="002051BD"/>
    <w:rsid w:val="0020531B"/>
    <w:rsid w:val="00217DC2"/>
    <w:rsid w:val="00235E06"/>
    <w:rsid w:val="0029032C"/>
    <w:rsid w:val="002B40B0"/>
    <w:rsid w:val="002F12BB"/>
    <w:rsid w:val="002F7658"/>
    <w:rsid w:val="00311658"/>
    <w:rsid w:val="00322DD8"/>
    <w:rsid w:val="00346E72"/>
    <w:rsid w:val="00380EE1"/>
    <w:rsid w:val="0039151B"/>
    <w:rsid w:val="003925E9"/>
    <w:rsid w:val="00395F05"/>
    <w:rsid w:val="003A4508"/>
    <w:rsid w:val="003A4CAC"/>
    <w:rsid w:val="003B26E7"/>
    <w:rsid w:val="003B5BC5"/>
    <w:rsid w:val="003C3CCC"/>
    <w:rsid w:val="003E210D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7E87"/>
    <w:rsid w:val="005A2827"/>
    <w:rsid w:val="005B66AA"/>
    <w:rsid w:val="006240FD"/>
    <w:rsid w:val="00667869"/>
    <w:rsid w:val="006727EE"/>
    <w:rsid w:val="00676061"/>
    <w:rsid w:val="00681250"/>
    <w:rsid w:val="006D5D34"/>
    <w:rsid w:val="00705121"/>
    <w:rsid w:val="0071494C"/>
    <w:rsid w:val="007151F5"/>
    <w:rsid w:val="00734BA2"/>
    <w:rsid w:val="00774F8B"/>
    <w:rsid w:val="007A0AA1"/>
    <w:rsid w:val="007A1808"/>
    <w:rsid w:val="007E4037"/>
    <w:rsid w:val="007E4EBC"/>
    <w:rsid w:val="007F25F0"/>
    <w:rsid w:val="0081204B"/>
    <w:rsid w:val="008254A8"/>
    <w:rsid w:val="0086678B"/>
    <w:rsid w:val="0087501C"/>
    <w:rsid w:val="00885EEB"/>
    <w:rsid w:val="0088752E"/>
    <w:rsid w:val="00890C0A"/>
    <w:rsid w:val="008A51B5"/>
    <w:rsid w:val="008E2B20"/>
    <w:rsid w:val="00922C99"/>
    <w:rsid w:val="009422D4"/>
    <w:rsid w:val="00946329"/>
    <w:rsid w:val="0096719C"/>
    <w:rsid w:val="0097567A"/>
    <w:rsid w:val="009B757A"/>
    <w:rsid w:val="009C2924"/>
    <w:rsid w:val="009F2C48"/>
    <w:rsid w:val="00A00FE6"/>
    <w:rsid w:val="00A17266"/>
    <w:rsid w:val="00A2479F"/>
    <w:rsid w:val="00A67E56"/>
    <w:rsid w:val="00AB70F9"/>
    <w:rsid w:val="00AC31EC"/>
    <w:rsid w:val="00AD532B"/>
    <w:rsid w:val="00AE3D7F"/>
    <w:rsid w:val="00B03D86"/>
    <w:rsid w:val="00B10EA1"/>
    <w:rsid w:val="00B14397"/>
    <w:rsid w:val="00B23346"/>
    <w:rsid w:val="00B52260"/>
    <w:rsid w:val="00B84237"/>
    <w:rsid w:val="00BE0544"/>
    <w:rsid w:val="00BE4F33"/>
    <w:rsid w:val="00C52340"/>
    <w:rsid w:val="00C61187"/>
    <w:rsid w:val="00C7293D"/>
    <w:rsid w:val="00C87CAB"/>
    <w:rsid w:val="00CA39C8"/>
    <w:rsid w:val="00CA3A9C"/>
    <w:rsid w:val="00CA43CB"/>
    <w:rsid w:val="00CB24E8"/>
    <w:rsid w:val="00CB2C62"/>
    <w:rsid w:val="00CD1FB7"/>
    <w:rsid w:val="00CE4F50"/>
    <w:rsid w:val="00D64BF4"/>
    <w:rsid w:val="00D93EE7"/>
    <w:rsid w:val="00DA7E59"/>
    <w:rsid w:val="00DD053E"/>
    <w:rsid w:val="00DE1739"/>
    <w:rsid w:val="00DE1B2E"/>
    <w:rsid w:val="00DE7084"/>
    <w:rsid w:val="00E101E8"/>
    <w:rsid w:val="00E14357"/>
    <w:rsid w:val="00E34273"/>
    <w:rsid w:val="00E47787"/>
    <w:rsid w:val="00E50B98"/>
    <w:rsid w:val="00E60B2A"/>
    <w:rsid w:val="00E7527B"/>
    <w:rsid w:val="00E764E7"/>
    <w:rsid w:val="00EF0664"/>
    <w:rsid w:val="00EF0F9B"/>
    <w:rsid w:val="00EF31A2"/>
    <w:rsid w:val="00F15B09"/>
    <w:rsid w:val="00F23036"/>
    <w:rsid w:val="00F2739C"/>
    <w:rsid w:val="00F313A8"/>
    <w:rsid w:val="00F4167A"/>
    <w:rsid w:val="00F64129"/>
    <w:rsid w:val="00F642D1"/>
    <w:rsid w:val="00F67CEA"/>
    <w:rsid w:val="00F7251C"/>
    <w:rsid w:val="00F75E4A"/>
    <w:rsid w:val="00F93878"/>
    <w:rsid w:val="00FA6599"/>
    <w:rsid w:val="00FC31D3"/>
    <w:rsid w:val="00FD1087"/>
    <w:rsid w:val="00FE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A8F6-583D-4966-8D8A-3D78F700B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2</cp:revision>
  <cp:lastPrinted>2016-12-13T06:36:00Z</cp:lastPrinted>
  <dcterms:created xsi:type="dcterms:W3CDTF">2016-12-13T23:47:00Z</dcterms:created>
  <dcterms:modified xsi:type="dcterms:W3CDTF">2016-12-13T23:47:00Z</dcterms:modified>
</cp:coreProperties>
</file>