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3096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B43A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B43AF"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B43AF" w:rsidRPr="00FB43AF">
              <w:rPr>
                <w:szCs w:val="28"/>
              </w:rPr>
              <w:t>154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B43A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B43AF" w:rsidP="0094344A">
            <w:pPr>
              <w:ind w:left="-108"/>
              <w:jc w:val="both"/>
            </w:pPr>
            <w:r w:rsidRPr="00FB43AF">
              <w:t xml:space="preserve">О Законе Приморского края "О внесении изменений в Закон Приморского края "О </w:t>
            </w:r>
            <w:proofErr w:type="gramStart"/>
            <w:r w:rsidRPr="00FB43AF">
              <w:t>транспорт</w:t>
            </w:r>
            <w:r>
              <w:t>-</w:t>
            </w:r>
            <w:r w:rsidRPr="00FB43AF">
              <w:t>ном</w:t>
            </w:r>
            <w:proofErr w:type="gramEnd"/>
            <w:r w:rsidRPr="00FB43AF">
              <w:t xml:space="preserve"> налоге"</w:t>
            </w:r>
          </w:p>
          <w:p w:rsidR="000B3FB2" w:rsidRPr="00FB43AF" w:rsidRDefault="000B3FB2" w:rsidP="0094344A">
            <w:pPr>
              <w:ind w:left="-108"/>
              <w:jc w:val="both"/>
            </w:pPr>
          </w:p>
        </w:tc>
      </w:tr>
    </w:tbl>
    <w:p w:rsidR="00FB43AF" w:rsidRDefault="00FB43AF" w:rsidP="00FB43A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B43AF" w:rsidRDefault="00FB43AF" w:rsidP="00FB43AF">
      <w:pPr>
        <w:pStyle w:val="a3"/>
        <w:tabs>
          <w:tab w:val="clear" w:pos="4153"/>
          <w:tab w:val="clear" w:pos="8306"/>
        </w:tabs>
      </w:pPr>
    </w:p>
    <w:p w:rsidR="00FB43AF" w:rsidRDefault="00FB43AF" w:rsidP="00FB43A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B43AF" w:rsidRDefault="00FB43AF" w:rsidP="00FB43AF">
      <w:pPr>
        <w:pStyle w:val="a3"/>
        <w:tabs>
          <w:tab w:val="clear" w:pos="4153"/>
          <w:tab w:val="clear" w:pos="8306"/>
        </w:tabs>
      </w:pPr>
    </w:p>
    <w:p w:rsidR="00FB43AF" w:rsidRDefault="00FB43AF" w:rsidP="00FB43AF">
      <w:pPr>
        <w:pStyle w:val="a3"/>
        <w:tabs>
          <w:tab w:val="clear" w:pos="4153"/>
          <w:tab w:val="clear" w:pos="8306"/>
        </w:tabs>
        <w:jc w:val="both"/>
      </w:pPr>
      <w:r>
        <w:tab/>
        <w:t>1.Принять Закон Приморского края "О внесении изменений в Закон Приморского края "О транспортном налоге".</w:t>
      </w:r>
    </w:p>
    <w:p w:rsidR="00FB43AF" w:rsidRDefault="00FB43AF" w:rsidP="00FB43A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B43AF" w:rsidRDefault="00FB43AF" w:rsidP="00FB43AF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FB43AF" w:rsidRDefault="00FB43AF" w:rsidP="00FB43AF">
      <w:pPr>
        <w:pStyle w:val="a3"/>
        <w:tabs>
          <w:tab w:val="clear" w:pos="4153"/>
          <w:tab w:val="clear" w:pos="8306"/>
        </w:tabs>
        <w:jc w:val="both"/>
      </w:pPr>
    </w:p>
    <w:p w:rsidR="00FB43AF" w:rsidRDefault="00FB43AF" w:rsidP="00FB43A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B43AF" w:rsidRDefault="00FB43AF" w:rsidP="00FB43AF">
      <w:pPr>
        <w:pStyle w:val="a3"/>
        <w:tabs>
          <w:tab w:val="clear" w:pos="4153"/>
          <w:tab w:val="clear" w:pos="8306"/>
        </w:tabs>
        <w:jc w:val="both"/>
      </w:pPr>
    </w:p>
    <w:p w:rsidR="00FB43AF" w:rsidRDefault="00FB43AF" w:rsidP="00FB43AF">
      <w:pPr>
        <w:pStyle w:val="a3"/>
        <w:tabs>
          <w:tab w:val="clear" w:pos="4153"/>
          <w:tab w:val="clear" w:pos="8306"/>
        </w:tabs>
        <w:jc w:val="both"/>
      </w:pPr>
    </w:p>
    <w:p w:rsidR="00FB43AF" w:rsidRDefault="00FB43AF" w:rsidP="00FB43AF">
      <w:pPr>
        <w:pStyle w:val="a3"/>
        <w:tabs>
          <w:tab w:val="clear" w:pos="4153"/>
          <w:tab w:val="clear" w:pos="8306"/>
        </w:tabs>
        <w:jc w:val="both"/>
      </w:pPr>
    </w:p>
    <w:p w:rsidR="00FB43AF" w:rsidRDefault="00FB43AF" w:rsidP="00FB43AF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FB43AF" w:rsidRDefault="00FB43AF" w:rsidP="00FB43AF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FB43AF" w:rsidRDefault="00FB43AF" w:rsidP="00FB43AF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1D2" w:rsidRDefault="00FE61D2">
      <w:r>
        <w:separator/>
      </w:r>
    </w:p>
  </w:endnote>
  <w:endnote w:type="continuationSeparator" w:id="0">
    <w:p w:rsidR="00FE61D2" w:rsidRDefault="00FE6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1D2" w:rsidRDefault="00FE61D2">
      <w:r>
        <w:separator/>
      </w:r>
    </w:p>
  </w:footnote>
  <w:footnote w:type="continuationSeparator" w:id="0">
    <w:p w:rsidR="00FE61D2" w:rsidRDefault="00FE61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43A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43AF"/>
    <w:rsid w:val="00FE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B43A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2016-12-15T02:20:00Z</cp:lastPrinted>
  <dcterms:created xsi:type="dcterms:W3CDTF">2016-12-15T02:19:00Z</dcterms:created>
  <dcterms:modified xsi:type="dcterms:W3CDTF">2016-12-15T02:20:00Z</dcterms:modified>
</cp:coreProperties>
</file>