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30954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9496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9496F">
              <w:rPr>
                <w:szCs w:val="28"/>
              </w:rPr>
              <w:t>15.12.2016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9496F" w:rsidRPr="0019496F">
              <w:rPr>
                <w:szCs w:val="28"/>
              </w:rPr>
              <w:t>153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9496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9496F" w:rsidP="0094344A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 транспортном налоге"</w:t>
            </w:r>
          </w:p>
          <w:p w:rsidR="000B3FB2" w:rsidRPr="0019496F" w:rsidRDefault="000B3FB2" w:rsidP="0094344A">
            <w:pPr>
              <w:ind w:left="-108"/>
              <w:jc w:val="both"/>
            </w:pPr>
          </w:p>
        </w:tc>
      </w:tr>
    </w:tbl>
    <w:p w:rsidR="0019496F" w:rsidRDefault="0019496F" w:rsidP="0019496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9496F" w:rsidRDefault="0019496F" w:rsidP="0019496F">
      <w:pPr>
        <w:pStyle w:val="a3"/>
        <w:tabs>
          <w:tab w:val="clear" w:pos="4153"/>
          <w:tab w:val="clear" w:pos="8306"/>
        </w:tabs>
      </w:pPr>
    </w:p>
    <w:p w:rsidR="0019496F" w:rsidRDefault="0019496F" w:rsidP="0019496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9496F" w:rsidRDefault="0019496F" w:rsidP="0019496F">
      <w:pPr>
        <w:pStyle w:val="a3"/>
        <w:tabs>
          <w:tab w:val="clear" w:pos="4153"/>
          <w:tab w:val="clear" w:pos="8306"/>
        </w:tabs>
      </w:pPr>
    </w:p>
    <w:p w:rsidR="0019496F" w:rsidRDefault="0019496F" w:rsidP="0019496F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"О внесении изменений в Закон Приморского края "О транспортном налоге" </w:t>
      </w:r>
      <w:r>
        <w:rPr>
          <w:color w:val="000000"/>
          <w:spacing w:val="-5"/>
        </w:rPr>
        <w:t>в первом чтении</w:t>
      </w:r>
      <w:r>
        <w:t>.</w:t>
      </w:r>
    </w:p>
    <w:p w:rsidR="0019496F" w:rsidRDefault="0019496F" w:rsidP="0019496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9496F" w:rsidRDefault="0019496F" w:rsidP="0019496F">
      <w:pPr>
        <w:pStyle w:val="a3"/>
        <w:tabs>
          <w:tab w:val="clear" w:pos="4153"/>
          <w:tab w:val="clear" w:pos="8306"/>
        </w:tabs>
        <w:ind w:firstLine="720"/>
        <w:jc w:val="both"/>
      </w:pPr>
      <w:r w:rsidRPr="00477267">
        <w:t>2</w:t>
      </w:r>
      <w:r>
        <w:t xml:space="preserve">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9496F" w:rsidRDefault="0019496F" w:rsidP="0019496F">
      <w:pPr>
        <w:pStyle w:val="a3"/>
        <w:tabs>
          <w:tab w:val="clear" w:pos="4153"/>
          <w:tab w:val="clear" w:pos="8306"/>
        </w:tabs>
      </w:pPr>
      <w:r>
        <w:tab/>
      </w:r>
    </w:p>
    <w:p w:rsidR="0019496F" w:rsidRDefault="0019496F" w:rsidP="0019496F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19496F" w:rsidRDefault="0019496F" w:rsidP="0019496F">
      <w:pPr>
        <w:pStyle w:val="a3"/>
        <w:tabs>
          <w:tab w:val="clear" w:pos="4153"/>
          <w:tab w:val="clear" w:pos="8306"/>
        </w:tabs>
        <w:jc w:val="both"/>
      </w:pPr>
    </w:p>
    <w:p w:rsidR="0019496F" w:rsidRDefault="0019496F" w:rsidP="0019496F">
      <w:pPr>
        <w:pStyle w:val="a3"/>
        <w:tabs>
          <w:tab w:val="clear" w:pos="4153"/>
          <w:tab w:val="clear" w:pos="8306"/>
        </w:tabs>
        <w:jc w:val="both"/>
      </w:pPr>
    </w:p>
    <w:p w:rsidR="0019496F" w:rsidRDefault="0019496F" w:rsidP="0019496F">
      <w:pPr>
        <w:pStyle w:val="a3"/>
        <w:tabs>
          <w:tab w:val="clear" w:pos="4153"/>
          <w:tab w:val="clear" w:pos="8306"/>
        </w:tabs>
        <w:jc w:val="both"/>
      </w:pPr>
    </w:p>
    <w:p w:rsidR="0019496F" w:rsidRDefault="0019496F" w:rsidP="0019496F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19496F" w:rsidRDefault="0019496F" w:rsidP="0019496F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19496F" w:rsidRDefault="0019496F" w:rsidP="0019496F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22D" w:rsidRDefault="0043022D">
      <w:r>
        <w:separator/>
      </w:r>
    </w:p>
  </w:endnote>
  <w:endnote w:type="continuationSeparator" w:id="0">
    <w:p w:rsidR="0043022D" w:rsidRDefault="00430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22D" w:rsidRDefault="0043022D">
      <w:r>
        <w:separator/>
      </w:r>
    </w:p>
  </w:footnote>
  <w:footnote w:type="continuationSeparator" w:id="0">
    <w:p w:rsidR="0043022D" w:rsidRDefault="004302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496F"/>
    <w:rsid w:val="00057575"/>
    <w:rsid w:val="000B3FB2"/>
    <w:rsid w:val="000D628E"/>
    <w:rsid w:val="000E5228"/>
    <w:rsid w:val="00123119"/>
    <w:rsid w:val="00155F7F"/>
    <w:rsid w:val="0019496F"/>
    <w:rsid w:val="003325F4"/>
    <w:rsid w:val="00392E21"/>
    <w:rsid w:val="0043022D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9496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2016-12-15T02:18:00Z</cp:lastPrinted>
  <dcterms:created xsi:type="dcterms:W3CDTF">2016-12-15T02:17:00Z</dcterms:created>
  <dcterms:modified xsi:type="dcterms:W3CDTF">2016-12-15T02:18:00Z</dcterms:modified>
</cp:coreProperties>
</file>