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2967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520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520E8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20E8" w:rsidRPr="006520E8">
              <w:rPr>
                <w:szCs w:val="28"/>
              </w:rPr>
              <w:t>148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520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520E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6520E8" w:rsidRDefault="000B3FB2" w:rsidP="0094344A">
            <w:pPr>
              <w:ind w:left="-108"/>
              <w:jc w:val="both"/>
            </w:pPr>
          </w:p>
        </w:tc>
      </w:tr>
    </w:tbl>
    <w:p w:rsidR="006520E8" w:rsidRDefault="006520E8" w:rsidP="006520E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20E8" w:rsidRDefault="006520E8" w:rsidP="006520E8">
      <w:pPr>
        <w:pStyle w:val="a3"/>
        <w:tabs>
          <w:tab w:val="clear" w:pos="4153"/>
          <w:tab w:val="clear" w:pos="8306"/>
        </w:tabs>
      </w:pPr>
    </w:p>
    <w:p w:rsidR="006520E8" w:rsidRDefault="006520E8" w:rsidP="006520E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20E8" w:rsidRDefault="006520E8" w:rsidP="006520E8"/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520E8" w:rsidRDefault="006520E8" w:rsidP="006520E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520E8" w:rsidRDefault="006520E8" w:rsidP="006520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20E8" w:rsidRDefault="006520E8" w:rsidP="006520E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20E8" w:rsidRDefault="006520E8" w:rsidP="006520E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51A" w:rsidRDefault="0061451A">
      <w:r>
        <w:separator/>
      </w:r>
    </w:p>
  </w:endnote>
  <w:endnote w:type="continuationSeparator" w:id="0">
    <w:p w:rsidR="0061451A" w:rsidRDefault="0061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51A" w:rsidRDefault="0061451A">
      <w:r>
        <w:separator/>
      </w:r>
    </w:p>
  </w:footnote>
  <w:footnote w:type="continuationSeparator" w:id="0">
    <w:p w:rsidR="0061451A" w:rsidRDefault="00614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0E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451A"/>
    <w:rsid w:val="006520E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2016-12-14T22:44:00Z</cp:lastPrinted>
  <dcterms:created xsi:type="dcterms:W3CDTF">2016-12-14T22:43:00Z</dcterms:created>
  <dcterms:modified xsi:type="dcterms:W3CDTF">2016-12-14T22:45:00Z</dcterms:modified>
</cp:coreProperties>
</file>