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RPr="00B23346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71494C" w:rsidRDefault="00F64129" w:rsidP="006D5D34">
            <w:pPr>
              <w:jc w:val="both"/>
              <w:rPr>
                <w:sz w:val="20"/>
              </w:rPr>
            </w:pPr>
            <w:r w:rsidRPr="00F64129">
              <w:rPr>
                <w:sz w:val="20"/>
              </w:rPr>
              <w:t xml:space="preserve">Проект </w:t>
            </w:r>
            <w:r w:rsidR="006D5D34">
              <w:rPr>
                <w:sz w:val="20"/>
              </w:rPr>
              <w:t>подготовлен комитетом Законодательного Собрания</w:t>
            </w:r>
            <w:r w:rsidRPr="00F64129">
              <w:rPr>
                <w:sz w:val="20"/>
              </w:rPr>
              <w:t xml:space="preserve"> </w:t>
            </w:r>
          </w:p>
          <w:p w:rsidR="006240FD" w:rsidRPr="00F64129" w:rsidRDefault="006D5D34" w:rsidP="0071494C">
            <w:pPr>
              <w:rPr>
                <w:sz w:val="20"/>
              </w:rPr>
            </w:pPr>
            <w:r>
              <w:rPr>
                <w:sz w:val="20"/>
              </w:rPr>
              <w:t xml:space="preserve">по региональной политике и законности </w:t>
            </w:r>
          </w:p>
        </w:tc>
      </w:tr>
      <w:tr w:rsidR="00BE0544" w:rsidRPr="00B23346">
        <w:tc>
          <w:tcPr>
            <w:tcW w:w="9570" w:type="dxa"/>
            <w:gridSpan w:val="3"/>
          </w:tcPr>
          <w:p w:rsidR="0020531B" w:rsidRPr="00B23346" w:rsidRDefault="0020531B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E0544" w:rsidRPr="00B23346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B2334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51F5" w:rsidRPr="00B23346" w:rsidRDefault="00395F05" w:rsidP="006727EE">
      <w:pPr>
        <w:jc w:val="center"/>
        <w:rPr>
          <w:b/>
        </w:rPr>
      </w:pPr>
      <w:r w:rsidRPr="00B23346">
        <w:rPr>
          <w:b/>
        </w:rPr>
        <w:t>О ВНЕСЕНИИ ИЗМЕНЕНИ</w:t>
      </w:r>
      <w:r w:rsidR="007151F5" w:rsidRPr="00B23346">
        <w:rPr>
          <w:b/>
        </w:rPr>
        <w:t>Й</w:t>
      </w:r>
      <w:r w:rsidRPr="00B23346">
        <w:rPr>
          <w:b/>
        </w:rPr>
        <w:t xml:space="preserve"> В</w:t>
      </w:r>
      <w:r w:rsidR="00CB24E8" w:rsidRPr="00B23346">
        <w:rPr>
          <w:b/>
        </w:rPr>
        <w:t xml:space="preserve"> </w:t>
      </w:r>
      <w:r w:rsidR="006727EE" w:rsidRPr="00B23346">
        <w:rPr>
          <w:b/>
        </w:rPr>
        <w:t xml:space="preserve">СТАТЬЮ </w:t>
      </w:r>
      <w:r w:rsidR="00DD053E" w:rsidRPr="00B23346">
        <w:rPr>
          <w:b/>
        </w:rPr>
        <w:t>2</w:t>
      </w:r>
      <w:r w:rsidR="006727EE" w:rsidRPr="00B23346">
        <w:rPr>
          <w:b/>
        </w:rPr>
        <w:t xml:space="preserve"> </w:t>
      </w:r>
      <w:r w:rsidR="00CB24E8" w:rsidRPr="00B23346">
        <w:rPr>
          <w:b/>
        </w:rPr>
        <w:t>ЗАКОН</w:t>
      </w:r>
      <w:r w:rsidR="006727EE" w:rsidRPr="00B23346">
        <w:rPr>
          <w:b/>
        </w:rPr>
        <w:t>А</w:t>
      </w:r>
    </w:p>
    <w:p w:rsidR="007151F5" w:rsidRPr="00B23346" w:rsidRDefault="00395F05" w:rsidP="006727EE">
      <w:pPr>
        <w:jc w:val="center"/>
        <w:rPr>
          <w:b/>
        </w:rPr>
      </w:pPr>
      <w:r w:rsidRPr="00B23346">
        <w:rPr>
          <w:b/>
        </w:rPr>
        <w:t>ПРИМОРСКОГО</w:t>
      </w:r>
      <w:r w:rsidR="007E4EBC" w:rsidRPr="00B23346">
        <w:rPr>
          <w:b/>
        </w:rPr>
        <w:t xml:space="preserve"> </w:t>
      </w:r>
      <w:r w:rsidRPr="00B23346">
        <w:rPr>
          <w:b/>
        </w:rPr>
        <w:t>КРАЯ</w:t>
      </w:r>
      <w:r w:rsidR="006727EE" w:rsidRPr="00B23346">
        <w:rPr>
          <w:b/>
        </w:rPr>
        <w:t xml:space="preserve"> </w:t>
      </w:r>
      <w:r w:rsidR="00A2479F" w:rsidRPr="00B23346">
        <w:rPr>
          <w:b/>
        </w:rPr>
        <w:t xml:space="preserve">"О ПЕРЕРАСПРЕДЕЛЕНИИ </w:t>
      </w:r>
    </w:p>
    <w:p w:rsidR="007151F5" w:rsidRPr="00B23346" w:rsidRDefault="00A2479F" w:rsidP="006727EE">
      <w:pPr>
        <w:jc w:val="center"/>
        <w:rPr>
          <w:b/>
        </w:rPr>
      </w:pPr>
      <w:r w:rsidRPr="00B23346">
        <w:rPr>
          <w:b/>
        </w:rPr>
        <w:t xml:space="preserve">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F2739C" w:rsidRPr="00B23346">
        <w:rPr>
          <w:b/>
        </w:rPr>
        <w:br/>
      </w:r>
      <w:r w:rsidRPr="00B23346">
        <w:rPr>
          <w:b/>
        </w:rPr>
        <w:t>В О</w:t>
      </w:r>
      <w:r w:rsidR="00CD1FB7">
        <w:rPr>
          <w:b/>
        </w:rPr>
        <w:t>Т</w:t>
      </w:r>
      <w:r w:rsidRPr="00B23346">
        <w:rPr>
          <w:b/>
        </w:rPr>
        <w:t xml:space="preserve">ДЕЛЬНЫЕ ЗАКОНОДАТЕЛЬНЫЕ АКТЫ </w:t>
      </w:r>
    </w:p>
    <w:p w:rsidR="00A2479F" w:rsidRPr="00B23346" w:rsidRDefault="00A2479F" w:rsidP="006727EE">
      <w:pPr>
        <w:jc w:val="center"/>
        <w:rPr>
          <w:b/>
        </w:rPr>
      </w:pPr>
      <w:r w:rsidRPr="00B23346">
        <w:rPr>
          <w:b/>
        </w:rPr>
        <w:t>ПРИМОРСКОГО КРАЯ"</w:t>
      </w:r>
    </w:p>
    <w:p w:rsidR="00395F05" w:rsidRPr="00B23346" w:rsidRDefault="00395F05" w:rsidP="007151F5">
      <w:pPr>
        <w:ind w:firstLine="709"/>
        <w:jc w:val="both"/>
        <w:rPr>
          <w:b/>
          <w:szCs w:val="28"/>
        </w:rPr>
      </w:pPr>
    </w:p>
    <w:p w:rsidR="00395F05" w:rsidRPr="00B23346" w:rsidRDefault="00395F05" w:rsidP="00F64129">
      <w:pPr>
        <w:ind w:firstLine="709"/>
        <w:jc w:val="both"/>
        <w:rPr>
          <w:szCs w:val="28"/>
        </w:rPr>
      </w:pPr>
      <w:proofErr w:type="gramStart"/>
      <w:r w:rsidRPr="00B23346">
        <w:rPr>
          <w:szCs w:val="28"/>
        </w:rPr>
        <w:t>Принят</w:t>
      </w:r>
      <w:proofErr w:type="gramEnd"/>
      <w:r w:rsidRPr="00B23346">
        <w:rPr>
          <w:szCs w:val="28"/>
        </w:rPr>
        <w:t xml:space="preserve"> Законодательным Собранием Приморского края </w:t>
      </w:r>
      <w:r w:rsidR="00434825">
        <w:rPr>
          <w:szCs w:val="28"/>
        </w:rPr>
        <w:t>26 октября 2016 года в первом чтении</w:t>
      </w:r>
    </w:p>
    <w:p w:rsidR="00395F05" w:rsidRDefault="00170C7F" w:rsidP="00F6412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346E72">
        <w:rPr>
          <w:szCs w:val="28"/>
        </w:rPr>
        <w:t xml:space="preserve"> 23 ноября 2016 года во втором чтении</w:t>
      </w:r>
    </w:p>
    <w:p w:rsidR="00346E72" w:rsidRDefault="00346E72" w:rsidP="00F6412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Возвращен</w:t>
      </w:r>
      <w:proofErr w:type="gramEnd"/>
      <w:r>
        <w:rPr>
          <w:szCs w:val="28"/>
        </w:rPr>
        <w:t xml:space="preserve"> Законодательным Собранием Приморского края к процедуре второго чтения</w:t>
      </w:r>
    </w:p>
    <w:p w:rsidR="00910260" w:rsidRDefault="00910260" w:rsidP="00F64129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</w:t>
      </w:r>
      <w:bookmarkStart w:id="0" w:name="_GoBack"/>
      <w:bookmarkEnd w:id="0"/>
      <w:r>
        <w:rPr>
          <w:szCs w:val="28"/>
        </w:rPr>
        <w:t>Законодательным Собранием Приморского края</w:t>
      </w:r>
    </w:p>
    <w:p w:rsidR="000E08A7" w:rsidRPr="00B23346" w:rsidRDefault="000E08A7" w:rsidP="00F64129">
      <w:pPr>
        <w:ind w:firstLine="709"/>
        <w:jc w:val="both"/>
        <w:rPr>
          <w:szCs w:val="28"/>
        </w:rPr>
      </w:pPr>
    </w:p>
    <w:p w:rsidR="00A2479F" w:rsidRPr="00B23346" w:rsidRDefault="00395F05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СТАТЬЯ 1.</w:t>
      </w:r>
    </w:p>
    <w:p w:rsidR="00DD053E" w:rsidRDefault="00CE4F50" w:rsidP="00F64129">
      <w:pPr>
        <w:pStyle w:val="ConsPlusNormal"/>
        <w:ind w:firstLine="709"/>
        <w:jc w:val="both"/>
      </w:pPr>
      <w:proofErr w:type="gramStart"/>
      <w:r w:rsidRPr="00B23346">
        <w:rPr>
          <w:bCs/>
        </w:rPr>
        <w:t xml:space="preserve">Внести в </w:t>
      </w:r>
      <w:r w:rsidR="006727EE" w:rsidRPr="00B23346">
        <w:rPr>
          <w:bCs/>
        </w:rPr>
        <w:t xml:space="preserve">статью </w:t>
      </w:r>
      <w:r w:rsidR="00F75E4A" w:rsidRPr="00B23346">
        <w:rPr>
          <w:bCs/>
        </w:rPr>
        <w:t>2</w:t>
      </w:r>
      <w:r w:rsidR="006727EE" w:rsidRPr="00B23346">
        <w:rPr>
          <w:bCs/>
        </w:rPr>
        <w:t xml:space="preserve"> </w:t>
      </w:r>
      <w:r w:rsidRPr="00B23346">
        <w:rPr>
          <w:bCs/>
        </w:rPr>
        <w:t>Закон</w:t>
      </w:r>
      <w:r w:rsidR="006727EE" w:rsidRPr="00B23346">
        <w:rPr>
          <w:bCs/>
        </w:rPr>
        <w:t>а</w:t>
      </w:r>
      <w:r w:rsidRPr="00B23346">
        <w:rPr>
          <w:bCs/>
        </w:rPr>
        <w:t xml:space="preserve"> Приморского края от </w:t>
      </w:r>
      <w:r w:rsidR="00681250" w:rsidRPr="00B23346">
        <w:rPr>
          <w:bCs/>
        </w:rPr>
        <w:t>1</w:t>
      </w:r>
      <w:r w:rsidR="00922C99" w:rsidRPr="00B23346">
        <w:rPr>
          <w:bCs/>
        </w:rPr>
        <w:t>8</w:t>
      </w:r>
      <w:r w:rsidRPr="00B23346">
        <w:rPr>
          <w:bCs/>
        </w:rPr>
        <w:t xml:space="preserve"> </w:t>
      </w:r>
      <w:r w:rsidR="00922C99" w:rsidRPr="00B23346">
        <w:rPr>
          <w:bCs/>
        </w:rPr>
        <w:t>ноября</w:t>
      </w:r>
      <w:r w:rsidRPr="00B23346">
        <w:rPr>
          <w:bCs/>
        </w:rPr>
        <w:t xml:space="preserve"> 20</w:t>
      </w:r>
      <w:r w:rsidR="00681250" w:rsidRPr="00B23346">
        <w:rPr>
          <w:bCs/>
        </w:rPr>
        <w:t>1</w:t>
      </w:r>
      <w:r w:rsidR="00922C99" w:rsidRPr="00B23346">
        <w:rPr>
          <w:bCs/>
        </w:rPr>
        <w:t>4</w:t>
      </w:r>
      <w:r w:rsidRPr="00B23346">
        <w:rPr>
          <w:bCs/>
        </w:rPr>
        <w:t xml:space="preserve"> года </w:t>
      </w:r>
      <w:r w:rsidRPr="00B23346">
        <w:rPr>
          <w:bCs/>
        </w:rPr>
        <w:br/>
        <w:t xml:space="preserve">№ </w:t>
      </w:r>
      <w:r w:rsidR="00A2479F" w:rsidRPr="00B23346">
        <w:rPr>
          <w:bCs/>
        </w:rPr>
        <w:t>497</w:t>
      </w:r>
      <w:r w:rsidRPr="00B23346">
        <w:rPr>
          <w:bCs/>
        </w:rPr>
        <w:t xml:space="preserve">-КЗ </w:t>
      </w:r>
      <w:r w:rsidR="00A2479F" w:rsidRPr="00B23346"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A2479F" w:rsidRPr="00B23346">
        <w:br/>
        <w:t>в отдельные законодательные акты Приморского края"</w:t>
      </w:r>
      <w:r w:rsidRPr="00B23346">
        <w:rPr>
          <w:bCs/>
        </w:rPr>
        <w:t xml:space="preserve"> </w:t>
      </w:r>
      <w:r w:rsidR="00A2479F" w:rsidRPr="00B23346">
        <w:t>(Ведомости Законодательного Собрания Приморского края, 2014, № 96, стр. 54</w:t>
      </w:r>
      <w:r w:rsidR="00CD1FB7">
        <w:t>;</w:t>
      </w:r>
      <w:r w:rsidR="00A2479F" w:rsidRPr="00B23346">
        <w:t xml:space="preserve"> 2016, </w:t>
      </w:r>
      <w:r w:rsidR="00A2479F" w:rsidRPr="00B23346">
        <w:br/>
        <w:t>№ 148, с</w:t>
      </w:r>
      <w:r w:rsidR="00F64129">
        <w:t>тр</w:t>
      </w:r>
      <w:r w:rsidR="00A2479F" w:rsidRPr="00B23346">
        <w:t>. 44</w:t>
      </w:r>
      <w:r w:rsidR="00DD053E" w:rsidRPr="00B23346">
        <w:t>, №</w:t>
      </w:r>
      <w:r w:rsidR="00B23346" w:rsidRPr="00B23346">
        <w:t xml:space="preserve"> 166, </w:t>
      </w:r>
      <w:r w:rsidR="00DD053E" w:rsidRPr="00B23346">
        <w:t>с</w:t>
      </w:r>
      <w:r w:rsidR="00F64129">
        <w:t>тр</w:t>
      </w:r>
      <w:r w:rsidR="00DD053E" w:rsidRPr="00B23346">
        <w:t>.</w:t>
      </w:r>
      <w:r w:rsidR="00B23346" w:rsidRPr="00B23346">
        <w:t xml:space="preserve"> 3</w:t>
      </w:r>
      <w:r w:rsidR="00A2479F" w:rsidRPr="00B23346">
        <w:t>)</w:t>
      </w:r>
      <w:r w:rsidR="00A2479F" w:rsidRPr="00B23346">
        <w:rPr>
          <w:bCs/>
        </w:rPr>
        <w:t xml:space="preserve"> </w:t>
      </w:r>
      <w:r w:rsidR="00DD053E" w:rsidRPr="00B23346">
        <w:rPr>
          <w:bCs/>
        </w:rPr>
        <w:t xml:space="preserve">следующие </w:t>
      </w:r>
      <w:r w:rsidR="007151F5" w:rsidRPr="00B23346">
        <w:t>изменения</w:t>
      </w:r>
      <w:r w:rsidR="00DD053E" w:rsidRPr="00B23346">
        <w:t>:</w:t>
      </w:r>
      <w:proofErr w:type="gramEnd"/>
    </w:p>
    <w:p w:rsidR="00F67CEA" w:rsidRDefault="0016411E" w:rsidP="00FC31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6411E">
        <w:rPr>
          <w:szCs w:val="28"/>
        </w:rPr>
        <w:t>1)</w:t>
      </w:r>
      <w:r w:rsidR="00F67CEA" w:rsidRPr="00F67CEA">
        <w:rPr>
          <w:szCs w:val="28"/>
        </w:rPr>
        <w:t>в</w:t>
      </w:r>
      <w:r w:rsidR="0086678B">
        <w:rPr>
          <w:szCs w:val="28"/>
        </w:rPr>
        <w:t xml:space="preserve"> абзаце первом</w:t>
      </w:r>
      <w:r w:rsidR="00F67CEA" w:rsidRPr="00F67CEA">
        <w:rPr>
          <w:szCs w:val="28"/>
        </w:rPr>
        <w:t xml:space="preserve"> части 6</w:t>
      </w:r>
      <w:r w:rsidR="00F67CEA">
        <w:rPr>
          <w:szCs w:val="28"/>
        </w:rPr>
        <w:t>:</w:t>
      </w:r>
      <w:r w:rsidR="00F67CEA" w:rsidRPr="00F67CEA">
        <w:rPr>
          <w:szCs w:val="28"/>
        </w:rPr>
        <w:t xml:space="preserve"> </w:t>
      </w:r>
    </w:p>
    <w:p w:rsidR="00F67CEA" w:rsidRDefault="00F67CEA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 xml:space="preserve">лова </w:t>
      </w:r>
      <w:r w:rsidRPr="00F67CEA">
        <w:rPr>
          <w:szCs w:val="28"/>
        </w:rPr>
        <w:t xml:space="preserve">"поселений, входящих в состав </w:t>
      </w:r>
      <w:proofErr w:type="spellStart"/>
      <w:r w:rsidRPr="00F67CEA">
        <w:rPr>
          <w:szCs w:val="28"/>
        </w:rPr>
        <w:t>Шкотовского</w:t>
      </w:r>
      <w:proofErr w:type="spellEnd"/>
      <w:r w:rsidRPr="00F67CEA">
        <w:rPr>
          <w:szCs w:val="28"/>
        </w:rPr>
        <w:t xml:space="preserve"> и </w:t>
      </w:r>
      <w:proofErr w:type="spellStart"/>
      <w:r w:rsidRPr="00F67CEA">
        <w:rPr>
          <w:szCs w:val="28"/>
        </w:rPr>
        <w:t>Надеждинского</w:t>
      </w:r>
      <w:proofErr w:type="spellEnd"/>
      <w:r w:rsidRPr="00F67CEA">
        <w:rPr>
          <w:szCs w:val="28"/>
        </w:rPr>
        <w:t xml:space="preserve"> муниципальных районов," заменить словами "</w:t>
      </w:r>
      <w:proofErr w:type="spellStart"/>
      <w:r w:rsidRPr="00F67CEA">
        <w:rPr>
          <w:szCs w:val="28"/>
        </w:rPr>
        <w:t>Смоляниновского</w:t>
      </w:r>
      <w:proofErr w:type="spellEnd"/>
      <w:r w:rsidRPr="00F67CEA">
        <w:rPr>
          <w:szCs w:val="28"/>
        </w:rPr>
        <w:t xml:space="preserve"> и </w:t>
      </w:r>
      <w:proofErr w:type="spellStart"/>
      <w:r w:rsidRPr="00F67CEA">
        <w:rPr>
          <w:szCs w:val="28"/>
        </w:rPr>
        <w:t>Шкотовского</w:t>
      </w:r>
      <w:proofErr w:type="spellEnd"/>
      <w:r w:rsidRPr="00F67CEA">
        <w:rPr>
          <w:szCs w:val="28"/>
        </w:rPr>
        <w:t xml:space="preserve"> городских поселений </w:t>
      </w:r>
      <w:proofErr w:type="spellStart"/>
      <w:r w:rsidRPr="00F67CEA">
        <w:rPr>
          <w:szCs w:val="28"/>
        </w:rPr>
        <w:t>Шкотовского</w:t>
      </w:r>
      <w:proofErr w:type="spellEnd"/>
      <w:r w:rsidRPr="00F67CEA">
        <w:rPr>
          <w:szCs w:val="28"/>
        </w:rPr>
        <w:t xml:space="preserve"> муниципального района, </w:t>
      </w:r>
      <w:proofErr w:type="spellStart"/>
      <w:r w:rsidRPr="00F67CEA">
        <w:rPr>
          <w:szCs w:val="28"/>
        </w:rPr>
        <w:t>Шкотовского</w:t>
      </w:r>
      <w:proofErr w:type="spellEnd"/>
      <w:r w:rsidRPr="00F67CEA">
        <w:rPr>
          <w:szCs w:val="28"/>
        </w:rPr>
        <w:t xml:space="preserve"> и </w:t>
      </w:r>
      <w:proofErr w:type="spellStart"/>
      <w:r w:rsidRPr="00F67CEA">
        <w:rPr>
          <w:szCs w:val="28"/>
        </w:rPr>
        <w:t>Надеждинского</w:t>
      </w:r>
      <w:proofErr w:type="spellEnd"/>
      <w:r w:rsidRPr="00F67CEA">
        <w:rPr>
          <w:szCs w:val="28"/>
        </w:rPr>
        <w:t xml:space="preserve"> муниципальных районов";</w:t>
      </w:r>
    </w:p>
    <w:p w:rsidR="00F67CEA" w:rsidRPr="00F67CEA" w:rsidRDefault="00F67CEA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</w:t>
      </w:r>
      <w:r w:rsidR="00FC31D3">
        <w:rPr>
          <w:szCs w:val="28"/>
        </w:rPr>
        <w:t xml:space="preserve">по управлению и </w:t>
      </w:r>
      <w:r>
        <w:rPr>
          <w:szCs w:val="28"/>
        </w:rPr>
        <w:t>распоряжению земельными участками" заменить словами "</w:t>
      </w:r>
      <w:r w:rsidR="00FC31D3">
        <w:rPr>
          <w:szCs w:val="28"/>
        </w:rPr>
        <w:t xml:space="preserve">по </w:t>
      </w:r>
      <w:r>
        <w:rPr>
          <w:szCs w:val="28"/>
        </w:rPr>
        <w:t>предоставлению земельных участков";</w:t>
      </w:r>
    </w:p>
    <w:p w:rsidR="00F67CEA" w:rsidRDefault="00FC31D3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F67CEA" w:rsidRPr="00F67CEA">
        <w:rPr>
          <w:szCs w:val="28"/>
        </w:rPr>
        <w:t>)в</w:t>
      </w:r>
      <w:r w:rsidR="0086678B">
        <w:rPr>
          <w:szCs w:val="28"/>
        </w:rPr>
        <w:t xml:space="preserve"> абзаце первом </w:t>
      </w:r>
      <w:r w:rsidR="00F67CEA" w:rsidRPr="00F67CEA">
        <w:rPr>
          <w:szCs w:val="28"/>
        </w:rPr>
        <w:t>части 7</w:t>
      </w:r>
      <w:r w:rsidR="00F67CEA">
        <w:rPr>
          <w:szCs w:val="28"/>
        </w:rPr>
        <w:t>:</w:t>
      </w:r>
    </w:p>
    <w:p w:rsidR="0086678B" w:rsidRPr="00F67CEA" w:rsidRDefault="0086678B" w:rsidP="008667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"распоряжения земельными участками" заменить словами "предоставления земельных участков";</w:t>
      </w:r>
    </w:p>
    <w:p w:rsidR="00F67CEA" w:rsidRDefault="0086678B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774F8B">
        <w:rPr>
          <w:szCs w:val="28"/>
        </w:rPr>
        <w:t>)</w:t>
      </w:r>
      <w:r w:rsidR="00F67CEA" w:rsidRPr="00F67CEA">
        <w:rPr>
          <w:szCs w:val="28"/>
        </w:rPr>
        <w:t>с</w:t>
      </w:r>
      <w:proofErr w:type="gramEnd"/>
      <w:r w:rsidR="00F67CEA" w:rsidRPr="00F67CEA">
        <w:rPr>
          <w:szCs w:val="28"/>
        </w:rPr>
        <w:t xml:space="preserve">лова "поселений, входящих в состав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и </w:t>
      </w:r>
      <w:proofErr w:type="spellStart"/>
      <w:r w:rsidR="00F67CEA" w:rsidRPr="00F67CEA">
        <w:rPr>
          <w:szCs w:val="28"/>
        </w:rPr>
        <w:t>Надеждинского</w:t>
      </w:r>
      <w:proofErr w:type="spellEnd"/>
      <w:r w:rsidR="00F67CEA" w:rsidRPr="00F67CEA">
        <w:rPr>
          <w:szCs w:val="28"/>
        </w:rPr>
        <w:t xml:space="preserve"> муниципальных районов," заменить словами "</w:t>
      </w:r>
      <w:proofErr w:type="spellStart"/>
      <w:r w:rsidR="00F67CEA" w:rsidRPr="00F67CEA">
        <w:rPr>
          <w:szCs w:val="28"/>
        </w:rPr>
        <w:t>Смоляниновского</w:t>
      </w:r>
      <w:proofErr w:type="spellEnd"/>
      <w:r w:rsidR="00F67CEA" w:rsidRPr="00F67CEA">
        <w:rPr>
          <w:szCs w:val="28"/>
        </w:rPr>
        <w:t xml:space="preserve"> и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городских поселений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муниципального района,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и </w:t>
      </w:r>
      <w:proofErr w:type="spellStart"/>
      <w:r w:rsidR="00F67CEA" w:rsidRPr="00F67CEA">
        <w:rPr>
          <w:szCs w:val="28"/>
        </w:rPr>
        <w:t>Надеждинского</w:t>
      </w:r>
      <w:proofErr w:type="spellEnd"/>
      <w:r w:rsidR="00F67CEA" w:rsidRPr="00F67CEA">
        <w:rPr>
          <w:szCs w:val="28"/>
        </w:rPr>
        <w:t xml:space="preserve"> муниципальных районов";</w:t>
      </w:r>
    </w:p>
    <w:p w:rsidR="00774F8B" w:rsidRDefault="00FC31D3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F67CEA" w:rsidRPr="00F67CEA">
        <w:rPr>
          <w:szCs w:val="28"/>
        </w:rPr>
        <w:t>)в части 8</w:t>
      </w:r>
      <w:r w:rsidR="00774F8B">
        <w:rPr>
          <w:szCs w:val="28"/>
        </w:rPr>
        <w:t>:</w:t>
      </w:r>
    </w:p>
    <w:p w:rsidR="0086678B" w:rsidRPr="00F67CEA" w:rsidRDefault="0086678B" w:rsidP="008667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а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</w:t>
      </w:r>
      <w:r w:rsidR="00FC31D3">
        <w:rPr>
          <w:szCs w:val="28"/>
        </w:rPr>
        <w:t xml:space="preserve">по управлению и </w:t>
      </w:r>
      <w:r>
        <w:rPr>
          <w:szCs w:val="28"/>
        </w:rPr>
        <w:t>распоряжению земельными участками" заменить словами "</w:t>
      </w:r>
      <w:r w:rsidR="00FC31D3">
        <w:rPr>
          <w:szCs w:val="28"/>
        </w:rPr>
        <w:t xml:space="preserve">по </w:t>
      </w:r>
      <w:r>
        <w:rPr>
          <w:szCs w:val="28"/>
        </w:rPr>
        <w:t>предоставлению земельных участков";</w:t>
      </w:r>
    </w:p>
    <w:p w:rsidR="00F67CEA" w:rsidRDefault="0086678B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774F8B">
        <w:rPr>
          <w:szCs w:val="28"/>
        </w:rPr>
        <w:t>)</w:t>
      </w:r>
      <w:r w:rsidR="00F67CEA" w:rsidRPr="00F67CEA">
        <w:rPr>
          <w:szCs w:val="28"/>
        </w:rPr>
        <w:t>с</w:t>
      </w:r>
      <w:proofErr w:type="gramEnd"/>
      <w:r w:rsidR="00F67CEA" w:rsidRPr="00F67CEA">
        <w:rPr>
          <w:szCs w:val="28"/>
        </w:rPr>
        <w:t xml:space="preserve">лова "поселений, входящих в состав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и </w:t>
      </w:r>
      <w:proofErr w:type="spellStart"/>
      <w:r w:rsidR="00F67CEA" w:rsidRPr="00F67CEA">
        <w:rPr>
          <w:szCs w:val="28"/>
        </w:rPr>
        <w:t>Надеждинского</w:t>
      </w:r>
      <w:proofErr w:type="spellEnd"/>
      <w:r w:rsidR="00F67CEA" w:rsidRPr="00F67CEA">
        <w:rPr>
          <w:szCs w:val="28"/>
        </w:rPr>
        <w:t xml:space="preserve"> муниципальных районов," заменить словами "</w:t>
      </w:r>
      <w:proofErr w:type="spellStart"/>
      <w:r w:rsidR="00F67CEA" w:rsidRPr="00F67CEA">
        <w:rPr>
          <w:szCs w:val="28"/>
        </w:rPr>
        <w:t>Смоляниновского</w:t>
      </w:r>
      <w:proofErr w:type="spellEnd"/>
      <w:r w:rsidR="00F67CEA" w:rsidRPr="00F67CEA">
        <w:rPr>
          <w:szCs w:val="28"/>
        </w:rPr>
        <w:t xml:space="preserve"> и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городских поселений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муниципального района,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и </w:t>
      </w:r>
      <w:proofErr w:type="spellStart"/>
      <w:r w:rsidR="00F67CEA" w:rsidRPr="00F67CEA">
        <w:rPr>
          <w:szCs w:val="28"/>
        </w:rPr>
        <w:t>Надеж</w:t>
      </w:r>
      <w:r w:rsidR="00C61187">
        <w:rPr>
          <w:szCs w:val="28"/>
        </w:rPr>
        <w:t>динского</w:t>
      </w:r>
      <w:proofErr w:type="spellEnd"/>
      <w:r w:rsidR="00C61187">
        <w:rPr>
          <w:szCs w:val="28"/>
        </w:rPr>
        <w:t xml:space="preserve"> муниципальных районов".</w:t>
      </w:r>
    </w:p>
    <w:p w:rsidR="004E6FC5" w:rsidRPr="00B23346" w:rsidRDefault="004E6FC5" w:rsidP="00F64129">
      <w:pPr>
        <w:pStyle w:val="ConsPlusNormal"/>
        <w:ind w:firstLine="709"/>
        <w:jc w:val="both"/>
      </w:pPr>
    </w:p>
    <w:p w:rsidR="00395F05" w:rsidRDefault="00A2479F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</w:t>
      </w:r>
      <w:r w:rsidR="00395F05" w:rsidRPr="00B23346">
        <w:rPr>
          <w:szCs w:val="28"/>
        </w:rPr>
        <w:t>АТЬЯ 2.</w:t>
      </w:r>
    </w:p>
    <w:p w:rsidR="00CA3A9C" w:rsidRDefault="00CA3A9C" w:rsidP="00CA3A9C">
      <w:pPr>
        <w:pStyle w:val="a6"/>
        <w:spacing w:after="0"/>
        <w:ind w:firstLine="709"/>
        <w:jc w:val="both"/>
        <w:rPr>
          <w:szCs w:val="28"/>
        </w:rPr>
      </w:pPr>
      <w:r w:rsidRPr="00CA3A9C">
        <w:rPr>
          <w:szCs w:val="28"/>
        </w:rPr>
        <w:t xml:space="preserve">1.Настоящий Закон вступает в силу </w:t>
      </w:r>
      <w:r>
        <w:rPr>
          <w:szCs w:val="28"/>
        </w:rPr>
        <w:t>со дня</w:t>
      </w:r>
      <w:r w:rsidR="00C52340">
        <w:rPr>
          <w:szCs w:val="28"/>
        </w:rPr>
        <w:t xml:space="preserve"> его</w:t>
      </w:r>
      <w:r>
        <w:rPr>
          <w:szCs w:val="28"/>
        </w:rPr>
        <w:t xml:space="preserve"> официального опубликования, за исключением подпункта "а" пун</w:t>
      </w:r>
      <w:r w:rsidR="00C52340">
        <w:rPr>
          <w:szCs w:val="28"/>
        </w:rPr>
        <w:t xml:space="preserve">кта </w:t>
      </w:r>
      <w:r w:rsidR="0081204B">
        <w:rPr>
          <w:szCs w:val="28"/>
        </w:rPr>
        <w:t>1</w:t>
      </w:r>
      <w:r w:rsidR="00C52340">
        <w:rPr>
          <w:szCs w:val="28"/>
        </w:rPr>
        <w:t>, подпункта "</w:t>
      </w:r>
      <w:r w:rsidR="0086678B">
        <w:rPr>
          <w:szCs w:val="28"/>
        </w:rPr>
        <w:t>б</w:t>
      </w:r>
      <w:r w:rsidR="00C52340">
        <w:rPr>
          <w:szCs w:val="28"/>
        </w:rPr>
        <w:t xml:space="preserve">" пункта </w:t>
      </w:r>
      <w:r w:rsidR="0081204B">
        <w:rPr>
          <w:szCs w:val="28"/>
        </w:rPr>
        <w:t>2</w:t>
      </w:r>
      <w:r w:rsidR="00C52340">
        <w:rPr>
          <w:szCs w:val="28"/>
        </w:rPr>
        <w:t xml:space="preserve">, </w:t>
      </w:r>
      <w:r>
        <w:rPr>
          <w:szCs w:val="28"/>
        </w:rPr>
        <w:t>подпункта "</w:t>
      </w:r>
      <w:r w:rsidR="0086678B">
        <w:rPr>
          <w:szCs w:val="28"/>
        </w:rPr>
        <w:t>б</w:t>
      </w:r>
      <w:r>
        <w:rPr>
          <w:szCs w:val="28"/>
        </w:rPr>
        <w:t xml:space="preserve">" пункта </w:t>
      </w:r>
      <w:r w:rsidR="0081204B">
        <w:rPr>
          <w:szCs w:val="28"/>
        </w:rPr>
        <w:t>3</w:t>
      </w:r>
      <w:r w:rsidR="00112CA6">
        <w:rPr>
          <w:szCs w:val="28"/>
        </w:rPr>
        <w:t xml:space="preserve"> статьи 1</w:t>
      </w:r>
      <w:r w:rsidR="00C52340">
        <w:rPr>
          <w:szCs w:val="28"/>
        </w:rPr>
        <w:t xml:space="preserve"> настоящего Закона</w:t>
      </w:r>
      <w:r>
        <w:rPr>
          <w:szCs w:val="28"/>
        </w:rPr>
        <w:t>.</w:t>
      </w:r>
    </w:p>
    <w:p w:rsidR="00CA3A9C" w:rsidRDefault="00CA3A9C" w:rsidP="00F64129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112CA6">
        <w:rPr>
          <w:szCs w:val="28"/>
        </w:rPr>
        <w:t xml:space="preserve">Подпункт "а" пункта </w:t>
      </w:r>
      <w:r w:rsidR="0081204B">
        <w:rPr>
          <w:szCs w:val="28"/>
        </w:rPr>
        <w:t>1</w:t>
      </w:r>
      <w:r w:rsidR="00112CA6">
        <w:rPr>
          <w:szCs w:val="28"/>
        </w:rPr>
        <w:t>, подпункт "</w:t>
      </w:r>
      <w:r w:rsidR="0086678B">
        <w:rPr>
          <w:szCs w:val="28"/>
        </w:rPr>
        <w:t>б</w:t>
      </w:r>
      <w:r w:rsidR="00112CA6">
        <w:rPr>
          <w:szCs w:val="28"/>
        </w:rPr>
        <w:t xml:space="preserve">" пункта </w:t>
      </w:r>
      <w:r w:rsidR="0081204B">
        <w:rPr>
          <w:szCs w:val="28"/>
        </w:rPr>
        <w:t>2</w:t>
      </w:r>
      <w:r w:rsidR="00112CA6">
        <w:rPr>
          <w:szCs w:val="28"/>
        </w:rPr>
        <w:t>, подпункт "</w:t>
      </w:r>
      <w:r w:rsidR="0086678B">
        <w:rPr>
          <w:szCs w:val="28"/>
        </w:rPr>
        <w:t>б</w:t>
      </w:r>
      <w:r w:rsidR="00112CA6">
        <w:rPr>
          <w:szCs w:val="28"/>
        </w:rPr>
        <w:t xml:space="preserve">" пункта </w:t>
      </w:r>
      <w:r w:rsidR="0081204B">
        <w:rPr>
          <w:szCs w:val="28"/>
        </w:rPr>
        <w:t>3</w:t>
      </w:r>
      <w:r w:rsidR="00112CA6">
        <w:rPr>
          <w:szCs w:val="28"/>
        </w:rPr>
        <w:t xml:space="preserve"> статьи 1</w:t>
      </w:r>
      <w:r w:rsidR="00C52340">
        <w:rPr>
          <w:szCs w:val="28"/>
        </w:rPr>
        <w:t xml:space="preserve"> настоящего Закона</w:t>
      </w:r>
      <w:r w:rsidR="00112CA6">
        <w:rPr>
          <w:szCs w:val="28"/>
        </w:rPr>
        <w:t xml:space="preserve"> вступа</w:t>
      </w:r>
      <w:r w:rsidR="00C52340">
        <w:rPr>
          <w:szCs w:val="28"/>
        </w:rPr>
        <w:t>ю</w:t>
      </w:r>
      <w:r w:rsidR="00112CA6">
        <w:rPr>
          <w:szCs w:val="28"/>
        </w:rPr>
        <w:t>т в силу с 1 января 2017 года.</w:t>
      </w:r>
    </w:p>
    <w:p w:rsidR="004E6FC5" w:rsidRDefault="00112CA6" w:rsidP="00F64129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4E6FC5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4E6FC5" w:rsidRPr="00941F19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311658" w:rsidRPr="00711AFC" w:rsidRDefault="00311658" w:rsidP="00311658">
      <w:pPr>
        <w:jc w:val="both"/>
      </w:pPr>
      <w:r w:rsidRPr="00711AFC">
        <w:t>Губернатор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="00922C99">
        <w:t xml:space="preserve">  </w:t>
      </w:r>
      <w:r w:rsidRPr="00711AFC">
        <w:t xml:space="preserve">     В.В. Миклушевский</w:t>
      </w:r>
    </w:p>
    <w:sectPr w:rsidR="00311658" w:rsidRPr="00711AFC" w:rsidSect="006D5D3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E1A" w:rsidRDefault="006B4E1A">
      <w:r>
        <w:separator/>
      </w:r>
    </w:p>
  </w:endnote>
  <w:endnote w:type="continuationSeparator" w:id="0">
    <w:p w:rsidR="006B4E1A" w:rsidRDefault="006B4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E1A" w:rsidRDefault="006B4E1A">
      <w:r>
        <w:separator/>
      </w:r>
    </w:p>
  </w:footnote>
  <w:footnote w:type="continuationSeparator" w:id="0">
    <w:p w:rsidR="006B4E1A" w:rsidRDefault="006B4E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273024"/>
      <w:docPartObj>
        <w:docPartGallery w:val="Page Numbers (Top of Page)"/>
        <w:docPartUnique/>
      </w:docPartObj>
    </w:sdtPr>
    <w:sdtEndPr/>
    <w:sdtContent>
      <w:p w:rsidR="004A12D5" w:rsidRDefault="004A12D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026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6423F"/>
    <w:multiLevelType w:val="hybridMultilevel"/>
    <w:tmpl w:val="E918ECD0"/>
    <w:lvl w:ilvl="0" w:tplc="F03818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187604"/>
    <w:multiLevelType w:val="hybridMultilevel"/>
    <w:tmpl w:val="721AC852"/>
    <w:lvl w:ilvl="0" w:tplc="1A06DE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F05907"/>
    <w:multiLevelType w:val="hybridMultilevel"/>
    <w:tmpl w:val="C9B48BF4"/>
    <w:lvl w:ilvl="0" w:tplc="C896CAE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1820"/>
    <w:rsid w:val="000150D6"/>
    <w:rsid w:val="00017370"/>
    <w:rsid w:val="00021F11"/>
    <w:rsid w:val="00024F65"/>
    <w:rsid w:val="0003291F"/>
    <w:rsid w:val="00034C19"/>
    <w:rsid w:val="000514EA"/>
    <w:rsid w:val="00065086"/>
    <w:rsid w:val="000931F6"/>
    <w:rsid w:val="000A210A"/>
    <w:rsid w:val="000B1C1E"/>
    <w:rsid w:val="000B730F"/>
    <w:rsid w:val="000D71B7"/>
    <w:rsid w:val="000E08A7"/>
    <w:rsid w:val="000E4191"/>
    <w:rsid w:val="00112CA6"/>
    <w:rsid w:val="00147990"/>
    <w:rsid w:val="00162D95"/>
    <w:rsid w:val="0016411E"/>
    <w:rsid w:val="00164FF5"/>
    <w:rsid w:val="0016787A"/>
    <w:rsid w:val="00170C7F"/>
    <w:rsid w:val="001843FB"/>
    <w:rsid w:val="001A45F3"/>
    <w:rsid w:val="001F52BB"/>
    <w:rsid w:val="002051BD"/>
    <w:rsid w:val="0020531B"/>
    <w:rsid w:val="00217DC2"/>
    <w:rsid w:val="00235E06"/>
    <w:rsid w:val="0029032C"/>
    <w:rsid w:val="002B40B0"/>
    <w:rsid w:val="002F12BB"/>
    <w:rsid w:val="002F7658"/>
    <w:rsid w:val="00311658"/>
    <w:rsid w:val="00346E72"/>
    <w:rsid w:val="00380EE1"/>
    <w:rsid w:val="0039151B"/>
    <w:rsid w:val="003925E9"/>
    <w:rsid w:val="00395F05"/>
    <w:rsid w:val="003A4508"/>
    <w:rsid w:val="003A4CAC"/>
    <w:rsid w:val="003B26E7"/>
    <w:rsid w:val="003B5BC5"/>
    <w:rsid w:val="003C3CCC"/>
    <w:rsid w:val="003E210D"/>
    <w:rsid w:val="00413861"/>
    <w:rsid w:val="00434825"/>
    <w:rsid w:val="00442F20"/>
    <w:rsid w:val="0047435B"/>
    <w:rsid w:val="004831CC"/>
    <w:rsid w:val="004A12D5"/>
    <w:rsid w:val="004D2D0D"/>
    <w:rsid w:val="004E6FC5"/>
    <w:rsid w:val="00503627"/>
    <w:rsid w:val="00515641"/>
    <w:rsid w:val="0055293B"/>
    <w:rsid w:val="005617B6"/>
    <w:rsid w:val="00564DF7"/>
    <w:rsid w:val="00570C75"/>
    <w:rsid w:val="00597E87"/>
    <w:rsid w:val="005A2827"/>
    <w:rsid w:val="005B66AA"/>
    <w:rsid w:val="006240FD"/>
    <w:rsid w:val="00667869"/>
    <w:rsid w:val="006727EE"/>
    <w:rsid w:val="00676061"/>
    <w:rsid w:val="00681250"/>
    <w:rsid w:val="006B4E1A"/>
    <w:rsid w:val="006D5D34"/>
    <w:rsid w:val="00705121"/>
    <w:rsid w:val="0071494C"/>
    <w:rsid w:val="007151F5"/>
    <w:rsid w:val="00734BA2"/>
    <w:rsid w:val="00774F8B"/>
    <w:rsid w:val="007A0AA1"/>
    <w:rsid w:val="007A1808"/>
    <w:rsid w:val="007E4037"/>
    <w:rsid w:val="007E4EBC"/>
    <w:rsid w:val="007F25F0"/>
    <w:rsid w:val="0081204B"/>
    <w:rsid w:val="008254A8"/>
    <w:rsid w:val="0086678B"/>
    <w:rsid w:val="0087501C"/>
    <w:rsid w:val="00885EEB"/>
    <w:rsid w:val="0088752E"/>
    <w:rsid w:val="00890C0A"/>
    <w:rsid w:val="008A51B5"/>
    <w:rsid w:val="008E2B20"/>
    <w:rsid w:val="00910260"/>
    <w:rsid w:val="00922C99"/>
    <w:rsid w:val="009422D4"/>
    <w:rsid w:val="00946329"/>
    <w:rsid w:val="0096719C"/>
    <w:rsid w:val="0097567A"/>
    <w:rsid w:val="009B757A"/>
    <w:rsid w:val="009C2924"/>
    <w:rsid w:val="009F2C48"/>
    <w:rsid w:val="00A00FE6"/>
    <w:rsid w:val="00A17266"/>
    <w:rsid w:val="00A2479F"/>
    <w:rsid w:val="00A67E56"/>
    <w:rsid w:val="00AB70F9"/>
    <w:rsid w:val="00AC31EC"/>
    <w:rsid w:val="00AD532B"/>
    <w:rsid w:val="00AE3D7F"/>
    <w:rsid w:val="00B03D86"/>
    <w:rsid w:val="00B10EA1"/>
    <w:rsid w:val="00B14397"/>
    <w:rsid w:val="00B23346"/>
    <w:rsid w:val="00B52260"/>
    <w:rsid w:val="00B84237"/>
    <w:rsid w:val="00BE0544"/>
    <w:rsid w:val="00BE4F33"/>
    <w:rsid w:val="00C52340"/>
    <w:rsid w:val="00C61187"/>
    <w:rsid w:val="00C7293D"/>
    <w:rsid w:val="00C87CAB"/>
    <w:rsid w:val="00CA39C8"/>
    <w:rsid w:val="00CA3A9C"/>
    <w:rsid w:val="00CA43CB"/>
    <w:rsid w:val="00CB24E8"/>
    <w:rsid w:val="00CB2C62"/>
    <w:rsid w:val="00CD1FB7"/>
    <w:rsid w:val="00CE4F50"/>
    <w:rsid w:val="00D64BF4"/>
    <w:rsid w:val="00D93EE7"/>
    <w:rsid w:val="00DA7E59"/>
    <w:rsid w:val="00DD053E"/>
    <w:rsid w:val="00DE1739"/>
    <w:rsid w:val="00DE1B2E"/>
    <w:rsid w:val="00DE7084"/>
    <w:rsid w:val="00E101E8"/>
    <w:rsid w:val="00E14357"/>
    <w:rsid w:val="00E31574"/>
    <w:rsid w:val="00E34273"/>
    <w:rsid w:val="00E47787"/>
    <w:rsid w:val="00E50B98"/>
    <w:rsid w:val="00E60B2A"/>
    <w:rsid w:val="00E7527B"/>
    <w:rsid w:val="00E764E7"/>
    <w:rsid w:val="00EF0664"/>
    <w:rsid w:val="00EF0F9B"/>
    <w:rsid w:val="00EF31A2"/>
    <w:rsid w:val="00F15B09"/>
    <w:rsid w:val="00F23036"/>
    <w:rsid w:val="00F2739C"/>
    <w:rsid w:val="00F313A8"/>
    <w:rsid w:val="00F4167A"/>
    <w:rsid w:val="00F64129"/>
    <w:rsid w:val="00F642D1"/>
    <w:rsid w:val="00F67CEA"/>
    <w:rsid w:val="00F7251C"/>
    <w:rsid w:val="00F75E4A"/>
    <w:rsid w:val="00F93878"/>
    <w:rsid w:val="00FA6599"/>
    <w:rsid w:val="00FC31D3"/>
    <w:rsid w:val="00FD1087"/>
    <w:rsid w:val="00FE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2EE5D-2C2E-4C85-94FB-676786104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93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mihailova_e_v</dc:creator>
  <cp:lastModifiedBy>Гончарова</cp:lastModifiedBy>
  <cp:revision>12</cp:revision>
  <cp:lastPrinted>2016-12-13T06:36:00Z</cp:lastPrinted>
  <dcterms:created xsi:type="dcterms:W3CDTF">2016-11-24T05:44:00Z</dcterms:created>
  <dcterms:modified xsi:type="dcterms:W3CDTF">2016-12-13T23:53:00Z</dcterms:modified>
</cp:coreProperties>
</file>