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540DFA">
            <w:pPr>
              <w:ind w:left="-108"/>
              <w:jc w:val="both"/>
            </w:pPr>
            <w:r w:rsidRPr="0045315B">
              <w:t xml:space="preserve">О </w:t>
            </w:r>
            <w:r w:rsidR="00540DFA">
              <w:t>З</w:t>
            </w:r>
            <w:r w:rsidRPr="0045315B">
              <w:t>акон</w:t>
            </w:r>
            <w:r w:rsidR="00540DFA">
              <w:t>е</w:t>
            </w:r>
            <w:r w:rsidRPr="0045315B">
              <w:t xml:space="preserve"> Приморского края </w:t>
            </w:r>
            <w:r w:rsidR="00540DFA">
              <w:t xml:space="preserve">                 </w:t>
            </w:r>
            <w:r w:rsidRPr="0045315B">
              <w:t>"О внесении изменений</w:t>
            </w:r>
            <w:r w:rsidR="00CD084D">
              <w:t xml:space="preserve"> в</w:t>
            </w:r>
            <w:r w:rsidR="00CF7B62">
              <w:t xml:space="preserve"> отдельные</w:t>
            </w:r>
            <w:r w:rsidRPr="0045315B">
              <w:t xml:space="preserve"> </w:t>
            </w:r>
            <w:r w:rsidR="00510EE2">
              <w:t>законодательные акты Приморского края в области регулирования земельных отношений</w:t>
            </w:r>
            <w:r w:rsidR="00CF7B62">
              <w:t xml:space="preserve"> 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</w:t>
      </w:r>
      <w:r w:rsidR="00C245DA">
        <w:t>З</w:t>
      </w:r>
      <w:r>
        <w:t xml:space="preserve">акон </w:t>
      </w:r>
      <w:r w:rsidRPr="0045315B">
        <w:t>Приморского края "О внесении изменений в</w:t>
      </w:r>
      <w:r w:rsidR="00CF7B62">
        <w:t xml:space="preserve"> отдельные</w:t>
      </w:r>
      <w:r w:rsidRPr="0045315B">
        <w:t xml:space="preserve"> </w:t>
      </w:r>
      <w:r w:rsidR="00510EE2">
        <w:t>законодательные акты Приморского края в области регулирования земельных отношений</w:t>
      </w:r>
      <w:r w:rsidR="00CF7B62">
        <w:t xml:space="preserve"> в Приморском крае</w:t>
      </w:r>
      <w:r w:rsidR="00510EE2">
        <w:t>"</w:t>
      </w:r>
      <w:r w:rsidR="00540DFA">
        <w:t>.</w:t>
      </w:r>
      <w:r w:rsidR="005A14FD" w:rsidRPr="00D14AC7">
        <w:rPr>
          <w:szCs w:val="28"/>
        </w:rPr>
        <w:t xml:space="preserve"> </w:t>
      </w:r>
    </w:p>
    <w:p w:rsidR="00CE1110" w:rsidRDefault="00CE1110" w:rsidP="00CE1110">
      <w:pPr>
        <w:jc w:val="both"/>
      </w:pPr>
    </w:p>
    <w:p w:rsidR="00540DFA" w:rsidRPr="00540DFA" w:rsidRDefault="00CE1110" w:rsidP="00540DFA">
      <w:pPr>
        <w:ind w:firstLine="709"/>
        <w:jc w:val="both"/>
      </w:pPr>
      <w:r>
        <w:t>2.</w:t>
      </w:r>
      <w:bookmarkStart w:id="0" w:name="_GoBack"/>
      <w:bookmarkEnd w:id="0"/>
      <w:r w:rsidR="00540DFA" w:rsidRPr="00540DFA">
        <w:t>Направить указанный Закон Губернатору Приморского края для обнародования.</w:t>
      </w:r>
    </w:p>
    <w:p w:rsidR="00CE1110" w:rsidRDefault="00CE1110" w:rsidP="00CE1110">
      <w:pPr>
        <w:jc w:val="both"/>
      </w:pPr>
    </w:p>
    <w:p w:rsidR="00CE1110" w:rsidRDefault="00540DFA" w:rsidP="00CE1110">
      <w:pPr>
        <w:ind w:firstLine="709"/>
        <w:jc w:val="both"/>
      </w:pPr>
      <w:r>
        <w:t>3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7AA" w:rsidRDefault="00D017AA">
      <w:r>
        <w:separator/>
      </w:r>
    </w:p>
  </w:endnote>
  <w:endnote w:type="continuationSeparator" w:id="0">
    <w:p w:rsidR="00D017AA" w:rsidRDefault="00D0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7AA" w:rsidRDefault="00D017AA">
      <w:r>
        <w:separator/>
      </w:r>
    </w:p>
  </w:footnote>
  <w:footnote w:type="continuationSeparator" w:id="0">
    <w:p w:rsidR="00D017AA" w:rsidRDefault="00D01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3156C4"/>
    <w:rsid w:val="003325F4"/>
    <w:rsid w:val="00380ED9"/>
    <w:rsid w:val="00392E21"/>
    <w:rsid w:val="003F0673"/>
    <w:rsid w:val="004B69FA"/>
    <w:rsid w:val="004D1A01"/>
    <w:rsid w:val="00510EE2"/>
    <w:rsid w:val="00532648"/>
    <w:rsid w:val="00540DFA"/>
    <w:rsid w:val="005A14FD"/>
    <w:rsid w:val="005A6019"/>
    <w:rsid w:val="005B1D3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538B5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7E4B"/>
    <w:rsid w:val="00BA58C7"/>
    <w:rsid w:val="00C11270"/>
    <w:rsid w:val="00C20E8F"/>
    <w:rsid w:val="00C245DA"/>
    <w:rsid w:val="00CA7E54"/>
    <w:rsid w:val="00CB206A"/>
    <w:rsid w:val="00CD084D"/>
    <w:rsid w:val="00CD38BC"/>
    <w:rsid w:val="00CE1110"/>
    <w:rsid w:val="00CE19DF"/>
    <w:rsid w:val="00CF7B62"/>
    <w:rsid w:val="00D017AA"/>
    <w:rsid w:val="00D02716"/>
    <w:rsid w:val="00DA5A34"/>
    <w:rsid w:val="00DF01B2"/>
    <w:rsid w:val="00E93A7F"/>
    <w:rsid w:val="00EE02BD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87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9</cp:revision>
  <cp:lastPrinted>2016-09-29T03:40:00Z</cp:lastPrinted>
  <dcterms:created xsi:type="dcterms:W3CDTF">2016-09-29T02:26:00Z</dcterms:created>
  <dcterms:modified xsi:type="dcterms:W3CDTF">2016-12-12T03:45:00Z</dcterms:modified>
</cp:coreProperties>
</file>