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B33DC7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0762DB">
              <w:t>"О внесении изменени</w:t>
            </w:r>
            <w:r w:rsidR="005072FD">
              <w:t>й</w:t>
            </w:r>
            <w:r w:rsidR="00303287">
              <w:t xml:space="preserve"> </w:t>
            </w:r>
            <w:r w:rsidR="000762DB">
              <w:t>в</w:t>
            </w:r>
            <w:r w:rsidR="00303287">
              <w:t xml:space="preserve"> </w:t>
            </w:r>
            <w:r w:rsidR="000762DB">
              <w:t>Закон Приморского края</w:t>
            </w:r>
            <w:r w:rsidRPr="00A50001">
              <w:t xml:space="preserve"> </w:t>
            </w:r>
            <w:r w:rsidR="00D05739" w:rsidRPr="00D05739">
              <w:t>"</w:t>
            </w:r>
            <w:r w:rsidR="00D05739" w:rsidRPr="00D05739">
              <w:rPr>
                <w:bCs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="00D05739" w:rsidRPr="00D05739"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>Приморского края "О внесении изменений в Закон Приморского края</w:t>
      </w:r>
      <w:r w:rsidR="005072FD">
        <w:t xml:space="preserve"> </w:t>
      </w:r>
      <w:r w:rsidR="00D05739" w:rsidRPr="00D05739">
        <w:t>"</w:t>
      </w:r>
      <w:r w:rsidR="00D05739" w:rsidRPr="00D05739">
        <w:rPr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="00D05739" w:rsidRPr="00D05739">
        <w:t>"</w:t>
      </w:r>
      <w:r w:rsidR="003837EA">
        <w:t>.</w:t>
      </w:r>
      <w:r w:rsidR="00D05739" w:rsidRPr="00D05739">
        <w:t xml:space="preserve"> </w:t>
      </w:r>
      <w:bookmarkStart w:id="0" w:name="_GoBack"/>
      <w:bookmarkEnd w:id="0"/>
    </w:p>
    <w:p w:rsidR="001C17BF" w:rsidRDefault="001C17BF" w:rsidP="001C17BF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3EF" w:rsidRDefault="006523EF" w:rsidP="00441D5E">
      <w:pPr>
        <w:pStyle w:val="1"/>
      </w:pPr>
      <w:r>
        <w:separator/>
      </w:r>
    </w:p>
  </w:endnote>
  <w:endnote w:type="continuationSeparator" w:id="0">
    <w:p w:rsidR="006523EF" w:rsidRDefault="006523EF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3EF" w:rsidRDefault="006523EF" w:rsidP="00441D5E">
      <w:pPr>
        <w:pStyle w:val="1"/>
      </w:pPr>
      <w:r>
        <w:separator/>
      </w:r>
    </w:p>
  </w:footnote>
  <w:footnote w:type="continuationSeparator" w:id="0">
    <w:p w:rsidR="006523EF" w:rsidRDefault="006523EF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93A82"/>
    <w:rsid w:val="00296104"/>
    <w:rsid w:val="002B312F"/>
    <w:rsid w:val="002B7166"/>
    <w:rsid w:val="002D7F39"/>
    <w:rsid w:val="00303287"/>
    <w:rsid w:val="003160A3"/>
    <w:rsid w:val="00356840"/>
    <w:rsid w:val="003837EA"/>
    <w:rsid w:val="003E55FF"/>
    <w:rsid w:val="003F1EEB"/>
    <w:rsid w:val="00417B13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70422"/>
    <w:rsid w:val="008A10C4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9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11</cp:revision>
  <cp:lastPrinted>2016-09-22T23:46:00Z</cp:lastPrinted>
  <dcterms:created xsi:type="dcterms:W3CDTF">2016-09-21T00:42:00Z</dcterms:created>
  <dcterms:modified xsi:type="dcterms:W3CDTF">2016-12-01T06:22:00Z</dcterms:modified>
</cp:coreProperties>
</file>