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4211515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357541" w:rsidP="00411021">
            <w:pPr>
              <w:spacing w:after="120"/>
              <w:ind w:firstLine="34"/>
              <w:rPr>
                <w:szCs w:val="28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CD0185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  <w:r w:rsidR="0094610F">
              <w:rPr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357541" w:rsidRPr="004A2E4A" w:rsidRDefault="00357541" w:rsidP="0094610F">
            <w:pPr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BD0727">
            <w:pPr>
              <w:jc w:val="both"/>
            </w:pPr>
            <w:r w:rsidRPr="0045315B">
              <w:t>О проекте закона Приморского края "О внесении изменени</w:t>
            </w:r>
            <w:r w:rsidR="00411021">
              <w:t>й</w:t>
            </w:r>
            <w:r>
              <w:t xml:space="preserve"> в </w:t>
            </w:r>
            <w:r w:rsidRPr="0045315B">
              <w:t>Закон Приморского края</w:t>
            </w:r>
            <w:r>
              <w:t xml:space="preserve"> </w:t>
            </w:r>
            <w:r w:rsidR="00CD0185" w:rsidRPr="00CD0185">
              <w:t>"</w:t>
            </w:r>
            <w:r w:rsidR="00CD0185" w:rsidRPr="00CD0185">
              <w:rPr>
                <w:bCs/>
              </w:rPr>
      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      </w:r>
            <w:r w:rsidR="00CD0185" w:rsidRPr="00CD0185">
              <w:t xml:space="preserve">" </w:t>
            </w:r>
          </w:p>
          <w:p w:rsidR="00BD0727" w:rsidRDefault="00BD0727" w:rsidP="00BD0727">
            <w:pPr>
              <w:jc w:val="both"/>
            </w:pPr>
            <w:r w:rsidRPr="00BD0727">
              <w:t>(второе, третье чтения)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BD0727" w:rsidRPr="00BD0727" w:rsidRDefault="009D3ADE" w:rsidP="00BD0727">
      <w:pPr>
        <w:ind w:firstLine="709"/>
        <w:jc w:val="both"/>
      </w:pPr>
      <w:proofErr w:type="gramStart"/>
      <w:r>
        <w:t xml:space="preserve">Рассмотрев и обсудив подготовленный комитетом проект закона </w:t>
      </w:r>
      <w:r w:rsidRPr="0045315B">
        <w:t>Приморского края "О внесении изменени</w:t>
      </w:r>
      <w:r w:rsidR="00411021">
        <w:t>й в</w:t>
      </w:r>
      <w:r>
        <w:t xml:space="preserve"> </w:t>
      </w:r>
      <w:r w:rsidRPr="0045315B">
        <w:t>Закон Приморского края</w:t>
      </w:r>
      <w:r w:rsidR="00CD0185">
        <w:t xml:space="preserve">                 </w:t>
      </w:r>
      <w:r w:rsidR="00CD0185" w:rsidRPr="00CD0185">
        <w:t>"</w:t>
      </w:r>
      <w:r w:rsidR="00CD0185" w:rsidRPr="00CD0185">
        <w:rPr>
          <w:bCs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CD0185" w:rsidRPr="00CD0185">
        <w:t>"</w:t>
      </w:r>
      <w:r>
        <w:t>,</w:t>
      </w:r>
      <w:r w:rsidR="00BD0727" w:rsidRPr="00BD0727">
        <w:rPr>
          <w:szCs w:val="28"/>
        </w:rPr>
        <w:t xml:space="preserve"> </w:t>
      </w:r>
      <w:r w:rsidR="00BD0727" w:rsidRPr="00BD0727">
        <w:t xml:space="preserve">принятый Законодательным Собранием в первом чтении 26 </w:t>
      </w:r>
      <w:r w:rsidR="00F37C8A">
        <w:t>ноября</w:t>
      </w:r>
      <w:bookmarkStart w:id="0" w:name="_GoBack"/>
      <w:bookmarkEnd w:id="0"/>
      <w:r w:rsidR="00BD0727" w:rsidRPr="00BD0727">
        <w:t xml:space="preserve"> 2016 года и подготовленный к рассмотрению во втором и третьем чтениях, комитет</w:t>
      </w:r>
      <w:proofErr w:type="gramEnd"/>
    </w:p>
    <w:p w:rsidR="009D3ADE" w:rsidRDefault="009D3ADE" w:rsidP="00192D3B">
      <w:pPr>
        <w:tabs>
          <w:tab w:val="left" w:pos="709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BD0727" w:rsidRPr="00BD0727" w:rsidRDefault="009D3ADE" w:rsidP="00BD0727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="00BD0727" w:rsidRPr="00BD0727">
        <w:t>Рассмотреть проект закона Приморского края "О внесении изменений в Закон Приморского края "</w:t>
      </w:r>
      <w:r w:rsidR="00BD0727" w:rsidRPr="00BD0727">
        <w:rPr>
          <w:bCs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BD0727" w:rsidRPr="00BD0727">
        <w:t>"</w:t>
      </w:r>
      <w:r w:rsidR="00BD0727">
        <w:t xml:space="preserve"> </w:t>
      </w:r>
      <w:r w:rsidR="00BD0727" w:rsidRPr="00BD0727">
        <w:t xml:space="preserve">во втором и третьем чтениях на очередном заседании Законодательного Собрания в </w:t>
      </w:r>
      <w:r w:rsidR="00BD0727">
        <w:t>декабре</w:t>
      </w:r>
      <w:r w:rsidR="00BD0727" w:rsidRPr="00BD0727">
        <w:t xml:space="preserve"> 2016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2.</w:t>
      </w:r>
      <w:r w:rsidR="00BD0727" w:rsidRPr="00BD0727">
        <w:t>Рекомендовать Законодательному Собранию принять указанный законопроект во втором и третьем чтениях.</w:t>
      </w:r>
    </w:p>
    <w:p w:rsidR="00BD0727" w:rsidRDefault="00BD0727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BD0727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D0727">
        <w:t>3</w:t>
      </w:r>
      <w:r>
        <w:t>.</w:t>
      </w:r>
      <w:r w:rsidRPr="0045315B">
        <w:t xml:space="preserve">Поручить </w:t>
      </w:r>
      <w:r w:rsidR="00CD0185">
        <w:rPr>
          <w:rFonts w:eastAsiaTheme="minorEastAsia"/>
          <w:szCs w:val="28"/>
        </w:rPr>
        <w:t>Дрожжину</w:t>
      </w:r>
      <w:r w:rsidR="002D3797" w:rsidRPr="002D3797">
        <w:rPr>
          <w:rFonts w:eastAsiaTheme="minorEastAsia"/>
          <w:szCs w:val="28"/>
        </w:rPr>
        <w:t xml:space="preserve"> </w:t>
      </w:r>
      <w:r w:rsidR="00CD0185">
        <w:rPr>
          <w:rFonts w:eastAsiaTheme="minorEastAsia"/>
          <w:szCs w:val="28"/>
        </w:rPr>
        <w:t>В</w:t>
      </w:r>
      <w:r w:rsidR="002D3797">
        <w:rPr>
          <w:rFonts w:eastAsiaTheme="minorEastAsia"/>
          <w:szCs w:val="28"/>
        </w:rPr>
        <w:t>.</w:t>
      </w:r>
      <w:r w:rsidR="00CD0185">
        <w:rPr>
          <w:rFonts w:eastAsiaTheme="minorEastAsia"/>
          <w:szCs w:val="28"/>
        </w:rPr>
        <w:t>О</w:t>
      </w:r>
      <w:r w:rsidR="002D3797">
        <w:rPr>
          <w:rFonts w:eastAsiaTheme="minorEastAsia"/>
          <w:szCs w:val="28"/>
        </w:rPr>
        <w:t>.</w:t>
      </w:r>
      <w:r w:rsidR="002D3797" w:rsidRPr="002D3797">
        <w:rPr>
          <w:rFonts w:eastAsiaTheme="minorEastAsia"/>
          <w:szCs w:val="28"/>
        </w:rPr>
        <w:t xml:space="preserve">, </w:t>
      </w:r>
      <w:r w:rsidR="00CD0185">
        <w:t>депутату Законодательного Собрания</w:t>
      </w:r>
      <w:r w:rsidRPr="002D3797">
        <w:t>, выступить на заседании Законодательного Собрания с докладом по указанному</w:t>
      </w:r>
      <w:r w:rsidRPr="0045315B">
        <w:t xml:space="preserve"> вопросу.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21995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A2E4A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D5061B">
        <w:t>Е.А. Зотов</w:t>
      </w:r>
    </w:p>
    <w:sectPr w:rsidR="004A2E4A" w:rsidSect="00192D3B">
      <w:headerReference w:type="default" r:id="rId9"/>
      <w:headerReference w:type="first" r:id="rId10"/>
      <w:pgSz w:w="11906" w:h="16838"/>
      <w:pgMar w:top="426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DCC" w:rsidRDefault="00333DCC">
      <w:r>
        <w:separator/>
      </w:r>
    </w:p>
  </w:endnote>
  <w:endnote w:type="continuationSeparator" w:id="0">
    <w:p w:rsidR="00333DCC" w:rsidRDefault="00333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DCC" w:rsidRDefault="00333DCC">
      <w:r>
        <w:separator/>
      </w:r>
    </w:p>
  </w:footnote>
  <w:footnote w:type="continuationSeparator" w:id="0">
    <w:p w:rsidR="00333DCC" w:rsidRDefault="00333D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2D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CD0185">
    <w:pPr>
      <w:pStyle w:val="a3"/>
    </w:pPr>
    <w:r>
      <w:t xml:space="preserve">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23266"/>
    <w:rsid w:val="000527A7"/>
    <w:rsid w:val="00053C61"/>
    <w:rsid w:val="000A7A22"/>
    <w:rsid w:val="00160F97"/>
    <w:rsid w:val="00164C2C"/>
    <w:rsid w:val="00192D3B"/>
    <w:rsid w:val="00194B37"/>
    <w:rsid w:val="0020003C"/>
    <w:rsid w:val="002105EF"/>
    <w:rsid w:val="0021741A"/>
    <w:rsid w:val="00222096"/>
    <w:rsid w:val="00242578"/>
    <w:rsid w:val="00294DAB"/>
    <w:rsid w:val="002D3797"/>
    <w:rsid w:val="002E0C90"/>
    <w:rsid w:val="002E3C51"/>
    <w:rsid w:val="00333DCC"/>
    <w:rsid w:val="00357541"/>
    <w:rsid w:val="00394F1F"/>
    <w:rsid w:val="00396C6F"/>
    <w:rsid w:val="003A7EE9"/>
    <w:rsid w:val="003E5647"/>
    <w:rsid w:val="003F2358"/>
    <w:rsid w:val="00401364"/>
    <w:rsid w:val="00411021"/>
    <w:rsid w:val="00437DA9"/>
    <w:rsid w:val="00461E2B"/>
    <w:rsid w:val="004647AF"/>
    <w:rsid w:val="004A2E4A"/>
    <w:rsid w:val="00521995"/>
    <w:rsid w:val="00572897"/>
    <w:rsid w:val="00580625"/>
    <w:rsid w:val="006367DA"/>
    <w:rsid w:val="006A7CFE"/>
    <w:rsid w:val="006B07EF"/>
    <w:rsid w:val="007128C1"/>
    <w:rsid w:val="007E493D"/>
    <w:rsid w:val="008816B1"/>
    <w:rsid w:val="008F6E7D"/>
    <w:rsid w:val="009208EE"/>
    <w:rsid w:val="00936CB9"/>
    <w:rsid w:val="0094041E"/>
    <w:rsid w:val="00941A9C"/>
    <w:rsid w:val="0094610F"/>
    <w:rsid w:val="009642C4"/>
    <w:rsid w:val="009712B2"/>
    <w:rsid w:val="00981C15"/>
    <w:rsid w:val="009D3ADE"/>
    <w:rsid w:val="009E5CD9"/>
    <w:rsid w:val="00A20B08"/>
    <w:rsid w:val="00A37953"/>
    <w:rsid w:val="00B04213"/>
    <w:rsid w:val="00B6288F"/>
    <w:rsid w:val="00B803DE"/>
    <w:rsid w:val="00B8742C"/>
    <w:rsid w:val="00BD0727"/>
    <w:rsid w:val="00BD1F92"/>
    <w:rsid w:val="00BE16C2"/>
    <w:rsid w:val="00C36046"/>
    <w:rsid w:val="00C9335B"/>
    <w:rsid w:val="00C958B6"/>
    <w:rsid w:val="00CD0185"/>
    <w:rsid w:val="00CD6A05"/>
    <w:rsid w:val="00D40D3E"/>
    <w:rsid w:val="00D5061B"/>
    <w:rsid w:val="00DC5AA6"/>
    <w:rsid w:val="00E210BA"/>
    <w:rsid w:val="00E26031"/>
    <w:rsid w:val="00E92654"/>
    <w:rsid w:val="00EA7649"/>
    <w:rsid w:val="00EE7454"/>
    <w:rsid w:val="00F37C8A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14</cp:revision>
  <cp:lastPrinted>2016-10-10T22:17:00Z</cp:lastPrinted>
  <dcterms:created xsi:type="dcterms:W3CDTF">2016-09-21T00:47:00Z</dcterms:created>
  <dcterms:modified xsi:type="dcterms:W3CDTF">2016-12-01T06:33:00Z</dcterms:modified>
</cp:coreProperties>
</file>