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056EA6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056EA6" w:rsidRPr="00056EA6">
              <w:rPr>
                <w:szCs w:val="28"/>
              </w:rPr>
              <w:t>№ 6392-7 "О внесении изменений в часть вторую Налогового кодекса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056EA6" w:rsidRPr="00056EA6">
        <w:rPr>
          <w:szCs w:val="28"/>
        </w:rPr>
        <w:t>№ 6392-7 "О внесении изменений в часть вторую Налогового кодекса Российской Федерации"</w:t>
      </w:r>
      <w:bookmarkStart w:id="0" w:name="_GoBack"/>
      <w:bookmarkEnd w:id="0"/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056EA6" w:rsidRPr="00056EA6">
        <w:rPr>
          <w:szCs w:val="28"/>
        </w:rPr>
        <w:t>№ 6392-7 "О внесении изменений в часть вторую Налогового кодекса Российской Федерации"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056EA6">
        <w:rPr>
          <w:szCs w:val="24"/>
        </w:rPr>
        <w:t>А.И. Ролик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911" w:rsidRDefault="00437911">
      <w:r>
        <w:separator/>
      </w:r>
    </w:p>
  </w:endnote>
  <w:endnote w:type="continuationSeparator" w:id="0">
    <w:p w:rsidR="00437911" w:rsidRDefault="0043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911" w:rsidRDefault="00437911">
      <w:r>
        <w:separator/>
      </w:r>
    </w:p>
  </w:footnote>
  <w:footnote w:type="continuationSeparator" w:id="0">
    <w:p w:rsidR="00437911" w:rsidRDefault="00437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24C09"/>
    <w:rsid w:val="00045ADF"/>
    <w:rsid w:val="00056EA6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03937"/>
    <w:rsid w:val="00421D7E"/>
    <w:rsid w:val="00423D9A"/>
    <w:rsid w:val="00436334"/>
    <w:rsid w:val="00437911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919FC"/>
    <w:rsid w:val="006C6DBF"/>
    <w:rsid w:val="006E67E6"/>
    <w:rsid w:val="00722C17"/>
    <w:rsid w:val="007331D3"/>
    <w:rsid w:val="007B39D8"/>
    <w:rsid w:val="008339E5"/>
    <w:rsid w:val="00864DA2"/>
    <w:rsid w:val="00865D5E"/>
    <w:rsid w:val="00883B5D"/>
    <w:rsid w:val="008A1C9F"/>
    <w:rsid w:val="008B3BA9"/>
    <w:rsid w:val="008B41D4"/>
    <w:rsid w:val="009323BE"/>
    <w:rsid w:val="009853CF"/>
    <w:rsid w:val="009A6CD3"/>
    <w:rsid w:val="009C1C35"/>
    <w:rsid w:val="00A26DF2"/>
    <w:rsid w:val="00A35088"/>
    <w:rsid w:val="00AB64A3"/>
    <w:rsid w:val="00AC5694"/>
    <w:rsid w:val="00B176B3"/>
    <w:rsid w:val="00B73C13"/>
    <w:rsid w:val="00B92F4B"/>
    <w:rsid w:val="00BD7755"/>
    <w:rsid w:val="00BE2974"/>
    <w:rsid w:val="00BE70B1"/>
    <w:rsid w:val="00C04FF5"/>
    <w:rsid w:val="00C93A2D"/>
    <w:rsid w:val="00CA57B3"/>
    <w:rsid w:val="00D032BD"/>
    <w:rsid w:val="00D365AD"/>
    <w:rsid w:val="00D432A8"/>
    <w:rsid w:val="00D536A5"/>
    <w:rsid w:val="00DA1590"/>
    <w:rsid w:val="00DA5176"/>
    <w:rsid w:val="00DC30EF"/>
    <w:rsid w:val="00DF744E"/>
    <w:rsid w:val="00E37A46"/>
    <w:rsid w:val="00E71CB1"/>
    <w:rsid w:val="00E93DFD"/>
    <w:rsid w:val="00E96D13"/>
    <w:rsid w:val="00EF1D3E"/>
    <w:rsid w:val="00F275A8"/>
    <w:rsid w:val="00F3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33</TotalTime>
  <Pages>1</Pages>
  <Words>103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</cp:lastModifiedBy>
  <cp:revision>19</cp:revision>
  <cp:lastPrinted>2015-12-14T01:23:00Z</cp:lastPrinted>
  <dcterms:created xsi:type="dcterms:W3CDTF">2012-03-05T22:57:00Z</dcterms:created>
  <dcterms:modified xsi:type="dcterms:W3CDTF">2016-12-08T06:17:00Z</dcterms:modified>
</cp:coreProperties>
</file>