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 w:rsidTr="00574778">
        <w:trPr>
          <w:cantSplit/>
          <w:trHeight w:val="715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 w:rsidRPr="00DA279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38560811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5B55A5" w:rsidRDefault="005B55A5" w:rsidP="0099144C"/>
        </w:tc>
      </w:tr>
      <w:tr w:rsidR="0099144C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>
              <w:rPr>
                <w:b w:val="0"/>
                <w:spacing w:val="2"/>
                <w:sz w:val="28"/>
              </w:rPr>
              <w:t>СОБРАНИЯ</w:t>
            </w:r>
          </w:p>
          <w:p w:rsidR="0099144C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>ПРИМОРСКОГО КРАЯ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99144C" w:rsidRDefault="0099144C" w:rsidP="00B4265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787CFF">
              <w:rPr>
                <w:sz w:val="16"/>
              </w:rPr>
              <w:t>2</w:t>
            </w:r>
            <w:r w:rsidR="00206BBE">
              <w:rPr>
                <w:sz w:val="16"/>
              </w:rPr>
              <w:t>64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24</w:t>
            </w:r>
            <w:r>
              <w:rPr>
                <w:sz w:val="16"/>
              </w:rPr>
              <w:t>-</w:t>
            </w:r>
            <w:r w:rsidR="00206BBE">
              <w:rPr>
                <w:sz w:val="16"/>
              </w:rPr>
              <w:t>27</w:t>
            </w:r>
            <w:r>
              <w:rPr>
                <w:sz w:val="16"/>
              </w:rPr>
              <w:t xml:space="preserve">, факс: (423) </w:t>
            </w:r>
            <w:r w:rsidR="00787CFF">
              <w:rPr>
                <w:sz w:val="16"/>
              </w:rPr>
              <w:t>2</w:t>
            </w:r>
            <w:r>
              <w:rPr>
                <w:sz w:val="16"/>
              </w:rPr>
              <w:t>20-55-09</w:t>
            </w:r>
          </w:p>
          <w:p w:rsidR="0099144C" w:rsidRPr="00CC6685" w:rsidRDefault="00864F9F" w:rsidP="00206BBE">
            <w:pPr>
              <w:jc w:val="center"/>
              <w:rPr>
                <w:sz w:val="22"/>
              </w:rPr>
            </w:pPr>
            <w:hyperlink r:id="rId9" w:history="1">
              <w:r w:rsidR="00206BBE" w:rsidRPr="0034395E">
                <w:rPr>
                  <w:rStyle w:val="a8"/>
                  <w:sz w:val="16"/>
                  <w:szCs w:val="16"/>
                  <w:lang w:val="en-US"/>
                </w:rPr>
                <w:t>samsonov</w:t>
              </w:r>
              <w:r w:rsidR="00206BBE" w:rsidRPr="0034395E">
                <w:rPr>
                  <w:rStyle w:val="a8"/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75E99" w:rsidRPr="00E5636B" w:rsidRDefault="00175E99" w:rsidP="00175E99">
            <w:pPr>
              <w:rPr>
                <w:szCs w:val="28"/>
              </w:rPr>
            </w:pPr>
            <w:r w:rsidRPr="00E5636B">
              <w:rPr>
                <w:szCs w:val="28"/>
              </w:rPr>
              <w:t xml:space="preserve">Председателю Законодательного Собрания Приморского края </w:t>
            </w:r>
          </w:p>
          <w:p w:rsidR="00175E99" w:rsidRPr="00E5636B" w:rsidRDefault="00175E99" w:rsidP="00175E99">
            <w:pPr>
              <w:rPr>
                <w:szCs w:val="28"/>
              </w:rPr>
            </w:pPr>
          </w:p>
          <w:p w:rsidR="00175E99" w:rsidRPr="00C62533" w:rsidRDefault="00175E99" w:rsidP="00175E99">
            <w:pPr>
              <w:rPr>
                <w:sz w:val="32"/>
                <w:szCs w:val="32"/>
              </w:rPr>
            </w:pPr>
            <w:r>
              <w:rPr>
                <w:szCs w:val="28"/>
              </w:rPr>
              <w:t>Ролику А.И.</w:t>
            </w:r>
          </w:p>
          <w:p w:rsidR="00BC74FD" w:rsidRDefault="00BC74FD" w:rsidP="00825EB4"/>
        </w:tc>
      </w:tr>
      <w:tr w:rsidR="009914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AF7B09" w:rsidRDefault="00CC7BBC" w:rsidP="000D55C6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  <w:r>
              <w:rPr>
                <w:b w:val="0"/>
                <w:caps/>
                <w:sz w:val="24"/>
              </w:rPr>
              <w:t>21</w:t>
            </w:r>
            <w:r w:rsidR="00B00F2A">
              <w:rPr>
                <w:b w:val="0"/>
                <w:caps/>
                <w:sz w:val="24"/>
              </w:rPr>
              <w:t>.10</w:t>
            </w:r>
            <w:r w:rsidR="00376C65">
              <w:rPr>
                <w:b w:val="0"/>
                <w:caps/>
                <w:sz w:val="24"/>
              </w:rPr>
              <w:t>.2016</w:t>
            </w:r>
          </w:p>
        </w:tc>
        <w:tc>
          <w:tcPr>
            <w:tcW w:w="425" w:type="dxa"/>
            <w:vAlign w:val="bottom"/>
          </w:tcPr>
          <w:p w:rsidR="0099144C" w:rsidRPr="00AF7B09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F7B09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AF7B09" w:rsidRDefault="00B00F2A" w:rsidP="00175E99">
            <w:pPr>
              <w:pStyle w:val="2"/>
              <w:spacing w:before="14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48</w:t>
            </w:r>
            <w:r w:rsidR="00175E99">
              <w:rPr>
                <w:b w:val="0"/>
                <w:sz w:val="24"/>
              </w:rPr>
              <w:t>4</w:t>
            </w:r>
            <w:r w:rsidR="00376C65">
              <w:rPr>
                <w:b w:val="0"/>
                <w:sz w:val="24"/>
              </w:rPr>
              <w:t>/16</w:t>
            </w:r>
            <w:r w:rsidR="0079638F" w:rsidRPr="00AF7B09">
              <w:rPr>
                <w:b w:val="0"/>
                <w:sz w:val="24"/>
              </w:rPr>
              <w:t>-ААС</w:t>
            </w:r>
          </w:p>
        </w:tc>
        <w:tc>
          <w:tcPr>
            <w:tcW w:w="425" w:type="dxa"/>
          </w:tcPr>
          <w:p w:rsidR="0099144C" w:rsidRPr="00AF7B09" w:rsidRDefault="0099144C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B24CC1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B24CC1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Pr="00B24CC1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B24CC1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Default="0099144C">
            <w:pPr>
              <w:pStyle w:val="2"/>
              <w:spacing w:before="160" w:line="240" w:lineRule="auto"/>
              <w:rPr>
                <w:sz w:val="24"/>
              </w:rPr>
            </w:pPr>
          </w:p>
        </w:tc>
        <w:tc>
          <w:tcPr>
            <w:tcW w:w="425" w:type="dxa"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Default="00201302" w:rsidP="00422BB6">
      <w:pPr>
        <w:jc w:val="both"/>
      </w:pPr>
    </w:p>
    <w:p w:rsidR="007D3E8F" w:rsidRDefault="007D3E8F" w:rsidP="007D3E8F">
      <w:pPr>
        <w:ind w:firstLine="142"/>
        <w:jc w:val="center"/>
        <w:rPr>
          <w:szCs w:val="28"/>
        </w:rPr>
      </w:pPr>
      <w:r w:rsidRPr="00AF7B09">
        <w:rPr>
          <w:szCs w:val="28"/>
        </w:rPr>
        <w:t xml:space="preserve">Уважаемый </w:t>
      </w:r>
      <w:r w:rsidR="00175E99">
        <w:rPr>
          <w:szCs w:val="28"/>
        </w:rPr>
        <w:t>Александр Иванович</w:t>
      </w:r>
      <w:r w:rsidRPr="00AF7B09">
        <w:rPr>
          <w:szCs w:val="28"/>
        </w:rPr>
        <w:t>!</w:t>
      </w:r>
    </w:p>
    <w:p w:rsidR="00904EBD" w:rsidRPr="00AF7B09" w:rsidRDefault="00904EBD" w:rsidP="007D3E8F">
      <w:pPr>
        <w:ind w:firstLine="142"/>
        <w:jc w:val="center"/>
        <w:rPr>
          <w:szCs w:val="28"/>
        </w:rPr>
      </w:pPr>
    </w:p>
    <w:p w:rsidR="00946137" w:rsidRPr="00B00F2A" w:rsidRDefault="00946137" w:rsidP="00946137">
      <w:pPr>
        <w:tabs>
          <w:tab w:val="left" w:pos="709"/>
        </w:tabs>
        <w:spacing w:line="276" w:lineRule="auto"/>
        <w:jc w:val="both"/>
        <w:rPr>
          <w:szCs w:val="28"/>
        </w:rPr>
      </w:pPr>
      <w:r>
        <w:rPr>
          <w:szCs w:val="28"/>
        </w:rPr>
        <w:tab/>
      </w:r>
      <w:r w:rsidR="00104105" w:rsidRPr="00AF7536">
        <w:rPr>
          <w:szCs w:val="28"/>
        </w:rPr>
        <w:t xml:space="preserve">На основании ст.3 Закона Приморского края от 22 декабря 2008 года № 373-КЗ «О законодательной деятельности в Приморском крае» в качестве законодательной инициативы </w:t>
      </w:r>
      <w:r w:rsidR="00175E99">
        <w:rPr>
          <w:szCs w:val="28"/>
        </w:rPr>
        <w:t xml:space="preserve">вношу </w:t>
      </w:r>
      <w:r w:rsidR="00B00F2A">
        <w:t xml:space="preserve">проект </w:t>
      </w:r>
      <w:r w:rsidR="00B00F2A" w:rsidRPr="000A3359">
        <w:rPr>
          <w:szCs w:val="28"/>
        </w:rPr>
        <w:t xml:space="preserve">Закона Приморского края </w:t>
      </w:r>
      <w:r w:rsidR="00B00F2A" w:rsidRPr="00B00F2A">
        <w:rPr>
          <w:szCs w:val="28"/>
        </w:rPr>
        <w:t xml:space="preserve">"О внесении изменений в Закон Приморского края "О </w:t>
      </w:r>
      <w:r w:rsidR="00CC7BBC">
        <w:rPr>
          <w:szCs w:val="28"/>
        </w:rPr>
        <w:t xml:space="preserve">денежном содержании губернатора Приморского края и лиц, замещающих отдельные государственные должности </w:t>
      </w:r>
      <w:r w:rsidR="00175E99">
        <w:rPr>
          <w:szCs w:val="28"/>
        </w:rPr>
        <w:t xml:space="preserve"> Приморского края»</w:t>
      </w:r>
      <w:r w:rsidR="00373D0D">
        <w:rPr>
          <w:szCs w:val="28"/>
        </w:rPr>
        <w:t>.</w:t>
      </w:r>
    </w:p>
    <w:p w:rsidR="00104105" w:rsidRDefault="00104105" w:rsidP="00104105">
      <w:pPr>
        <w:spacing w:line="276" w:lineRule="auto"/>
        <w:ind w:firstLine="709"/>
        <w:jc w:val="both"/>
      </w:pPr>
    </w:p>
    <w:p w:rsidR="00104105" w:rsidRDefault="00104105" w:rsidP="00C97E7F">
      <w:pPr>
        <w:spacing w:line="276" w:lineRule="auto"/>
        <w:jc w:val="both"/>
      </w:pPr>
      <w:r>
        <w:t>Приложение:</w:t>
      </w:r>
      <w:r w:rsidR="00C97E7F">
        <w:t xml:space="preserve"> </w:t>
      </w:r>
      <w:r>
        <w:t xml:space="preserve">текст законопроекта на </w:t>
      </w:r>
      <w:r w:rsidR="00CC7BBC">
        <w:t>1</w:t>
      </w:r>
      <w:r>
        <w:t xml:space="preserve"> л. в 1 экз.;</w:t>
      </w:r>
    </w:p>
    <w:p w:rsidR="00104105" w:rsidRDefault="00104105" w:rsidP="00C97E7F">
      <w:pPr>
        <w:ind w:firstLine="1701"/>
        <w:jc w:val="both"/>
      </w:pPr>
      <w:r>
        <w:t xml:space="preserve">пояснительная записка на </w:t>
      </w:r>
      <w:r w:rsidR="00827ABB">
        <w:t>1</w:t>
      </w:r>
      <w:r>
        <w:t xml:space="preserve"> л. в 1 экз.</w:t>
      </w:r>
      <w:r w:rsidR="00946137">
        <w:t>;</w:t>
      </w:r>
    </w:p>
    <w:p w:rsidR="00104105" w:rsidRDefault="00104105" w:rsidP="00C97E7F">
      <w:pPr>
        <w:ind w:left="1701"/>
        <w:jc w:val="both"/>
      </w:pPr>
      <w:r>
        <w:t>финансово-экономическое обоснование проекта закона на 1 л. в 1 экз.;</w:t>
      </w:r>
    </w:p>
    <w:p w:rsidR="00104105" w:rsidRDefault="00104105" w:rsidP="00C97E7F">
      <w:pPr>
        <w:ind w:left="1701"/>
        <w:jc w:val="both"/>
      </w:pPr>
      <w:r>
        <w:t xml:space="preserve">перечень законодательных актов Приморского края, подлежащих признанию </w:t>
      </w:r>
      <w:proofErr w:type="gramStart"/>
      <w:r>
        <w:t>утратившими</w:t>
      </w:r>
      <w:proofErr w:type="gramEnd"/>
      <w:r>
        <w:t xml:space="preserve"> силу, изменению, приостановлению, дополнению или принятию в связи с принятием проекта закона на 1 л. в </w:t>
      </w:r>
      <w:r w:rsidR="00946137">
        <w:t>1 экз.</w:t>
      </w:r>
    </w:p>
    <w:p w:rsidR="00904EBD" w:rsidRDefault="00904EBD" w:rsidP="00946137">
      <w:pPr>
        <w:ind w:left="6381" w:firstLine="709"/>
        <w:jc w:val="both"/>
      </w:pPr>
    </w:p>
    <w:p w:rsidR="00827ABB" w:rsidRDefault="00827ABB" w:rsidP="00946137">
      <w:pPr>
        <w:ind w:left="6381" w:firstLine="709"/>
        <w:jc w:val="both"/>
      </w:pPr>
    </w:p>
    <w:p w:rsidR="00104105" w:rsidRDefault="00104105" w:rsidP="00C33908">
      <w:pPr>
        <w:ind w:left="6381" w:firstLine="709"/>
        <w:jc w:val="both"/>
      </w:pPr>
    </w:p>
    <w:p w:rsidR="00104105" w:rsidRDefault="00104105" w:rsidP="00C33908">
      <w:pPr>
        <w:ind w:left="6381" w:firstLine="709"/>
        <w:jc w:val="both"/>
      </w:pPr>
    </w:p>
    <w:p w:rsidR="005F2DBC" w:rsidRDefault="00736301" w:rsidP="00C33908">
      <w:pPr>
        <w:ind w:left="6381" w:firstLine="709"/>
        <w:jc w:val="both"/>
        <w:rPr>
          <w:color w:val="000000"/>
        </w:rPr>
      </w:pPr>
      <w:r>
        <w:t>А.А. Самсонов.</w:t>
      </w:r>
    </w:p>
    <w:p w:rsidR="009D175C" w:rsidRDefault="009D175C" w:rsidP="00C33908">
      <w:pPr>
        <w:ind w:left="6381" w:firstLine="709"/>
        <w:jc w:val="both"/>
        <w:rPr>
          <w:color w:val="000000"/>
        </w:rPr>
      </w:pPr>
    </w:p>
    <w:sectPr w:rsidR="009D175C" w:rsidSect="00022E3E">
      <w:footerReference w:type="default" r:id="rId10"/>
      <w:footnotePr>
        <w:numFmt w:val="chicago"/>
      </w:footnotePr>
      <w:pgSz w:w="11906" w:h="16838"/>
      <w:pgMar w:top="567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B05" w:rsidRDefault="009E6B05">
      <w:r>
        <w:separator/>
      </w:r>
    </w:p>
  </w:endnote>
  <w:endnote w:type="continuationSeparator" w:id="0">
    <w:p w:rsidR="009E6B05" w:rsidRDefault="009E6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Кочугова</w:t>
    </w:r>
  </w:p>
  <w:p w:rsidR="009D04A2" w:rsidRPr="009D04A2" w:rsidRDefault="009D04A2">
    <w:pPr>
      <w:pStyle w:val="a4"/>
      <w:rPr>
        <w:sz w:val="20"/>
      </w:rPr>
    </w:pPr>
    <w:r w:rsidRPr="009D04A2">
      <w:rPr>
        <w:sz w:val="20"/>
      </w:rPr>
      <w:t>Наталья Юрьевна</w:t>
    </w:r>
  </w:p>
  <w:p w:rsidR="009D04A2" w:rsidRPr="009D04A2" w:rsidRDefault="0012655C">
    <w:pPr>
      <w:pStyle w:val="a4"/>
      <w:rPr>
        <w:sz w:val="20"/>
      </w:rPr>
    </w:pPr>
    <w:r>
      <w:rPr>
        <w:sz w:val="20"/>
      </w:rPr>
      <w:t>2642427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B05" w:rsidRDefault="009E6B05">
      <w:r>
        <w:separator/>
      </w:r>
    </w:p>
  </w:footnote>
  <w:footnote w:type="continuationSeparator" w:id="0">
    <w:p w:rsidR="009E6B05" w:rsidRDefault="009E6B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331AB"/>
    <w:multiLevelType w:val="hybridMultilevel"/>
    <w:tmpl w:val="55CE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D0AB3"/>
    <w:multiLevelType w:val="hybridMultilevel"/>
    <w:tmpl w:val="9EEA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0620D"/>
    <w:multiLevelType w:val="hybridMultilevel"/>
    <w:tmpl w:val="C0E47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95BC5"/>
    <w:multiLevelType w:val="hybridMultilevel"/>
    <w:tmpl w:val="B36E1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060C0"/>
    <w:multiLevelType w:val="hybridMultilevel"/>
    <w:tmpl w:val="9D565F3E"/>
    <w:lvl w:ilvl="0" w:tplc="F59870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21C7EC3"/>
    <w:multiLevelType w:val="hybridMultilevel"/>
    <w:tmpl w:val="1A84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2F461B"/>
    <w:multiLevelType w:val="hybridMultilevel"/>
    <w:tmpl w:val="9C1C82E6"/>
    <w:lvl w:ilvl="0" w:tplc="056EC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A0446"/>
    <w:multiLevelType w:val="hybridMultilevel"/>
    <w:tmpl w:val="B0680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numFmt w:val="chicago"/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E0D"/>
    <w:rsid w:val="0000478D"/>
    <w:rsid w:val="00016408"/>
    <w:rsid w:val="00022E3E"/>
    <w:rsid w:val="000335DD"/>
    <w:rsid w:val="00047069"/>
    <w:rsid w:val="0007540C"/>
    <w:rsid w:val="00077C04"/>
    <w:rsid w:val="00081B8F"/>
    <w:rsid w:val="0008790E"/>
    <w:rsid w:val="000A0EFF"/>
    <w:rsid w:val="000A7589"/>
    <w:rsid w:val="000B02B1"/>
    <w:rsid w:val="000C53DD"/>
    <w:rsid w:val="000D55C6"/>
    <w:rsid w:val="000F1A66"/>
    <w:rsid w:val="00104105"/>
    <w:rsid w:val="0012655C"/>
    <w:rsid w:val="00175E99"/>
    <w:rsid w:val="00187FEC"/>
    <w:rsid w:val="00192F5F"/>
    <w:rsid w:val="001C7A2E"/>
    <w:rsid w:val="001E085A"/>
    <w:rsid w:val="001E1D2C"/>
    <w:rsid w:val="001E6474"/>
    <w:rsid w:val="00201302"/>
    <w:rsid w:val="00206BBE"/>
    <w:rsid w:val="002071ED"/>
    <w:rsid w:val="002560C8"/>
    <w:rsid w:val="0025740B"/>
    <w:rsid w:val="00272376"/>
    <w:rsid w:val="00276C60"/>
    <w:rsid w:val="0028275D"/>
    <w:rsid w:val="002960E2"/>
    <w:rsid w:val="002A1E17"/>
    <w:rsid w:val="002B2893"/>
    <w:rsid w:val="002E5CBF"/>
    <w:rsid w:val="002F634F"/>
    <w:rsid w:val="00311109"/>
    <w:rsid w:val="00373D0D"/>
    <w:rsid w:val="00373ED6"/>
    <w:rsid w:val="00376C65"/>
    <w:rsid w:val="003877BE"/>
    <w:rsid w:val="00396538"/>
    <w:rsid w:val="00413D03"/>
    <w:rsid w:val="00422BB6"/>
    <w:rsid w:val="00461EE8"/>
    <w:rsid w:val="00465779"/>
    <w:rsid w:val="004665EA"/>
    <w:rsid w:val="004778EC"/>
    <w:rsid w:val="004851FD"/>
    <w:rsid w:val="0049438B"/>
    <w:rsid w:val="004C5930"/>
    <w:rsid w:val="004D3234"/>
    <w:rsid w:val="004D42C1"/>
    <w:rsid w:val="004D53E9"/>
    <w:rsid w:val="004F74FE"/>
    <w:rsid w:val="005064B2"/>
    <w:rsid w:val="005128AD"/>
    <w:rsid w:val="00520E30"/>
    <w:rsid w:val="005216D8"/>
    <w:rsid w:val="00524A81"/>
    <w:rsid w:val="00527176"/>
    <w:rsid w:val="00546F45"/>
    <w:rsid w:val="00570D2B"/>
    <w:rsid w:val="00572BCB"/>
    <w:rsid w:val="00574778"/>
    <w:rsid w:val="0057678E"/>
    <w:rsid w:val="005A61BE"/>
    <w:rsid w:val="005B4249"/>
    <w:rsid w:val="005B4411"/>
    <w:rsid w:val="005B52A2"/>
    <w:rsid w:val="005B55A5"/>
    <w:rsid w:val="005B699F"/>
    <w:rsid w:val="005F2AE8"/>
    <w:rsid w:val="005F2DBC"/>
    <w:rsid w:val="0061270B"/>
    <w:rsid w:val="006230C3"/>
    <w:rsid w:val="00641711"/>
    <w:rsid w:val="00641B28"/>
    <w:rsid w:val="006949EF"/>
    <w:rsid w:val="006A1F39"/>
    <w:rsid w:val="006B14A2"/>
    <w:rsid w:val="006B685A"/>
    <w:rsid w:val="006C10AA"/>
    <w:rsid w:val="006C79CE"/>
    <w:rsid w:val="006E5B46"/>
    <w:rsid w:val="006F365C"/>
    <w:rsid w:val="006F5D09"/>
    <w:rsid w:val="00707036"/>
    <w:rsid w:val="00736301"/>
    <w:rsid w:val="007465D3"/>
    <w:rsid w:val="0074755C"/>
    <w:rsid w:val="00747D50"/>
    <w:rsid w:val="00782DF1"/>
    <w:rsid w:val="00787CFF"/>
    <w:rsid w:val="00792CFB"/>
    <w:rsid w:val="0079638F"/>
    <w:rsid w:val="007C6F7F"/>
    <w:rsid w:val="007D3E8F"/>
    <w:rsid w:val="007D65C6"/>
    <w:rsid w:val="007D6D48"/>
    <w:rsid w:val="008036BE"/>
    <w:rsid w:val="00825EB4"/>
    <w:rsid w:val="00827209"/>
    <w:rsid w:val="00827ABB"/>
    <w:rsid w:val="008354B6"/>
    <w:rsid w:val="00851357"/>
    <w:rsid w:val="00864F9F"/>
    <w:rsid w:val="00866039"/>
    <w:rsid w:val="00883A45"/>
    <w:rsid w:val="008A1FE0"/>
    <w:rsid w:val="008B454D"/>
    <w:rsid w:val="008B64EC"/>
    <w:rsid w:val="008C3C71"/>
    <w:rsid w:val="008C6C5C"/>
    <w:rsid w:val="008D5F7C"/>
    <w:rsid w:val="008D66BF"/>
    <w:rsid w:val="008D7990"/>
    <w:rsid w:val="008F2926"/>
    <w:rsid w:val="008F7233"/>
    <w:rsid w:val="00904EBD"/>
    <w:rsid w:val="0094222D"/>
    <w:rsid w:val="009454A6"/>
    <w:rsid w:val="00946137"/>
    <w:rsid w:val="009464C5"/>
    <w:rsid w:val="00956095"/>
    <w:rsid w:val="009804D0"/>
    <w:rsid w:val="0099144C"/>
    <w:rsid w:val="009A5F83"/>
    <w:rsid w:val="009B7FCB"/>
    <w:rsid w:val="009D04A2"/>
    <w:rsid w:val="009D175C"/>
    <w:rsid w:val="009E0A58"/>
    <w:rsid w:val="009E4003"/>
    <w:rsid w:val="009E6B05"/>
    <w:rsid w:val="009E749F"/>
    <w:rsid w:val="00A21CD8"/>
    <w:rsid w:val="00A330A5"/>
    <w:rsid w:val="00A41E93"/>
    <w:rsid w:val="00A502BB"/>
    <w:rsid w:val="00A50EC7"/>
    <w:rsid w:val="00A83F94"/>
    <w:rsid w:val="00A86F77"/>
    <w:rsid w:val="00AA1624"/>
    <w:rsid w:val="00AA6F95"/>
    <w:rsid w:val="00AB2583"/>
    <w:rsid w:val="00AB34CE"/>
    <w:rsid w:val="00AB41CA"/>
    <w:rsid w:val="00AE4C2F"/>
    <w:rsid w:val="00AE5B8A"/>
    <w:rsid w:val="00AF47DF"/>
    <w:rsid w:val="00AF7536"/>
    <w:rsid w:val="00AF7B09"/>
    <w:rsid w:val="00B00F2A"/>
    <w:rsid w:val="00B01418"/>
    <w:rsid w:val="00B24CC1"/>
    <w:rsid w:val="00B340CA"/>
    <w:rsid w:val="00B42655"/>
    <w:rsid w:val="00B43E2A"/>
    <w:rsid w:val="00B70B02"/>
    <w:rsid w:val="00B84268"/>
    <w:rsid w:val="00B864A9"/>
    <w:rsid w:val="00B95BCB"/>
    <w:rsid w:val="00B96F06"/>
    <w:rsid w:val="00B972FD"/>
    <w:rsid w:val="00B976B2"/>
    <w:rsid w:val="00B97F0E"/>
    <w:rsid w:val="00BC4F3C"/>
    <w:rsid w:val="00BC74FD"/>
    <w:rsid w:val="00BD2751"/>
    <w:rsid w:val="00BE3B3E"/>
    <w:rsid w:val="00BE7977"/>
    <w:rsid w:val="00BF5955"/>
    <w:rsid w:val="00C11973"/>
    <w:rsid w:val="00C321E3"/>
    <w:rsid w:val="00C33908"/>
    <w:rsid w:val="00C97E7F"/>
    <w:rsid w:val="00CA53BE"/>
    <w:rsid w:val="00CC6685"/>
    <w:rsid w:val="00CC6E17"/>
    <w:rsid w:val="00CC7BBC"/>
    <w:rsid w:val="00CD634F"/>
    <w:rsid w:val="00CE2036"/>
    <w:rsid w:val="00CE4E0D"/>
    <w:rsid w:val="00CF5AFC"/>
    <w:rsid w:val="00D026ED"/>
    <w:rsid w:val="00D45C00"/>
    <w:rsid w:val="00D60363"/>
    <w:rsid w:val="00D822E5"/>
    <w:rsid w:val="00D83351"/>
    <w:rsid w:val="00D84468"/>
    <w:rsid w:val="00D858D2"/>
    <w:rsid w:val="00D94E55"/>
    <w:rsid w:val="00DA011F"/>
    <w:rsid w:val="00DA2796"/>
    <w:rsid w:val="00DA64A6"/>
    <w:rsid w:val="00DB4FBD"/>
    <w:rsid w:val="00DC0684"/>
    <w:rsid w:val="00DF0EC2"/>
    <w:rsid w:val="00E01C1C"/>
    <w:rsid w:val="00E03B5C"/>
    <w:rsid w:val="00E51F33"/>
    <w:rsid w:val="00E61926"/>
    <w:rsid w:val="00E624C4"/>
    <w:rsid w:val="00E64ECE"/>
    <w:rsid w:val="00E6593C"/>
    <w:rsid w:val="00E708FD"/>
    <w:rsid w:val="00EA212F"/>
    <w:rsid w:val="00EC66DC"/>
    <w:rsid w:val="00EE60D5"/>
    <w:rsid w:val="00EF5620"/>
    <w:rsid w:val="00F0019A"/>
    <w:rsid w:val="00F61BE8"/>
    <w:rsid w:val="00FA0CA8"/>
    <w:rsid w:val="00FA1FB1"/>
    <w:rsid w:val="00FE43BB"/>
    <w:rsid w:val="00FF4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A2796"/>
    <w:rPr>
      <w:sz w:val="28"/>
    </w:rPr>
  </w:style>
  <w:style w:type="paragraph" w:styleId="1">
    <w:name w:val="heading 1"/>
    <w:basedOn w:val="a"/>
    <w:next w:val="a"/>
    <w:link w:val="10"/>
    <w:qFormat/>
    <w:rsid w:val="003877B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A279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A2796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A2796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DA279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A2796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basedOn w:val="a0"/>
    <w:semiHidden/>
    <w:rsid w:val="00570D2B"/>
    <w:rPr>
      <w:vertAlign w:val="superscript"/>
    </w:rPr>
  </w:style>
  <w:style w:type="character" w:customStyle="1" w:styleId="10">
    <w:name w:val="Заголовок 1 Знак"/>
    <w:basedOn w:val="a0"/>
    <w:link w:val="1"/>
    <w:rsid w:val="003877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5">
    <w:name w:val="Нижний колонтитул Знак"/>
    <w:basedOn w:val="a0"/>
    <w:link w:val="a4"/>
    <w:uiPriority w:val="99"/>
    <w:rsid w:val="009D04A2"/>
    <w:rPr>
      <w:sz w:val="28"/>
    </w:rPr>
  </w:style>
  <w:style w:type="paragraph" w:styleId="ab">
    <w:name w:val="List Paragraph"/>
    <w:basedOn w:val="a"/>
    <w:uiPriority w:val="34"/>
    <w:qFormat/>
    <w:rsid w:val="0073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AF753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msonov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7;&#1072;&#1082;&#1057;\&#1044;&#1077;&#1087;&#1091;&#1090;&#1072;&#1090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Депутат угловой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1123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Samsonov_h1</dc:creator>
  <cp:lastModifiedBy>Samsonov_h1</cp:lastModifiedBy>
  <cp:revision>2</cp:revision>
  <cp:lastPrinted>2016-10-21T03:11:00Z</cp:lastPrinted>
  <dcterms:created xsi:type="dcterms:W3CDTF">2016-10-21T03:13:00Z</dcterms:created>
  <dcterms:modified xsi:type="dcterms:W3CDTF">2016-10-21T03:13:00Z</dcterms:modified>
</cp:coreProperties>
</file>