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12E" w:rsidRDefault="001E412E" w:rsidP="001E412E">
      <w:pPr>
        <w:jc w:val="right"/>
        <w:rPr>
          <w:sz w:val="28"/>
          <w:szCs w:val="28"/>
        </w:rPr>
      </w:pPr>
      <w:bookmarkStart w:id="0" w:name="_GoBack"/>
      <w:bookmarkEnd w:id="0"/>
      <w:r w:rsidRPr="00AB7200">
        <w:rPr>
          <w:sz w:val="28"/>
          <w:szCs w:val="28"/>
        </w:rPr>
        <w:t>П</w:t>
      </w:r>
      <w:r>
        <w:rPr>
          <w:sz w:val="28"/>
          <w:szCs w:val="28"/>
        </w:rPr>
        <w:t>риложение 2</w:t>
      </w:r>
    </w:p>
    <w:p w:rsidR="001E412E" w:rsidRPr="00AB7200" w:rsidRDefault="001E412E" w:rsidP="001E412E">
      <w:pPr>
        <w:jc w:val="right"/>
        <w:rPr>
          <w:sz w:val="28"/>
          <w:szCs w:val="28"/>
        </w:rPr>
      </w:pPr>
    </w:p>
    <w:p w:rsidR="001E412E" w:rsidRDefault="001E412E" w:rsidP="001E412E">
      <w:pPr>
        <w:jc w:val="center"/>
        <w:rPr>
          <w:b/>
          <w:sz w:val="28"/>
          <w:szCs w:val="28"/>
        </w:rPr>
      </w:pPr>
      <w:r w:rsidRPr="00AB7200">
        <w:rPr>
          <w:b/>
          <w:sz w:val="28"/>
          <w:szCs w:val="28"/>
        </w:rPr>
        <w:t>Информация о собираемости взносов</w:t>
      </w:r>
      <w:r>
        <w:rPr>
          <w:b/>
          <w:sz w:val="28"/>
          <w:szCs w:val="28"/>
        </w:rPr>
        <w:t xml:space="preserve"> за помещения, принадлежащие органам местного самоуправления и проблемных вопросах, возникающих в процессе начисления и уплаты взносов</w:t>
      </w:r>
    </w:p>
    <w:p w:rsidR="00C16BA3" w:rsidRDefault="00C16BA3" w:rsidP="00F10557">
      <w:pPr>
        <w:pStyle w:val="a3"/>
        <w:rPr>
          <w:szCs w:val="28"/>
        </w:rPr>
      </w:pPr>
    </w:p>
    <w:p w:rsidR="00494FDB" w:rsidRDefault="00494FDB" w:rsidP="00737248">
      <w:pPr>
        <w:adjustRightInd w:val="0"/>
        <w:ind w:firstLine="709"/>
        <w:jc w:val="center"/>
        <w:outlineLvl w:val="0"/>
        <w:rPr>
          <w:sz w:val="28"/>
          <w:szCs w:val="28"/>
        </w:rPr>
      </w:pPr>
    </w:p>
    <w:p w:rsidR="00895643" w:rsidRDefault="001E412E" w:rsidP="00373257">
      <w:pPr>
        <w:pStyle w:val="a3"/>
        <w:spacing w:line="36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="00895643">
        <w:rPr>
          <w:szCs w:val="28"/>
        </w:rPr>
        <w:t xml:space="preserve"> ходе реализации </w:t>
      </w:r>
      <w:r w:rsidR="00373257" w:rsidRPr="00B401C1">
        <w:rPr>
          <w:szCs w:val="28"/>
        </w:rPr>
        <w:t>краев</w:t>
      </w:r>
      <w:r w:rsidR="00373257">
        <w:rPr>
          <w:szCs w:val="28"/>
        </w:rPr>
        <w:t>ой</w:t>
      </w:r>
      <w:r w:rsidR="00373257" w:rsidRPr="00B401C1">
        <w:rPr>
          <w:szCs w:val="28"/>
        </w:rPr>
        <w:t xml:space="preserve"> </w:t>
      </w:r>
      <w:r w:rsidR="00373257">
        <w:rPr>
          <w:szCs w:val="28"/>
        </w:rPr>
        <w:t xml:space="preserve">программы </w:t>
      </w:r>
      <w:r w:rsidR="00373257" w:rsidRPr="00B401C1">
        <w:rPr>
          <w:szCs w:val="28"/>
        </w:rPr>
        <w:t xml:space="preserve">«Программа капитального ремонта общего имущества в многоквартирных домах, расположенных на территории Приморского края, на 2014 - 2043 годы» </w:t>
      </w:r>
      <w:r w:rsidR="00373257">
        <w:rPr>
          <w:szCs w:val="28"/>
        </w:rPr>
        <w:br/>
      </w:r>
      <w:r w:rsidR="00373257" w:rsidRPr="00B401C1">
        <w:rPr>
          <w:szCs w:val="28"/>
        </w:rPr>
        <w:t>(далее – региональная</w:t>
      </w:r>
      <w:r w:rsidR="00373257">
        <w:rPr>
          <w:szCs w:val="28"/>
        </w:rPr>
        <w:t xml:space="preserve"> программа капитального ремонта)</w:t>
      </w:r>
      <w:r w:rsidR="00895643" w:rsidRPr="00E01C90">
        <w:rPr>
          <w:szCs w:val="28"/>
        </w:rPr>
        <w:t>, утвержденн</w:t>
      </w:r>
      <w:r w:rsidR="00895643">
        <w:rPr>
          <w:szCs w:val="28"/>
        </w:rPr>
        <w:t>ой</w:t>
      </w:r>
      <w:r w:rsidR="00895643" w:rsidRPr="00E01C90">
        <w:rPr>
          <w:szCs w:val="28"/>
        </w:rPr>
        <w:t xml:space="preserve"> постановлением Администрации Приморского края от 31.12.2013 № 513-па, </w:t>
      </w:r>
      <w:r w:rsidR="00373257">
        <w:rPr>
          <w:szCs w:val="28"/>
        </w:rPr>
        <w:t>при взаимодействии с одними</w:t>
      </w:r>
      <w:r w:rsidR="00895643">
        <w:rPr>
          <w:szCs w:val="28"/>
        </w:rPr>
        <w:t xml:space="preserve"> из крупнейших плательщиков взноса</w:t>
      </w:r>
      <w:r w:rsidR="00895643" w:rsidRPr="00E01C90">
        <w:rPr>
          <w:szCs w:val="28"/>
        </w:rPr>
        <w:t xml:space="preserve"> </w:t>
      </w:r>
      <w:r w:rsidR="00905D3F">
        <w:rPr>
          <w:szCs w:val="28"/>
        </w:rPr>
        <w:br/>
      </w:r>
      <w:r w:rsidR="00895643">
        <w:rPr>
          <w:szCs w:val="28"/>
        </w:rPr>
        <w:t>на капитальный ремонт - администрациями муниципальных образований Приморского края</w:t>
      </w:r>
      <w:r w:rsidR="00895643" w:rsidRPr="00E01C90">
        <w:rPr>
          <w:szCs w:val="28"/>
        </w:rPr>
        <w:t xml:space="preserve"> </w:t>
      </w:r>
      <w:r w:rsidR="00895643">
        <w:rPr>
          <w:szCs w:val="28"/>
        </w:rPr>
        <w:t>(далее – ОМС) возникают следующие проблемы.</w:t>
      </w:r>
      <w:proofErr w:type="gramEnd"/>
    </w:p>
    <w:p w:rsidR="00895643" w:rsidRDefault="00895643" w:rsidP="00895643">
      <w:pPr>
        <w:pStyle w:val="a3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1. На сегодняшний день не все ОМС имеют полный и актуальный список помещений, находящихся в муниципальной собственности (</w:t>
      </w:r>
      <w:r w:rsidR="007365DA">
        <w:rPr>
          <w:szCs w:val="28"/>
        </w:rPr>
        <w:t xml:space="preserve">Управление содержания жилищного фонда администрации </w:t>
      </w:r>
      <w:r>
        <w:rPr>
          <w:szCs w:val="28"/>
        </w:rPr>
        <w:t xml:space="preserve">г. Владивостока, Уссурийский, Лесозаводский, </w:t>
      </w:r>
      <w:proofErr w:type="spellStart"/>
      <w:r>
        <w:rPr>
          <w:szCs w:val="28"/>
        </w:rPr>
        <w:t>Дальнереченский</w:t>
      </w:r>
      <w:proofErr w:type="spellEnd"/>
      <w:r>
        <w:rPr>
          <w:szCs w:val="28"/>
        </w:rPr>
        <w:t xml:space="preserve"> </w:t>
      </w:r>
      <w:r w:rsidR="007365DA">
        <w:rPr>
          <w:szCs w:val="28"/>
        </w:rPr>
        <w:t>городские округа</w:t>
      </w:r>
      <w:r>
        <w:rPr>
          <w:szCs w:val="28"/>
        </w:rPr>
        <w:t>, Ханкайский</w:t>
      </w:r>
      <w:r w:rsidR="007365DA">
        <w:rPr>
          <w:szCs w:val="28"/>
        </w:rPr>
        <w:t xml:space="preserve"> и</w:t>
      </w:r>
      <w:r>
        <w:rPr>
          <w:szCs w:val="28"/>
        </w:rPr>
        <w:t xml:space="preserve"> Надеждинский</w:t>
      </w:r>
      <w:r w:rsidR="00C926D9">
        <w:rPr>
          <w:szCs w:val="28"/>
        </w:rPr>
        <w:t xml:space="preserve">, Пограничный </w:t>
      </w:r>
      <w:r w:rsidR="007365DA">
        <w:rPr>
          <w:szCs w:val="28"/>
        </w:rPr>
        <w:t>муниципальные районы),</w:t>
      </w:r>
      <w:r>
        <w:rPr>
          <w:szCs w:val="28"/>
        </w:rPr>
        <w:t xml:space="preserve"> В связи с </w:t>
      </w:r>
      <w:r w:rsidR="007365DA">
        <w:rPr>
          <w:szCs w:val="28"/>
        </w:rPr>
        <w:t>чем</w:t>
      </w:r>
      <w:r>
        <w:rPr>
          <w:szCs w:val="28"/>
        </w:rPr>
        <w:t xml:space="preserve"> у Фонда отсутствует возможность в полном объеме производить начисления взноса на капитальный ремонт за муниципальные помещения в многоквартирных домах, включенных в региональную программу </w:t>
      </w:r>
      <w:r w:rsidRPr="00E01C90">
        <w:rPr>
          <w:szCs w:val="28"/>
        </w:rPr>
        <w:t>капитального ремонта</w:t>
      </w:r>
      <w:r>
        <w:rPr>
          <w:szCs w:val="28"/>
        </w:rPr>
        <w:t>.</w:t>
      </w:r>
    </w:p>
    <w:p w:rsidR="00895643" w:rsidRDefault="00895643" w:rsidP="00895643">
      <w:pPr>
        <w:pStyle w:val="a3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4C007C">
        <w:rPr>
          <w:szCs w:val="28"/>
        </w:rPr>
        <w:t xml:space="preserve"> </w:t>
      </w:r>
      <w:proofErr w:type="gramStart"/>
      <w:r w:rsidRPr="004C007C">
        <w:rPr>
          <w:szCs w:val="28"/>
        </w:rPr>
        <w:t>соответствии</w:t>
      </w:r>
      <w:proofErr w:type="gramEnd"/>
      <w:r w:rsidRPr="004C007C">
        <w:rPr>
          <w:szCs w:val="28"/>
        </w:rPr>
        <w:t xml:space="preserve"> с пунктом 4.2. протокола совещания у Губернатора Приморского края В.В. </w:t>
      </w:r>
      <w:proofErr w:type="spellStart"/>
      <w:r w:rsidRPr="004C007C">
        <w:rPr>
          <w:szCs w:val="28"/>
        </w:rPr>
        <w:t>Миклушевского</w:t>
      </w:r>
      <w:proofErr w:type="spellEnd"/>
      <w:r w:rsidRPr="004C007C">
        <w:rPr>
          <w:szCs w:val="28"/>
        </w:rPr>
        <w:t xml:space="preserve"> с главами муниципальных образований Приморского края от 21.11.2014 №4-МО, </w:t>
      </w:r>
      <w:r>
        <w:rPr>
          <w:szCs w:val="28"/>
        </w:rPr>
        <w:t xml:space="preserve">между </w:t>
      </w:r>
      <w:r w:rsidRPr="004C007C">
        <w:rPr>
          <w:szCs w:val="28"/>
        </w:rPr>
        <w:t xml:space="preserve">Фондом </w:t>
      </w:r>
      <w:r>
        <w:rPr>
          <w:szCs w:val="28"/>
        </w:rPr>
        <w:t xml:space="preserve">и </w:t>
      </w:r>
      <w:r w:rsidRPr="004C007C">
        <w:rPr>
          <w:szCs w:val="28"/>
        </w:rPr>
        <w:t>главам</w:t>
      </w:r>
      <w:r>
        <w:rPr>
          <w:szCs w:val="28"/>
        </w:rPr>
        <w:t>и</w:t>
      </w:r>
      <w:r w:rsidRPr="004C007C">
        <w:rPr>
          <w:szCs w:val="28"/>
        </w:rPr>
        <w:t xml:space="preserve"> </w:t>
      </w:r>
      <w:r>
        <w:rPr>
          <w:szCs w:val="28"/>
        </w:rPr>
        <w:t>ОМС</w:t>
      </w:r>
      <w:r w:rsidRPr="004C007C">
        <w:rPr>
          <w:szCs w:val="28"/>
        </w:rPr>
        <w:t xml:space="preserve"> был</w:t>
      </w:r>
      <w:r>
        <w:rPr>
          <w:szCs w:val="28"/>
        </w:rPr>
        <w:t>и</w:t>
      </w:r>
      <w:r w:rsidRPr="004C007C">
        <w:rPr>
          <w:szCs w:val="28"/>
        </w:rPr>
        <w:t xml:space="preserve"> заключ</w:t>
      </w:r>
      <w:r>
        <w:rPr>
          <w:szCs w:val="28"/>
        </w:rPr>
        <w:t>ены</w:t>
      </w:r>
      <w:r w:rsidRPr="004C007C">
        <w:rPr>
          <w:szCs w:val="28"/>
        </w:rPr>
        <w:t xml:space="preserve"> соглашения </w:t>
      </w:r>
      <w:r>
        <w:rPr>
          <w:szCs w:val="28"/>
        </w:rPr>
        <w:t xml:space="preserve">об </w:t>
      </w:r>
      <w:proofErr w:type="spellStart"/>
      <w:r>
        <w:rPr>
          <w:szCs w:val="28"/>
        </w:rPr>
        <w:t>электронно</w:t>
      </w:r>
      <w:proofErr w:type="spellEnd"/>
      <w:r>
        <w:rPr>
          <w:szCs w:val="28"/>
        </w:rPr>
        <w:t xml:space="preserve"> - информационном обмене</w:t>
      </w:r>
      <w:r w:rsidRPr="004C007C">
        <w:rPr>
          <w:szCs w:val="28"/>
        </w:rPr>
        <w:t xml:space="preserve"> </w:t>
      </w:r>
      <w:r>
        <w:rPr>
          <w:szCs w:val="28"/>
        </w:rPr>
        <w:t xml:space="preserve">данных                 </w:t>
      </w:r>
      <w:r w:rsidRPr="004C007C">
        <w:rPr>
          <w:szCs w:val="28"/>
        </w:rPr>
        <w:t>по движению муниципальных помещений</w:t>
      </w:r>
      <w:r>
        <w:rPr>
          <w:szCs w:val="28"/>
        </w:rPr>
        <w:t xml:space="preserve"> (далее – Соглашение)</w:t>
      </w:r>
      <w:r w:rsidRPr="004C007C">
        <w:rPr>
          <w:szCs w:val="28"/>
        </w:rPr>
        <w:t>.</w:t>
      </w:r>
      <w:r>
        <w:rPr>
          <w:szCs w:val="28"/>
        </w:rPr>
        <w:t xml:space="preserve">                              </w:t>
      </w:r>
      <w:r w:rsidR="00853A43">
        <w:rPr>
          <w:szCs w:val="28"/>
        </w:rPr>
        <w:t>Однако</w:t>
      </w:r>
      <w:r w:rsidR="00F66E79">
        <w:rPr>
          <w:szCs w:val="28"/>
        </w:rPr>
        <w:t xml:space="preserve"> д</w:t>
      </w:r>
      <w:r>
        <w:rPr>
          <w:szCs w:val="28"/>
        </w:rPr>
        <w:t>о настоящего момента администрацией Зарубинского городского поселения данное Соглашение с Фондом не заключено.</w:t>
      </w:r>
    </w:p>
    <w:p w:rsidR="00895643" w:rsidRDefault="00F66E79" w:rsidP="00895643">
      <w:pPr>
        <w:pStyle w:val="a3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Более того</w:t>
      </w:r>
      <w:r w:rsidR="00895643">
        <w:rPr>
          <w:szCs w:val="28"/>
        </w:rPr>
        <w:t xml:space="preserve">, большая часть ОМС нарушая условия Соглашения, своевременно не предоставляет </w:t>
      </w:r>
      <w:r>
        <w:rPr>
          <w:szCs w:val="28"/>
        </w:rPr>
        <w:t>региональному оператору</w:t>
      </w:r>
      <w:r w:rsidR="00895643">
        <w:rPr>
          <w:szCs w:val="28"/>
        </w:rPr>
        <w:t xml:space="preserve"> информацию </w:t>
      </w:r>
      <w:r>
        <w:rPr>
          <w:szCs w:val="28"/>
        </w:rPr>
        <w:br/>
      </w:r>
      <w:r w:rsidR="00895643">
        <w:rPr>
          <w:szCs w:val="28"/>
        </w:rPr>
        <w:lastRenderedPageBreak/>
        <w:t>о движении муниципальной собственности, что влечет за собой некорректный учет начисленных и уплаченных взносов на капитальный ремонт.</w:t>
      </w:r>
    </w:p>
    <w:p w:rsidR="001E412E" w:rsidRDefault="00895643" w:rsidP="00895643">
      <w:pPr>
        <w:spacing w:line="360" w:lineRule="auto"/>
        <w:ind w:firstLine="709"/>
        <w:jc w:val="both"/>
        <w:rPr>
          <w:sz w:val="28"/>
          <w:szCs w:val="28"/>
        </w:rPr>
      </w:pPr>
      <w:r w:rsidRPr="00A1641A">
        <w:rPr>
          <w:sz w:val="28"/>
          <w:szCs w:val="28"/>
        </w:rPr>
        <w:t xml:space="preserve">2. По состоянию на </w:t>
      </w:r>
      <w:r w:rsidR="001E412E">
        <w:rPr>
          <w:sz w:val="28"/>
          <w:szCs w:val="28"/>
        </w:rPr>
        <w:t>30</w:t>
      </w:r>
      <w:r w:rsidRPr="00A1641A">
        <w:rPr>
          <w:sz w:val="28"/>
          <w:szCs w:val="28"/>
        </w:rPr>
        <w:t xml:space="preserve">.11.2016 </w:t>
      </w:r>
      <w:r w:rsidR="001E412E">
        <w:rPr>
          <w:sz w:val="28"/>
          <w:szCs w:val="28"/>
        </w:rPr>
        <w:t xml:space="preserve">собираемость взносов с органов местного самоуправления составляет 85 %. </w:t>
      </w:r>
    </w:p>
    <w:p w:rsidR="00895643" w:rsidRPr="00A1641A" w:rsidRDefault="001E412E" w:rsidP="0089564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</w:t>
      </w:r>
      <w:r w:rsidR="00895643">
        <w:rPr>
          <w:sz w:val="28"/>
          <w:szCs w:val="28"/>
        </w:rPr>
        <w:t xml:space="preserve"> </w:t>
      </w:r>
      <w:r w:rsidR="00A23445" w:rsidRPr="00A23445">
        <w:rPr>
          <w:sz w:val="28"/>
          <w:szCs w:val="28"/>
        </w:rPr>
        <w:t>65</w:t>
      </w:r>
      <w:r w:rsidR="00895643">
        <w:rPr>
          <w:sz w:val="28"/>
          <w:szCs w:val="28"/>
        </w:rPr>
        <w:t xml:space="preserve"> </w:t>
      </w:r>
      <w:r w:rsidR="00895643" w:rsidRPr="00A1641A">
        <w:rPr>
          <w:sz w:val="28"/>
          <w:szCs w:val="28"/>
        </w:rPr>
        <w:t>администраци</w:t>
      </w:r>
      <w:r w:rsidR="00895643">
        <w:rPr>
          <w:sz w:val="28"/>
          <w:szCs w:val="28"/>
        </w:rPr>
        <w:t xml:space="preserve">й муниципальных образований – плательщиков взноса на капитальный ремонт только </w:t>
      </w:r>
      <w:r w:rsidR="00A23445">
        <w:rPr>
          <w:sz w:val="28"/>
          <w:szCs w:val="28"/>
        </w:rPr>
        <w:t>28</w:t>
      </w:r>
      <w:r w:rsidR="00895643">
        <w:rPr>
          <w:sz w:val="28"/>
          <w:szCs w:val="28"/>
        </w:rPr>
        <w:t xml:space="preserve"> </w:t>
      </w:r>
      <w:r w:rsidR="00895643" w:rsidRPr="00A1641A">
        <w:rPr>
          <w:sz w:val="28"/>
          <w:szCs w:val="28"/>
        </w:rPr>
        <w:t>оплату взноса на капитальный ремонт</w:t>
      </w:r>
      <w:r w:rsidR="00895643" w:rsidRPr="007D6ED0">
        <w:rPr>
          <w:sz w:val="28"/>
          <w:szCs w:val="28"/>
        </w:rPr>
        <w:t xml:space="preserve"> </w:t>
      </w:r>
      <w:r w:rsidR="00895643" w:rsidRPr="00A1641A">
        <w:rPr>
          <w:sz w:val="28"/>
          <w:szCs w:val="28"/>
        </w:rPr>
        <w:t>производ</w:t>
      </w:r>
      <w:r w:rsidR="00895643">
        <w:rPr>
          <w:sz w:val="28"/>
          <w:szCs w:val="28"/>
        </w:rPr>
        <w:t>ят</w:t>
      </w:r>
      <w:r w:rsidR="00895643" w:rsidRPr="007D6ED0">
        <w:rPr>
          <w:sz w:val="28"/>
          <w:szCs w:val="28"/>
        </w:rPr>
        <w:t xml:space="preserve"> </w:t>
      </w:r>
      <w:r w:rsidR="00895643" w:rsidRPr="00A1641A">
        <w:rPr>
          <w:sz w:val="28"/>
          <w:szCs w:val="28"/>
        </w:rPr>
        <w:t xml:space="preserve">в полном </w:t>
      </w:r>
      <w:proofErr w:type="gramStart"/>
      <w:r w:rsidR="00895643" w:rsidRPr="00A1641A">
        <w:rPr>
          <w:sz w:val="28"/>
          <w:szCs w:val="28"/>
        </w:rPr>
        <w:t>объеме</w:t>
      </w:r>
      <w:proofErr w:type="gramEnd"/>
      <w:r w:rsidR="00D7081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853A43" w:rsidRPr="00A1641A">
        <w:rPr>
          <w:sz w:val="28"/>
          <w:szCs w:val="28"/>
        </w:rPr>
        <w:t>Большой Камень</w:t>
      </w:r>
      <w:r w:rsidR="00CA72CC">
        <w:rPr>
          <w:sz w:val="28"/>
          <w:szCs w:val="28"/>
        </w:rPr>
        <w:t>,</w:t>
      </w:r>
      <w:r w:rsidR="00853A43">
        <w:rPr>
          <w:sz w:val="28"/>
          <w:szCs w:val="28"/>
        </w:rPr>
        <w:t xml:space="preserve"> </w:t>
      </w:r>
      <w:proofErr w:type="spellStart"/>
      <w:r w:rsidR="00895643" w:rsidRPr="00A1641A">
        <w:rPr>
          <w:sz w:val="28"/>
          <w:szCs w:val="28"/>
        </w:rPr>
        <w:t>Арсеньевск</w:t>
      </w:r>
      <w:r w:rsidR="00895643">
        <w:rPr>
          <w:sz w:val="28"/>
          <w:szCs w:val="28"/>
        </w:rPr>
        <w:t>ий</w:t>
      </w:r>
      <w:proofErr w:type="spellEnd"/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Артемовск</w:t>
      </w:r>
      <w:r w:rsidR="00895643">
        <w:rPr>
          <w:sz w:val="28"/>
          <w:szCs w:val="28"/>
        </w:rPr>
        <w:t>ий</w:t>
      </w:r>
      <w:r>
        <w:rPr>
          <w:sz w:val="28"/>
          <w:szCs w:val="28"/>
        </w:rPr>
        <w:t xml:space="preserve">, </w:t>
      </w:r>
      <w:r w:rsidRPr="00A23445">
        <w:rPr>
          <w:sz w:val="28"/>
          <w:szCs w:val="28"/>
        </w:rPr>
        <w:t xml:space="preserve">Владивостокский, </w:t>
      </w:r>
      <w:proofErr w:type="spellStart"/>
      <w:r w:rsidRPr="00A23445">
        <w:rPr>
          <w:sz w:val="28"/>
          <w:szCs w:val="28"/>
        </w:rPr>
        <w:t>Дальнегорский</w:t>
      </w:r>
      <w:proofErr w:type="spellEnd"/>
      <w:r w:rsidRPr="00A23445">
        <w:rPr>
          <w:sz w:val="28"/>
          <w:szCs w:val="28"/>
        </w:rPr>
        <w:t>, Партизанский, Уссурийский</w:t>
      </w:r>
      <w:r w:rsidRPr="00A23445">
        <w:rPr>
          <w:color w:val="FF0000"/>
          <w:sz w:val="28"/>
          <w:szCs w:val="28"/>
        </w:rPr>
        <w:t xml:space="preserve"> </w:t>
      </w:r>
      <w:r w:rsidR="00853A43">
        <w:rPr>
          <w:sz w:val="28"/>
          <w:szCs w:val="28"/>
        </w:rPr>
        <w:t>городские округа</w:t>
      </w:r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</w:t>
      </w:r>
      <w:proofErr w:type="spellStart"/>
      <w:r w:rsidR="00A23445">
        <w:rPr>
          <w:sz w:val="28"/>
          <w:szCs w:val="28"/>
        </w:rPr>
        <w:t>Востокское</w:t>
      </w:r>
      <w:proofErr w:type="spellEnd"/>
      <w:r w:rsidR="00A23445">
        <w:rPr>
          <w:sz w:val="28"/>
          <w:szCs w:val="28"/>
        </w:rPr>
        <w:t xml:space="preserve">, </w:t>
      </w:r>
      <w:proofErr w:type="spellStart"/>
      <w:r w:rsidR="00895643" w:rsidRPr="00A1641A">
        <w:rPr>
          <w:sz w:val="28"/>
          <w:szCs w:val="28"/>
        </w:rPr>
        <w:t>Новошахтинск</w:t>
      </w:r>
      <w:r w:rsidR="00853A43">
        <w:rPr>
          <w:sz w:val="28"/>
          <w:szCs w:val="28"/>
        </w:rPr>
        <w:t>ое</w:t>
      </w:r>
      <w:proofErr w:type="spellEnd"/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Пограничн</w:t>
      </w:r>
      <w:r w:rsidR="00853A43">
        <w:rPr>
          <w:sz w:val="28"/>
          <w:szCs w:val="28"/>
        </w:rPr>
        <w:t>ое</w:t>
      </w:r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</w:t>
      </w:r>
      <w:proofErr w:type="spellStart"/>
      <w:r w:rsidR="00895643" w:rsidRPr="00A1641A">
        <w:rPr>
          <w:sz w:val="28"/>
          <w:szCs w:val="28"/>
        </w:rPr>
        <w:t>Лучегорск</w:t>
      </w:r>
      <w:r w:rsidR="00853A43">
        <w:rPr>
          <w:sz w:val="28"/>
          <w:szCs w:val="28"/>
        </w:rPr>
        <w:t>ое</w:t>
      </w:r>
      <w:proofErr w:type="spellEnd"/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Пластунск</w:t>
      </w:r>
      <w:r w:rsidR="00853A43">
        <w:rPr>
          <w:sz w:val="28"/>
          <w:szCs w:val="28"/>
        </w:rPr>
        <w:t>ое</w:t>
      </w:r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</w:t>
      </w:r>
      <w:proofErr w:type="spellStart"/>
      <w:r w:rsidR="00895643" w:rsidRPr="00A1641A">
        <w:rPr>
          <w:sz w:val="28"/>
          <w:szCs w:val="28"/>
        </w:rPr>
        <w:t>Тернейск</w:t>
      </w:r>
      <w:r w:rsidR="00853A43">
        <w:rPr>
          <w:sz w:val="28"/>
          <w:szCs w:val="28"/>
        </w:rPr>
        <w:t>ое</w:t>
      </w:r>
      <w:proofErr w:type="spellEnd"/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Приморск</w:t>
      </w:r>
      <w:r w:rsidR="00853A43">
        <w:rPr>
          <w:sz w:val="28"/>
          <w:szCs w:val="28"/>
        </w:rPr>
        <w:t>ое</w:t>
      </w:r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Славянск</w:t>
      </w:r>
      <w:r w:rsidR="00853A43">
        <w:rPr>
          <w:sz w:val="28"/>
          <w:szCs w:val="28"/>
        </w:rPr>
        <w:t>ое</w:t>
      </w:r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</w:t>
      </w:r>
      <w:proofErr w:type="spellStart"/>
      <w:r w:rsidR="00895643" w:rsidRPr="00A1641A">
        <w:rPr>
          <w:sz w:val="28"/>
          <w:szCs w:val="28"/>
        </w:rPr>
        <w:t>Хасанск</w:t>
      </w:r>
      <w:r w:rsidR="00853A43">
        <w:rPr>
          <w:sz w:val="28"/>
          <w:szCs w:val="28"/>
        </w:rPr>
        <w:t>ое</w:t>
      </w:r>
      <w:proofErr w:type="spellEnd"/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Ярославск</w:t>
      </w:r>
      <w:r w:rsidR="00853A43">
        <w:rPr>
          <w:sz w:val="28"/>
          <w:szCs w:val="28"/>
        </w:rPr>
        <w:t>ое</w:t>
      </w:r>
      <w:r w:rsidR="00895643">
        <w:rPr>
          <w:sz w:val="28"/>
          <w:szCs w:val="28"/>
        </w:rPr>
        <w:t>,</w:t>
      </w:r>
      <w:r w:rsidR="00895643" w:rsidRPr="00A1641A">
        <w:rPr>
          <w:sz w:val="28"/>
          <w:szCs w:val="28"/>
        </w:rPr>
        <w:t xml:space="preserve"> </w:t>
      </w:r>
      <w:proofErr w:type="spellStart"/>
      <w:r w:rsidR="00895643" w:rsidRPr="00A1641A">
        <w:rPr>
          <w:sz w:val="28"/>
          <w:szCs w:val="28"/>
        </w:rPr>
        <w:t>Смоляниновск</w:t>
      </w:r>
      <w:r w:rsidR="00853A43">
        <w:rPr>
          <w:sz w:val="28"/>
          <w:szCs w:val="28"/>
        </w:rPr>
        <w:t>ое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D70814" w:rsidRPr="00A23445">
        <w:rPr>
          <w:sz w:val="28"/>
          <w:szCs w:val="28"/>
        </w:rPr>
        <w:t>Ольгинское</w:t>
      </w:r>
      <w:proofErr w:type="spellEnd"/>
      <w:r w:rsidR="00D70814" w:rsidRPr="00A23445">
        <w:rPr>
          <w:sz w:val="28"/>
          <w:szCs w:val="28"/>
        </w:rPr>
        <w:t xml:space="preserve">, </w:t>
      </w:r>
      <w:r w:rsidRPr="00A23445">
        <w:rPr>
          <w:sz w:val="28"/>
          <w:szCs w:val="28"/>
        </w:rPr>
        <w:t>Преображенское, Кировское</w:t>
      </w:r>
      <w:r w:rsidR="00A23445" w:rsidRPr="00A23445">
        <w:rPr>
          <w:sz w:val="28"/>
          <w:szCs w:val="28"/>
        </w:rPr>
        <w:t xml:space="preserve">, </w:t>
      </w:r>
      <w:proofErr w:type="spellStart"/>
      <w:r w:rsidR="00A23445" w:rsidRPr="00A23445">
        <w:rPr>
          <w:sz w:val="28"/>
          <w:szCs w:val="28"/>
        </w:rPr>
        <w:t>Шкотовское</w:t>
      </w:r>
      <w:proofErr w:type="spellEnd"/>
      <w:r w:rsidR="00895643" w:rsidRPr="00A1641A">
        <w:rPr>
          <w:sz w:val="28"/>
          <w:szCs w:val="28"/>
        </w:rPr>
        <w:t xml:space="preserve"> </w:t>
      </w:r>
      <w:r w:rsidR="00853A43">
        <w:rPr>
          <w:sz w:val="28"/>
          <w:szCs w:val="28"/>
        </w:rPr>
        <w:t>городские поселения</w:t>
      </w:r>
      <w:r w:rsidR="00D70814">
        <w:rPr>
          <w:sz w:val="28"/>
          <w:szCs w:val="28"/>
        </w:rPr>
        <w:t xml:space="preserve">, </w:t>
      </w:r>
      <w:r w:rsidR="00D70814" w:rsidRPr="00A23445">
        <w:rPr>
          <w:sz w:val="28"/>
          <w:szCs w:val="28"/>
        </w:rPr>
        <w:t xml:space="preserve">Октябрьский, </w:t>
      </w:r>
      <w:proofErr w:type="spellStart"/>
      <w:r w:rsidR="00D70814" w:rsidRPr="00A23445">
        <w:rPr>
          <w:sz w:val="28"/>
          <w:szCs w:val="28"/>
        </w:rPr>
        <w:t>Анучинский</w:t>
      </w:r>
      <w:proofErr w:type="spellEnd"/>
      <w:r w:rsidR="00D70814" w:rsidRPr="00A23445">
        <w:rPr>
          <w:sz w:val="28"/>
          <w:szCs w:val="28"/>
        </w:rPr>
        <w:t>, Партизанский</w:t>
      </w:r>
      <w:r w:rsidR="00A23445" w:rsidRPr="00A23445">
        <w:rPr>
          <w:sz w:val="28"/>
          <w:szCs w:val="28"/>
        </w:rPr>
        <w:t xml:space="preserve">, </w:t>
      </w:r>
      <w:proofErr w:type="spellStart"/>
      <w:r w:rsidR="00A23445" w:rsidRPr="00A23445">
        <w:rPr>
          <w:sz w:val="28"/>
          <w:szCs w:val="28"/>
        </w:rPr>
        <w:t>Дальнереченский</w:t>
      </w:r>
      <w:proofErr w:type="spellEnd"/>
      <w:r w:rsidR="00A23445" w:rsidRPr="00A23445">
        <w:rPr>
          <w:sz w:val="28"/>
          <w:szCs w:val="28"/>
        </w:rPr>
        <w:t xml:space="preserve">, Ханкайский, Тернейский </w:t>
      </w:r>
      <w:r w:rsidR="00D70814">
        <w:rPr>
          <w:sz w:val="28"/>
          <w:szCs w:val="28"/>
        </w:rPr>
        <w:t>муниципальные районы</w:t>
      </w:r>
    </w:p>
    <w:p w:rsidR="00895643" w:rsidRPr="006A5D49" w:rsidRDefault="00895643" w:rsidP="00895643">
      <w:pPr>
        <w:pStyle w:val="a3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Администрации </w:t>
      </w:r>
      <w:r w:rsidR="003B0583">
        <w:rPr>
          <w:szCs w:val="28"/>
        </w:rPr>
        <w:t>четырех</w:t>
      </w:r>
      <w:r>
        <w:rPr>
          <w:szCs w:val="28"/>
        </w:rPr>
        <w:t xml:space="preserve"> муниципальных районов (Кировский, </w:t>
      </w:r>
      <w:r w:rsidRPr="006A5D49">
        <w:rPr>
          <w:szCs w:val="28"/>
        </w:rPr>
        <w:t>Надеждинский</w:t>
      </w:r>
      <w:r w:rsidR="006A5D49" w:rsidRPr="006A5D49">
        <w:rPr>
          <w:szCs w:val="28"/>
        </w:rPr>
        <w:t xml:space="preserve">, </w:t>
      </w:r>
      <w:r>
        <w:rPr>
          <w:szCs w:val="28"/>
        </w:rPr>
        <w:t xml:space="preserve">Ольгинский и </w:t>
      </w:r>
      <w:r w:rsidRPr="006A5D49">
        <w:rPr>
          <w:szCs w:val="28"/>
        </w:rPr>
        <w:t>Хасанский),</w:t>
      </w:r>
      <w:r>
        <w:rPr>
          <w:szCs w:val="28"/>
        </w:rPr>
        <w:t xml:space="preserve"> а также администрация </w:t>
      </w:r>
      <w:proofErr w:type="spellStart"/>
      <w:r w:rsidR="00D70814" w:rsidRPr="006A5D49">
        <w:rPr>
          <w:szCs w:val="28"/>
        </w:rPr>
        <w:t>Краснояровского</w:t>
      </w:r>
      <w:proofErr w:type="spellEnd"/>
      <w:r w:rsidR="00D70814">
        <w:rPr>
          <w:szCs w:val="28"/>
        </w:rPr>
        <w:t xml:space="preserve"> сельского поселений </w:t>
      </w:r>
      <w:r w:rsidR="006A5D49">
        <w:rPr>
          <w:szCs w:val="28"/>
        </w:rPr>
        <w:t xml:space="preserve">за муниципальные помещения в многоквартирных домах, расположенных на территории данных муниципалитетов, </w:t>
      </w:r>
      <w:r>
        <w:rPr>
          <w:szCs w:val="28"/>
        </w:rPr>
        <w:t>до сих пор не прои</w:t>
      </w:r>
      <w:r w:rsidR="003B0583">
        <w:rPr>
          <w:szCs w:val="28"/>
        </w:rPr>
        <w:t>звели ни одной оплаты взноса</w:t>
      </w:r>
      <w:r>
        <w:rPr>
          <w:szCs w:val="28"/>
        </w:rPr>
        <w:t xml:space="preserve"> на капитальный ремонт общего имущества</w:t>
      </w:r>
      <w:r w:rsidR="00A62AD3">
        <w:rPr>
          <w:szCs w:val="28"/>
        </w:rPr>
        <w:t xml:space="preserve"> многоквартирных домов</w:t>
      </w:r>
      <w:r>
        <w:rPr>
          <w:szCs w:val="28"/>
        </w:rPr>
        <w:t xml:space="preserve">. </w:t>
      </w:r>
    </w:p>
    <w:p w:rsidR="00506779" w:rsidRPr="006A5D49" w:rsidRDefault="00895643" w:rsidP="00895643">
      <w:pPr>
        <w:pStyle w:val="a3"/>
        <w:spacing w:line="360" w:lineRule="auto"/>
        <w:ind w:firstLine="709"/>
        <w:jc w:val="both"/>
        <w:rPr>
          <w:szCs w:val="28"/>
        </w:rPr>
      </w:pPr>
      <w:r w:rsidRPr="006A5D49">
        <w:rPr>
          <w:szCs w:val="28"/>
        </w:rPr>
        <w:t xml:space="preserve">Наименьший процент оплат взноса на капитальный ремонт имеют администрации </w:t>
      </w:r>
      <w:r w:rsidR="006A5D49">
        <w:rPr>
          <w:szCs w:val="28"/>
        </w:rPr>
        <w:t>Спасского</w:t>
      </w:r>
      <w:r w:rsidRPr="006A5D49">
        <w:rPr>
          <w:szCs w:val="28"/>
        </w:rPr>
        <w:t xml:space="preserve"> (</w:t>
      </w:r>
      <w:r w:rsidR="006A5D49">
        <w:rPr>
          <w:szCs w:val="28"/>
        </w:rPr>
        <w:t>14,</w:t>
      </w:r>
      <w:r w:rsidRPr="006A5D49">
        <w:rPr>
          <w:szCs w:val="28"/>
        </w:rPr>
        <w:t>4%),</w:t>
      </w:r>
      <w:r w:rsidR="006A5D49">
        <w:rPr>
          <w:szCs w:val="28"/>
        </w:rPr>
        <w:t xml:space="preserve"> Черниговского (15,7%),</w:t>
      </w:r>
      <w:r w:rsidRPr="006A5D49">
        <w:rPr>
          <w:szCs w:val="28"/>
        </w:rPr>
        <w:t xml:space="preserve"> </w:t>
      </w:r>
      <w:proofErr w:type="spellStart"/>
      <w:r w:rsidRPr="006A5D49">
        <w:rPr>
          <w:szCs w:val="28"/>
        </w:rPr>
        <w:t>Шкотовского</w:t>
      </w:r>
      <w:proofErr w:type="spellEnd"/>
      <w:r w:rsidRPr="006A5D49">
        <w:rPr>
          <w:szCs w:val="28"/>
        </w:rPr>
        <w:t xml:space="preserve"> </w:t>
      </w:r>
      <w:r w:rsidR="00F16BFF" w:rsidRPr="006A5D49">
        <w:rPr>
          <w:szCs w:val="28"/>
        </w:rPr>
        <w:t>(</w:t>
      </w:r>
      <w:r w:rsidR="006A5D49">
        <w:rPr>
          <w:szCs w:val="28"/>
        </w:rPr>
        <w:t>8,</w:t>
      </w:r>
      <w:r w:rsidR="00F16BFF" w:rsidRPr="006A5D49">
        <w:rPr>
          <w:szCs w:val="28"/>
        </w:rPr>
        <w:t>6%) муниципальных районов</w:t>
      </w:r>
      <w:r w:rsidRPr="006A5D49">
        <w:rPr>
          <w:szCs w:val="28"/>
        </w:rPr>
        <w:t xml:space="preserve">, </w:t>
      </w:r>
      <w:proofErr w:type="spellStart"/>
      <w:r w:rsidR="006A5D49" w:rsidRPr="006A5D49">
        <w:rPr>
          <w:szCs w:val="28"/>
        </w:rPr>
        <w:t>Дальнереченского</w:t>
      </w:r>
      <w:proofErr w:type="spellEnd"/>
      <w:r w:rsidR="006A5D49" w:rsidRPr="006A5D49">
        <w:rPr>
          <w:szCs w:val="28"/>
        </w:rPr>
        <w:t xml:space="preserve"> городского округа (1</w:t>
      </w:r>
      <w:r w:rsidR="006A5D49">
        <w:rPr>
          <w:szCs w:val="28"/>
        </w:rPr>
        <w:t>5</w:t>
      </w:r>
      <w:r w:rsidR="006A5D49" w:rsidRPr="006A5D49">
        <w:rPr>
          <w:szCs w:val="28"/>
        </w:rPr>
        <w:t>%)</w:t>
      </w:r>
      <w:r w:rsidR="006A5D49">
        <w:rPr>
          <w:szCs w:val="28"/>
        </w:rPr>
        <w:t xml:space="preserve">, </w:t>
      </w:r>
      <w:proofErr w:type="spellStart"/>
      <w:r w:rsidRPr="006A5D49">
        <w:rPr>
          <w:szCs w:val="28"/>
        </w:rPr>
        <w:t>Горноключевского</w:t>
      </w:r>
      <w:proofErr w:type="spellEnd"/>
      <w:r w:rsidRPr="006A5D49">
        <w:rPr>
          <w:szCs w:val="28"/>
        </w:rPr>
        <w:t xml:space="preserve"> </w:t>
      </w:r>
      <w:r w:rsidR="00107AFE" w:rsidRPr="006A5D49">
        <w:rPr>
          <w:szCs w:val="28"/>
        </w:rPr>
        <w:t>городского поселения</w:t>
      </w:r>
      <w:r w:rsidRPr="006A5D49">
        <w:rPr>
          <w:szCs w:val="28"/>
        </w:rPr>
        <w:t xml:space="preserve"> (</w:t>
      </w:r>
      <w:r w:rsidR="006A5D49">
        <w:rPr>
          <w:szCs w:val="28"/>
        </w:rPr>
        <w:t>17,8</w:t>
      </w:r>
      <w:r w:rsidRPr="006A5D49">
        <w:rPr>
          <w:szCs w:val="28"/>
        </w:rPr>
        <w:t xml:space="preserve">%), Кавалеровского </w:t>
      </w:r>
      <w:r w:rsidR="008E0B42" w:rsidRPr="006A5D49">
        <w:rPr>
          <w:szCs w:val="28"/>
        </w:rPr>
        <w:t>городского поселения</w:t>
      </w:r>
      <w:r w:rsidRPr="006A5D49">
        <w:rPr>
          <w:szCs w:val="28"/>
        </w:rPr>
        <w:t xml:space="preserve"> (</w:t>
      </w:r>
      <w:r w:rsidR="006A5D49">
        <w:rPr>
          <w:szCs w:val="28"/>
        </w:rPr>
        <w:t>19,3</w:t>
      </w:r>
      <w:r w:rsidRPr="006A5D49">
        <w:rPr>
          <w:szCs w:val="28"/>
        </w:rPr>
        <w:t xml:space="preserve">%). </w:t>
      </w:r>
    </w:p>
    <w:p w:rsidR="003C502A" w:rsidRPr="00AB1431" w:rsidRDefault="003C502A" w:rsidP="00895643">
      <w:pPr>
        <w:pStyle w:val="a3"/>
        <w:spacing w:line="360" w:lineRule="auto"/>
        <w:ind w:firstLine="709"/>
        <w:jc w:val="both"/>
        <w:rPr>
          <w:szCs w:val="28"/>
        </w:rPr>
      </w:pPr>
      <w:r w:rsidRPr="00AB1431">
        <w:rPr>
          <w:szCs w:val="28"/>
        </w:rPr>
        <w:t xml:space="preserve">От 20 до 60% оплат взноса произвели </w:t>
      </w:r>
      <w:r w:rsidR="00506779" w:rsidRPr="00AB1431">
        <w:rPr>
          <w:szCs w:val="28"/>
        </w:rPr>
        <w:t xml:space="preserve">администрации </w:t>
      </w:r>
      <w:r w:rsidR="008D5FCD" w:rsidRPr="00AB1431">
        <w:rPr>
          <w:szCs w:val="28"/>
        </w:rPr>
        <w:t xml:space="preserve">Рощинского (23,1%), </w:t>
      </w:r>
      <w:proofErr w:type="spellStart"/>
      <w:r w:rsidR="008D5FCD" w:rsidRPr="00AB1431">
        <w:rPr>
          <w:szCs w:val="28"/>
        </w:rPr>
        <w:t>Новонежинского</w:t>
      </w:r>
      <w:proofErr w:type="spellEnd"/>
      <w:r w:rsidR="008D5FCD" w:rsidRPr="00AB1431">
        <w:rPr>
          <w:szCs w:val="28"/>
        </w:rPr>
        <w:t xml:space="preserve"> (50,2%), </w:t>
      </w:r>
      <w:proofErr w:type="spellStart"/>
      <w:r w:rsidR="008D5FCD" w:rsidRPr="00AB1431">
        <w:rPr>
          <w:szCs w:val="28"/>
        </w:rPr>
        <w:t>Сунятсенского</w:t>
      </w:r>
      <w:proofErr w:type="spellEnd"/>
      <w:r w:rsidR="008D5FCD" w:rsidRPr="00AB1431">
        <w:rPr>
          <w:szCs w:val="28"/>
        </w:rPr>
        <w:t xml:space="preserve"> (55,2%) сельских поселений, </w:t>
      </w:r>
      <w:r w:rsidR="00506779" w:rsidRPr="00AB1431">
        <w:rPr>
          <w:szCs w:val="28"/>
        </w:rPr>
        <w:t xml:space="preserve">городского округа </w:t>
      </w:r>
      <w:proofErr w:type="gramStart"/>
      <w:r w:rsidR="00506779" w:rsidRPr="00AB1431">
        <w:rPr>
          <w:szCs w:val="28"/>
        </w:rPr>
        <w:t>Спасск-Дальний</w:t>
      </w:r>
      <w:proofErr w:type="gramEnd"/>
      <w:r w:rsidR="00506779" w:rsidRPr="00AB1431">
        <w:rPr>
          <w:szCs w:val="28"/>
        </w:rPr>
        <w:t xml:space="preserve"> (30,3%) Лесозаводского городского округа (34,7%)</w:t>
      </w:r>
      <w:r w:rsidR="008D5FCD" w:rsidRPr="00AB1431">
        <w:rPr>
          <w:szCs w:val="28"/>
        </w:rPr>
        <w:t>,</w:t>
      </w:r>
      <w:r w:rsidR="00506779" w:rsidRPr="00AB1431">
        <w:rPr>
          <w:szCs w:val="28"/>
        </w:rPr>
        <w:t xml:space="preserve"> Пожарского (</w:t>
      </w:r>
      <w:r w:rsidR="008D5FCD" w:rsidRPr="00AB1431">
        <w:rPr>
          <w:szCs w:val="28"/>
        </w:rPr>
        <w:t>37,9</w:t>
      </w:r>
      <w:r w:rsidR="00506779" w:rsidRPr="00AB1431">
        <w:rPr>
          <w:szCs w:val="28"/>
        </w:rPr>
        <w:t xml:space="preserve">%), </w:t>
      </w:r>
      <w:r w:rsidR="008D5FCD" w:rsidRPr="00AB1431">
        <w:rPr>
          <w:szCs w:val="28"/>
        </w:rPr>
        <w:t xml:space="preserve">Красноармейского (41,6%), </w:t>
      </w:r>
      <w:r w:rsidRPr="00AB1431">
        <w:rPr>
          <w:szCs w:val="28"/>
        </w:rPr>
        <w:t>Черниговск</w:t>
      </w:r>
      <w:r w:rsidR="008D5FCD" w:rsidRPr="00AB1431">
        <w:rPr>
          <w:szCs w:val="28"/>
        </w:rPr>
        <w:t>ого</w:t>
      </w:r>
      <w:r w:rsidRPr="00AB1431">
        <w:rPr>
          <w:szCs w:val="28"/>
        </w:rPr>
        <w:t xml:space="preserve"> (57,2%)</w:t>
      </w:r>
      <w:r w:rsidR="00506779" w:rsidRPr="00AB1431">
        <w:rPr>
          <w:szCs w:val="28"/>
        </w:rPr>
        <w:t xml:space="preserve"> муниципальных районов.</w:t>
      </w:r>
    </w:p>
    <w:p w:rsidR="00C16E0D" w:rsidRPr="00C16E0D" w:rsidRDefault="00C16E0D" w:rsidP="00C16E0D">
      <w:pPr>
        <w:pStyle w:val="a3"/>
        <w:spacing w:line="360" w:lineRule="auto"/>
        <w:ind w:firstLine="709"/>
        <w:jc w:val="both"/>
        <w:rPr>
          <w:i/>
          <w:sz w:val="18"/>
          <w:szCs w:val="18"/>
        </w:rPr>
      </w:pPr>
    </w:p>
    <w:p w:rsidR="00895643" w:rsidRDefault="00895643" w:rsidP="00895643">
      <w:pPr>
        <w:pStyle w:val="a3"/>
        <w:spacing w:line="36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Информируем, что администрация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 </w:t>
      </w:r>
      <w:r w:rsidR="00686854">
        <w:rPr>
          <w:szCs w:val="28"/>
        </w:rPr>
        <w:t xml:space="preserve">городского округа письмом </w:t>
      </w:r>
      <w:r>
        <w:rPr>
          <w:szCs w:val="28"/>
        </w:rPr>
        <w:t xml:space="preserve">от 13.10.2016 №1-15/6267 уведомила Фонд о </w:t>
      </w:r>
      <w:r w:rsidR="00686854">
        <w:rPr>
          <w:szCs w:val="28"/>
        </w:rPr>
        <w:t>приостановлении отделом № 6 Управления Федерального казначейства по Приморскому краю операции по расходованию средств на всех лицевых счетах администрации</w:t>
      </w:r>
      <w:r>
        <w:rPr>
          <w:szCs w:val="28"/>
        </w:rPr>
        <w:t xml:space="preserve">, </w:t>
      </w:r>
      <w:r w:rsidR="003203B2">
        <w:rPr>
          <w:szCs w:val="28"/>
        </w:rPr>
        <w:br/>
      </w:r>
      <w:r w:rsidR="00686854">
        <w:rPr>
          <w:szCs w:val="28"/>
        </w:rPr>
        <w:t xml:space="preserve">что в свою очередь привело к </w:t>
      </w:r>
      <w:r>
        <w:rPr>
          <w:szCs w:val="28"/>
        </w:rPr>
        <w:t>отсутств</w:t>
      </w:r>
      <w:r w:rsidR="00686854">
        <w:rPr>
          <w:szCs w:val="28"/>
        </w:rPr>
        <w:t>ию</w:t>
      </w:r>
      <w:r>
        <w:rPr>
          <w:szCs w:val="28"/>
        </w:rPr>
        <w:t xml:space="preserve"> возможност</w:t>
      </w:r>
      <w:r w:rsidR="00686854">
        <w:rPr>
          <w:szCs w:val="28"/>
        </w:rPr>
        <w:t>и</w:t>
      </w:r>
      <w:r>
        <w:rPr>
          <w:szCs w:val="28"/>
        </w:rPr>
        <w:t xml:space="preserve"> оплатить задолженность по оплате взноса</w:t>
      </w:r>
      <w:r w:rsidR="00686854">
        <w:rPr>
          <w:szCs w:val="28"/>
        </w:rPr>
        <w:t xml:space="preserve"> на капитальный ремонт</w:t>
      </w:r>
      <w:r>
        <w:rPr>
          <w:szCs w:val="28"/>
        </w:rPr>
        <w:t xml:space="preserve">, которая </w:t>
      </w:r>
      <w:r w:rsidR="00E42982">
        <w:rPr>
          <w:szCs w:val="28"/>
        </w:rPr>
        <w:t>на данный момент</w:t>
      </w:r>
      <w:r>
        <w:rPr>
          <w:szCs w:val="28"/>
        </w:rPr>
        <w:t xml:space="preserve"> </w:t>
      </w:r>
      <w:r w:rsidRPr="00AB1431">
        <w:rPr>
          <w:szCs w:val="28"/>
        </w:rPr>
        <w:t xml:space="preserve">составляет </w:t>
      </w:r>
      <w:r w:rsidR="00B375D7" w:rsidRPr="00AB1431">
        <w:rPr>
          <w:szCs w:val="28"/>
        </w:rPr>
        <w:t>5,</w:t>
      </w:r>
      <w:r w:rsidR="00AB1431">
        <w:rPr>
          <w:szCs w:val="28"/>
        </w:rPr>
        <w:t>6</w:t>
      </w:r>
      <w:r>
        <w:rPr>
          <w:szCs w:val="28"/>
        </w:rPr>
        <w:t xml:space="preserve"> млн. рублей.</w:t>
      </w:r>
      <w:proofErr w:type="gramEnd"/>
    </w:p>
    <w:p w:rsidR="00895643" w:rsidRDefault="00B63969" w:rsidP="00895643">
      <w:pPr>
        <w:pStyle w:val="a3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На сегодняшний день также о</w:t>
      </w:r>
      <w:r w:rsidR="00895643">
        <w:rPr>
          <w:szCs w:val="28"/>
        </w:rPr>
        <w:t xml:space="preserve">дной из острых проблем, связанной </w:t>
      </w:r>
      <w:r>
        <w:rPr>
          <w:szCs w:val="28"/>
        </w:rPr>
        <w:br/>
      </w:r>
      <w:r w:rsidR="00895643">
        <w:rPr>
          <w:szCs w:val="28"/>
        </w:rPr>
        <w:t>с оплатой взносов, остается непогашение администрациями муниципальных районов задолженности сельских поселений, которая бы</w:t>
      </w:r>
      <w:r>
        <w:rPr>
          <w:szCs w:val="28"/>
        </w:rPr>
        <w:t xml:space="preserve">ла им передана </w:t>
      </w:r>
      <w:r>
        <w:rPr>
          <w:szCs w:val="28"/>
        </w:rPr>
        <w:br/>
        <w:t>на основании</w:t>
      </w:r>
      <w:r w:rsidR="00895643">
        <w:rPr>
          <w:szCs w:val="28"/>
        </w:rPr>
        <w:t xml:space="preserve"> ч. 3 ст. 158 Жилищного кодекса Р</w:t>
      </w:r>
      <w:r w:rsidR="00E42982">
        <w:rPr>
          <w:szCs w:val="28"/>
        </w:rPr>
        <w:t xml:space="preserve">оссийской </w:t>
      </w:r>
      <w:r w:rsidR="00895643">
        <w:rPr>
          <w:szCs w:val="28"/>
        </w:rPr>
        <w:t>Ф</w:t>
      </w:r>
      <w:r w:rsidR="00E42982">
        <w:rPr>
          <w:szCs w:val="28"/>
        </w:rPr>
        <w:t>едерации</w:t>
      </w:r>
      <w:r w:rsidR="00895643">
        <w:rPr>
          <w:szCs w:val="28"/>
        </w:rPr>
        <w:t xml:space="preserve"> </w:t>
      </w:r>
      <w:r>
        <w:rPr>
          <w:szCs w:val="28"/>
        </w:rPr>
        <w:br/>
      </w:r>
      <w:r w:rsidR="00895643">
        <w:rPr>
          <w:szCs w:val="28"/>
        </w:rPr>
        <w:t>при разграничении в 2015 году объектов муниципальной собственности м</w:t>
      </w:r>
      <w:r w:rsidR="00E42982">
        <w:rPr>
          <w:szCs w:val="28"/>
        </w:rPr>
        <w:t>ежду сельскими поселениями и муниципальными районами.</w:t>
      </w:r>
    </w:p>
    <w:p w:rsidR="00895643" w:rsidRDefault="003B0154" w:rsidP="00895643">
      <w:pPr>
        <w:pStyle w:val="a3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 настоящее время</w:t>
      </w:r>
      <w:r w:rsidR="00895643">
        <w:rPr>
          <w:szCs w:val="28"/>
        </w:rPr>
        <w:t xml:space="preserve"> только 2 муниципальных района </w:t>
      </w:r>
      <w:r>
        <w:rPr>
          <w:szCs w:val="28"/>
        </w:rPr>
        <w:t xml:space="preserve">(Михайловский </w:t>
      </w:r>
      <w:r w:rsidR="00895643">
        <w:rPr>
          <w:szCs w:val="28"/>
        </w:rPr>
        <w:t>и Черниговский</w:t>
      </w:r>
      <w:r>
        <w:rPr>
          <w:szCs w:val="28"/>
        </w:rPr>
        <w:t>)</w:t>
      </w:r>
      <w:r w:rsidR="00895643">
        <w:rPr>
          <w:szCs w:val="28"/>
        </w:rPr>
        <w:t xml:space="preserve"> в полном объеме произвели оплату задолженности сельских поселений, входящих в их состав.</w:t>
      </w:r>
    </w:p>
    <w:p w:rsidR="00AB1431" w:rsidRDefault="00AB1431" w:rsidP="00895643">
      <w:pPr>
        <w:pStyle w:val="a3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Задолженность сельских поселений администрациями соответствующих муниципальных районов (</w:t>
      </w:r>
      <w:proofErr w:type="spellStart"/>
      <w:r>
        <w:rPr>
          <w:szCs w:val="28"/>
        </w:rPr>
        <w:t>Дальнереченский</w:t>
      </w:r>
      <w:proofErr w:type="spellEnd"/>
      <w:r>
        <w:rPr>
          <w:szCs w:val="28"/>
        </w:rPr>
        <w:t>, Кавалеровский, Лазовский,  Ольгинский, Пожарский, Спасский, Ханкайский, Шкотовский) до сих пор не погашена.</w:t>
      </w:r>
    </w:p>
    <w:p w:rsidR="00895643" w:rsidRPr="00B479C4" w:rsidRDefault="008A3E2D" w:rsidP="0089564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Более того</w:t>
      </w:r>
      <w:r w:rsidR="00895643">
        <w:rPr>
          <w:szCs w:val="28"/>
        </w:rPr>
        <w:t xml:space="preserve"> </w:t>
      </w:r>
      <w:r w:rsidR="00895643">
        <w:rPr>
          <w:sz w:val="28"/>
          <w:szCs w:val="28"/>
        </w:rPr>
        <w:t xml:space="preserve">большая часть ОМС по разным причинам </w:t>
      </w:r>
      <w:r w:rsidR="00895643" w:rsidRPr="00B479C4">
        <w:rPr>
          <w:sz w:val="28"/>
          <w:szCs w:val="28"/>
        </w:rPr>
        <w:t>оплату взноса производят с нарушением срока</w:t>
      </w:r>
      <w:r w:rsidR="00895643">
        <w:rPr>
          <w:sz w:val="28"/>
          <w:szCs w:val="28"/>
        </w:rPr>
        <w:t>, установленного ст. 7 Закона Приморского края от 07.08.2013 № 227 – КЗ «О системе капитального ремонта многоквартирных домов в Приморском крае».</w:t>
      </w:r>
    </w:p>
    <w:p w:rsidR="00895643" w:rsidRDefault="00895643" w:rsidP="00895643">
      <w:pPr>
        <w:spacing w:line="360" w:lineRule="auto"/>
        <w:ind w:firstLine="709"/>
        <w:jc w:val="both"/>
        <w:rPr>
          <w:sz w:val="28"/>
          <w:szCs w:val="28"/>
        </w:rPr>
      </w:pPr>
      <w:r w:rsidRPr="00615816">
        <w:rPr>
          <w:sz w:val="28"/>
          <w:szCs w:val="28"/>
        </w:rPr>
        <w:t>Несвоевременная и неполная оплата ОМС взноса на капитальный ремонт</w:t>
      </w:r>
      <w:r>
        <w:rPr>
          <w:sz w:val="28"/>
          <w:szCs w:val="28"/>
        </w:rPr>
        <w:t xml:space="preserve"> влечет за собой доначисление суммы задолженности, неуплаченной администрациями муниципальных образований, новым собственникам,</w:t>
      </w:r>
      <w:r w:rsidRPr="006158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которыми зачастую становятся физические лица. </w:t>
      </w:r>
      <w:r w:rsidR="00320AA4">
        <w:rPr>
          <w:sz w:val="28"/>
          <w:szCs w:val="28"/>
        </w:rPr>
        <w:t>Соответственно</w:t>
      </w:r>
      <w:r>
        <w:rPr>
          <w:sz w:val="28"/>
          <w:szCs w:val="28"/>
        </w:rPr>
        <w:t xml:space="preserve"> физические лица получают платеж</w:t>
      </w:r>
      <w:r w:rsidR="00320AA4">
        <w:rPr>
          <w:sz w:val="28"/>
          <w:szCs w:val="28"/>
        </w:rPr>
        <w:t>ные документы на оплату взноса</w:t>
      </w:r>
      <w:r>
        <w:rPr>
          <w:sz w:val="28"/>
          <w:szCs w:val="28"/>
        </w:rPr>
        <w:t xml:space="preserve"> со значительной суммой задолженности, которую они обязаны погасить. </w:t>
      </w:r>
    </w:p>
    <w:p w:rsidR="00895643" w:rsidRDefault="00895643" w:rsidP="0089564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Ж</w:t>
      </w:r>
      <w:r w:rsidR="00F4401A">
        <w:rPr>
          <w:sz w:val="28"/>
          <w:szCs w:val="28"/>
        </w:rPr>
        <w:t>илищным кодексом</w:t>
      </w:r>
      <w:r>
        <w:rPr>
          <w:sz w:val="28"/>
          <w:szCs w:val="28"/>
        </w:rPr>
        <w:t xml:space="preserve"> Р</w:t>
      </w:r>
      <w:r w:rsidR="00F4401A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="00F4401A">
        <w:rPr>
          <w:sz w:val="28"/>
          <w:szCs w:val="28"/>
        </w:rPr>
        <w:t>едерации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наймодатель</w:t>
      </w:r>
      <w:proofErr w:type="spellEnd"/>
      <w:r>
        <w:rPr>
          <w:sz w:val="28"/>
          <w:szCs w:val="28"/>
        </w:rPr>
        <w:t xml:space="preserve"> жилого помещения (ОМС) по договору социального найма обязан принимать участие в надлежащем содержании и в ремонте общего имущества многоквартирного дома, в котором находится сданное в наём жилое помещение. При этом плата за наём жилого помещения, которую регулярно оплачивает наниматель (физическое лицо), включает в себя, в том числе возмещение расходов связанных с капитальным ремонтом такого дома. </w:t>
      </w:r>
      <w:proofErr w:type="gramStart"/>
      <w:r>
        <w:rPr>
          <w:sz w:val="28"/>
          <w:szCs w:val="28"/>
        </w:rPr>
        <w:t xml:space="preserve">Таким образом, своевременно оплачивая социальный </w:t>
      </w:r>
      <w:proofErr w:type="spellStart"/>
      <w:r>
        <w:rPr>
          <w:sz w:val="28"/>
          <w:szCs w:val="28"/>
        </w:rPr>
        <w:t>найм</w:t>
      </w:r>
      <w:proofErr w:type="spellEnd"/>
      <w:r>
        <w:rPr>
          <w:sz w:val="28"/>
          <w:szCs w:val="28"/>
        </w:rPr>
        <w:t xml:space="preserve">, после приватизации помещения физические лица вынуждены повторно нести расходы </w:t>
      </w:r>
      <w:r w:rsidR="00F4401A">
        <w:rPr>
          <w:sz w:val="28"/>
          <w:szCs w:val="28"/>
        </w:rPr>
        <w:br/>
      </w:r>
      <w:r>
        <w:rPr>
          <w:sz w:val="28"/>
          <w:szCs w:val="28"/>
        </w:rPr>
        <w:t>на капитальный ремонт.</w:t>
      </w:r>
      <w:proofErr w:type="gramEnd"/>
      <w:r>
        <w:rPr>
          <w:sz w:val="28"/>
          <w:szCs w:val="28"/>
        </w:rPr>
        <w:t xml:space="preserve"> В тоже время ОМС, получая денежные средства (оплата найма)</w:t>
      </w:r>
      <w:r w:rsidR="00F4401A">
        <w:rPr>
          <w:sz w:val="28"/>
          <w:szCs w:val="28"/>
        </w:rPr>
        <w:t>,</w:t>
      </w:r>
      <w:r>
        <w:rPr>
          <w:sz w:val="28"/>
          <w:szCs w:val="28"/>
        </w:rPr>
        <w:t xml:space="preserve"> н</w:t>
      </w:r>
      <w:r w:rsidR="00305280">
        <w:rPr>
          <w:sz w:val="28"/>
          <w:szCs w:val="28"/>
        </w:rPr>
        <w:t>е</w:t>
      </w:r>
      <w:r w:rsidR="00F4401A">
        <w:rPr>
          <w:sz w:val="28"/>
          <w:szCs w:val="28"/>
        </w:rPr>
        <w:t>своевременно</w:t>
      </w:r>
      <w:r>
        <w:rPr>
          <w:sz w:val="28"/>
          <w:szCs w:val="28"/>
        </w:rPr>
        <w:t xml:space="preserve"> производ</w:t>
      </w:r>
      <w:r w:rsidR="00F4401A">
        <w:rPr>
          <w:sz w:val="28"/>
          <w:szCs w:val="28"/>
        </w:rPr>
        <w:t>ят</w:t>
      </w:r>
      <w:r>
        <w:rPr>
          <w:sz w:val="28"/>
          <w:szCs w:val="28"/>
        </w:rPr>
        <w:t xml:space="preserve"> оплату взносов на капитальный ремонт за счет полученных средств.</w:t>
      </w:r>
    </w:p>
    <w:p w:rsidR="00895643" w:rsidRDefault="00895643" w:rsidP="0089564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Помимо этого физическим лицам, получающим государственную субсидию на оплату жилого помещения и коммунальных услуг, при наличии задолженности по оплате взноса на капитальный ремонт выплата данной субсидии прекращается. </w:t>
      </w:r>
    </w:p>
    <w:p w:rsidR="00895643" w:rsidRDefault="00895643" w:rsidP="00895643">
      <w:pPr>
        <w:spacing w:line="360" w:lineRule="auto"/>
        <w:ind w:firstLine="709"/>
        <w:jc w:val="both"/>
        <w:rPr>
          <w:sz w:val="28"/>
          <w:szCs w:val="28"/>
        </w:rPr>
      </w:pPr>
      <w:r w:rsidRPr="007E3489">
        <w:rPr>
          <w:sz w:val="28"/>
          <w:szCs w:val="28"/>
        </w:rPr>
        <w:t xml:space="preserve">Сложившаяся ситуация приводит к </w:t>
      </w:r>
      <w:r w:rsidR="00305280">
        <w:rPr>
          <w:sz w:val="28"/>
          <w:szCs w:val="28"/>
        </w:rPr>
        <w:t>увеличению уровня недовольства среди собственников помещений - физических лиц</w:t>
      </w:r>
      <w:r>
        <w:rPr>
          <w:sz w:val="28"/>
          <w:szCs w:val="28"/>
        </w:rPr>
        <w:t xml:space="preserve"> и </w:t>
      </w:r>
      <w:r w:rsidRPr="007E3489">
        <w:rPr>
          <w:sz w:val="28"/>
          <w:szCs w:val="28"/>
        </w:rPr>
        <w:t>росту социальной напряженности</w:t>
      </w:r>
      <w:r>
        <w:rPr>
          <w:sz w:val="28"/>
          <w:szCs w:val="28"/>
        </w:rPr>
        <w:t>.</w:t>
      </w:r>
    </w:p>
    <w:p w:rsidR="005547DB" w:rsidRDefault="00D9039B" w:rsidP="00895643">
      <w:pPr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Таким образом</w:t>
      </w:r>
      <w:r w:rsidR="00895643">
        <w:rPr>
          <w:sz w:val="28"/>
          <w:szCs w:val="28"/>
        </w:rPr>
        <w:t>, несоблюдение</w:t>
      </w:r>
      <w:r w:rsidR="00895643" w:rsidRPr="00EF38FC">
        <w:rPr>
          <w:sz w:val="28"/>
          <w:szCs w:val="28"/>
        </w:rPr>
        <w:t xml:space="preserve"> </w:t>
      </w:r>
      <w:r w:rsidR="00895643">
        <w:rPr>
          <w:sz w:val="28"/>
          <w:szCs w:val="28"/>
        </w:rPr>
        <w:t xml:space="preserve">со стороны </w:t>
      </w:r>
      <w:r w:rsidR="00895643" w:rsidRPr="00EF38FC">
        <w:rPr>
          <w:sz w:val="28"/>
          <w:szCs w:val="28"/>
        </w:rPr>
        <w:t>администраци</w:t>
      </w:r>
      <w:r w:rsidR="00895643">
        <w:rPr>
          <w:sz w:val="28"/>
          <w:szCs w:val="28"/>
        </w:rPr>
        <w:t>й муниципальных образований</w:t>
      </w:r>
      <w:r w:rsidR="00895643" w:rsidRPr="00EF38FC">
        <w:rPr>
          <w:sz w:val="28"/>
          <w:szCs w:val="28"/>
        </w:rPr>
        <w:t xml:space="preserve"> информационного обмена</w:t>
      </w:r>
      <w:r w:rsidR="00895643">
        <w:rPr>
          <w:sz w:val="28"/>
          <w:szCs w:val="28"/>
        </w:rPr>
        <w:t>, а та</w:t>
      </w:r>
      <w:r>
        <w:rPr>
          <w:sz w:val="28"/>
          <w:szCs w:val="28"/>
        </w:rPr>
        <w:t xml:space="preserve">кже неполная и несвоевременная </w:t>
      </w:r>
      <w:r w:rsidR="00895643">
        <w:rPr>
          <w:sz w:val="28"/>
          <w:szCs w:val="28"/>
        </w:rPr>
        <w:t>оплата</w:t>
      </w:r>
      <w:r w:rsidR="00895643" w:rsidRPr="00EF38FC">
        <w:rPr>
          <w:sz w:val="28"/>
          <w:szCs w:val="28"/>
        </w:rPr>
        <w:t xml:space="preserve"> </w:t>
      </w:r>
      <w:r w:rsidR="00895643">
        <w:rPr>
          <w:sz w:val="28"/>
          <w:szCs w:val="28"/>
        </w:rPr>
        <w:t>взноса влечет за собой</w:t>
      </w:r>
      <w:r w:rsidR="00895643" w:rsidRPr="00EF38FC">
        <w:rPr>
          <w:sz w:val="28"/>
          <w:szCs w:val="28"/>
        </w:rPr>
        <w:t xml:space="preserve"> ненадлежаще</w:t>
      </w:r>
      <w:r w:rsidR="00895643">
        <w:rPr>
          <w:sz w:val="28"/>
          <w:szCs w:val="28"/>
        </w:rPr>
        <w:t>е</w:t>
      </w:r>
      <w:r w:rsidR="00895643" w:rsidRPr="00EF38FC">
        <w:rPr>
          <w:sz w:val="28"/>
          <w:szCs w:val="28"/>
        </w:rPr>
        <w:t xml:space="preserve"> исполнени</w:t>
      </w:r>
      <w:r w:rsidR="00895643">
        <w:rPr>
          <w:sz w:val="28"/>
          <w:szCs w:val="28"/>
        </w:rPr>
        <w:t>е</w:t>
      </w:r>
      <w:r w:rsidR="00895643" w:rsidRPr="00EF38FC">
        <w:rPr>
          <w:sz w:val="28"/>
          <w:szCs w:val="28"/>
        </w:rPr>
        <w:t xml:space="preserve"> </w:t>
      </w:r>
      <w:r w:rsidR="00895643">
        <w:rPr>
          <w:sz w:val="28"/>
          <w:szCs w:val="28"/>
        </w:rPr>
        <w:t>региональной программы капитального ремонта на территории Приморского края.</w:t>
      </w:r>
    </w:p>
    <w:sectPr w:rsidR="005547DB" w:rsidSect="000B43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418" w:header="284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AD3" w:rsidRDefault="00A62AD3" w:rsidP="006A38D1">
      <w:pPr>
        <w:pStyle w:val="a3"/>
      </w:pPr>
      <w:r>
        <w:separator/>
      </w:r>
    </w:p>
  </w:endnote>
  <w:endnote w:type="continuationSeparator" w:id="0">
    <w:p w:rsidR="00A62AD3" w:rsidRDefault="00A62AD3" w:rsidP="006A38D1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AD3" w:rsidRDefault="00A62AD3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AD3" w:rsidRDefault="00A62AD3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AD3" w:rsidRDefault="00A62AD3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AD3" w:rsidRDefault="00A62AD3" w:rsidP="006A38D1">
      <w:pPr>
        <w:pStyle w:val="a3"/>
      </w:pPr>
      <w:r>
        <w:separator/>
      </w:r>
    </w:p>
  </w:footnote>
  <w:footnote w:type="continuationSeparator" w:id="0">
    <w:p w:rsidR="00A62AD3" w:rsidRDefault="00A62AD3" w:rsidP="006A38D1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AD3" w:rsidRDefault="00A62AD3">
    <w:pPr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A62AD3" w:rsidRDefault="00A62AD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101694"/>
    </w:sdtPr>
    <w:sdtEndPr/>
    <w:sdtContent>
      <w:p w:rsidR="00A62AD3" w:rsidRDefault="008D1880">
        <w:pPr>
          <w:pStyle w:val="af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62AD3" w:rsidRDefault="00A62AD3">
    <w:pPr>
      <w:pStyle w:val="af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AD3" w:rsidRDefault="00A62AD3">
    <w:pPr>
      <w:pStyle w:val="af9"/>
      <w:jc w:val="center"/>
    </w:pPr>
  </w:p>
  <w:p w:rsidR="00A62AD3" w:rsidRDefault="00A62AD3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F0855"/>
    <w:multiLevelType w:val="hybridMultilevel"/>
    <w:tmpl w:val="9760BE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209464A"/>
    <w:multiLevelType w:val="hybridMultilevel"/>
    <w:tmpl w:val="0A34D164"/>
    <w:lvl w:ilvl="0" w:tplc="543038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39A56E9"/>
    <w:multiLevelType w:val="hybridMultilevel"/>
    <w:tmpl w:val="245C5F92"/>
    <w:lvl w:ilvl="0" w:tplc="DF4AB90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2E5A97"/>
    <w:multiLevelType w:val="hybridMultilevel"/>
    <w:tmpl w:val="189C7D84"/>
    <w:lvl w:ilvl="0" w:tplc="DB48036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DC8A1E40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EF3A159A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26BA22BE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215AE7FE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BA7A4F46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C328506E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2500F588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F60019CA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4">
    <w:nsid w:val="53B87BE0"/>
    <w:multiLevelType w:val="hybridMultilevel"/>
    <w:tmpl w:val="19400444"/>
    <w:lvl w:ilvl="0" w:tplc="636EE3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D86B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90E1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864B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DE3A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CACE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D01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F48F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909F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CE7667"/>
    <w:multiLevelType w:val="hybridMultilevel"/>
    <w:tmpl w:val="3E0A7E16"/>
    <w:lvl w:ilvl="0" w:tplc="3DE25F54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A322E264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B6765C22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FF68D0DA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DCA4FFDE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6BDE8DD6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DDFCCD40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AA5E4646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67606808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6">
    <w:nsid w:val="65A829F3"/>
    <w:multiLevelType w:val="hybridMultilevel"/>
    <w:tmpl w:val="3A7C12E0"/>
    <w:lvl w:ilvl="0" w:tplc="5DB45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C292D26"/>
    <w:multiLevelType w:val="hybridMultilevel"/>
    <w:tmpl w:val="8C202C84"/>
    <w:lvl w:ilvl="0" w:tplc="D47402C6">
      <w:start w:val="1"/>
      <w:numFmt w:val="decimal"/>
      <w:lvlText w:val="%1."/>
      <w:lvlJc w:val="left"/>
      <w:pPr>
        <w:tabs>
          <w:tab w:val="num" w:pos="607"/>
        </w:tabs>
        <w:ind w:left="607" w:hanging="360"/>
      </w:pPr>
    </w:lvl>
    <w:lvl w:ilvl="1" w:tplc="ACE8B180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121E48F6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96F4A760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B630F6E6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5764FAD8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F01AD642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33DE2838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4B0206D4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8">
    <w:nsid w:val="74D56B59"/>
    <w:multiLevelType w:val="hybridMultilevel"/>
    <w:tmpl w:val="6BEA7CF2"/>
    <w:lvl w:ilvl="0" w:tplc="A8C4ED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F42337"/>
    <w:multiLevelType w:val="hybridMultilevel"/>
    <w:tmpl w:val="54F4A8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124"/>
    <w:rsid w:val="0000046D"/>
    <w:rsid w:val="000007C1"/>
    <w:rsid w:val="00000D4C"/>
    <w:rsid w:val="00000F0F"/>
    <w:rsid w:val="00001589"/>
    <w:rsid w:val="00001A80"/>
    <w:rsid w:val="00001CA0"/>
    <w:rsid w:val="00001D79"/>
    <w:rsid w:val="00001EB9"/>
    <w:rsid w:val="0000205A"/>
    <w:rsid w:val="00002068"/>
    <w:rsid w:val="000022BF"/>
    <w:rsid w:val="00002592"/>
    <w:rsid w:val="00002B7E"/>
    <w:rsid w:val="00002EA6"/>
    <w:rsid w:val="00003363"/>
    <w:rsid w:val="00003919"/>
    <w:rsid w:val="00003CD8"/>
    <w:rsid w:val="00005C96"/>
    <w:rsid w:val="00005F25"/>
    <w:rsid w:val="0000622E"/>
    <w:rsid w:val="00006522"/>
    <w:rsid w:val="00006DBD"/>
    <w:rsid w:val="000073A7"/>
    <w:rsid w:val="00007755"/>
    <w:rsid w:val="00007909"/>
    <w:rsid w:val="00007A00"/>
    <w:rsid w:val="00010054"/>
    <w:rsid w:val="00010B2F"/>
    <w:rsid w:val="00010EB3"/>
    <w:rsid w:val="00011B48"/>
    <w:rsid w:val="00011DA1"/>
    <w:rsid w:val="00011F7B"/>
    <w:rsid w:val="00012242"/>
    <w:rsid w:val="000123EB"/>
    <w:rsid w:val="000128F3"/>
    <w:rsid w:val="00012B08"/>
    <w:rsid w:val="00012D90"/>
    <w:rsid w:val="00013C85"/>
    <w:rsid w:val="00013F9F"/>
    <w:rsid w:val="000144BF"/>
    <w:rsid w:val="00014672"/>
    <w:rsid w:val="00014735"/>
    <w:rsid w:val="00014B9F"/>
    <w:rsid w:val="000150D5"/>
    <w:rsid w:val="00015160"/>
    <w:rsid w:val="000151AB"/>
    <w:rsid w:val="00015517"/>
    <w:rsid w:val="00015B48"/>
    <w:rsid w:val="0001619D"/>
    <w:rsid w:val="00017276"/>
    <w:rsid w:val="000175BD"/>
    <w:rsid w:val="00017617"/>
    <w:rsid w:val="000179B3"/>
    <w:rsid w:val="0002068A"/>
    <w:rsid w:val="000208E4"/>
    <w:rsid w:val="00020BEC"/>
    <w:rsid w:val="00021602"/>
    <w:rsid w:val="0002167B"/>
    <w:rsid w:val="000217ED"/>
    <w:rsid w:val="00021A06"/>
    <w:rsid w:val="00021BBF"/>
    <w:rsid w:val="00021F7D"/>
    <w:rsid w:val="0002238B"/>
    <w:rsid w:val="00022FA2"/>
    <w:rsid w:val="0002307F"/>
    <w:rsid w:val="0002310C"/>
    <w:rsid w:val="00023DA4"/>
    <w:rsid w:val="000247CB"/>
    <w:rsid w:val="0002488F"/>
    <w:rsid w:val="00025364"/>
    <w:rsid w:val="00025D57"/>
    <w:rsid w:val="000263C9"/>
    <w:rsid w:val="00026B21"/>
    <w:rsid w:val="000276A3"/>
    <w:rsid w:val="00027995"/>
    <w:rsid w:val="00027A5A"/>
    <w:rsid w:val="000302A5"/>
    <w:rsid w:val="000306F1"/>
    <w:rsid w:val="00030E69"/>
    <w:rsid w:val="000311E2"/>
    <w:rsid w:val="00032967"/>
    <w:rsid w:val="00032B5C"/>
    <w:rsid w:val="00032EBB"/>
    <w:rsid w:val="00033036"/>
    <w:rsid w:val="000333C5"/>
    <w:rsid w:val="00033462"/>
    <w:rsid w:val="000337CC"/>
    <w:rsid w:val="00033E34"/>
    <w:rsid w:val="0003402B"/>
    <w:rsid w:val="0003410E"/>
    <w:rsid w:val="0003417C"/>
    <w:rsid w:val="00034235"/>
    <w:rsid w:val="00034269"/>
    <w:rsid w:val="00034525"/>
    <w:rsid w:val="000349D1"/>
    <w:rsid w:val="00034A63"/>
    <w:rsid w:val="00034A77"/>
    <w:rsid w:val="00034DA6"/>
    <w:rsid w:val="00035598"/>
    <w:rsid w:val="00035656"/>
    <w:rsid w:val="0003569A"/>
    <w:rsid w:val="000359B8"/>
    <w:rsid w:val="00035CDE"/>
    <w:rsid w:val="00035F7E"/>
    <w:rsid w:val="000368E2"/>
    <w:rsid w:val="00036E03"/>
    <w:rsid w:val="00037175"/>
    <w:rsid w:val="000376A1"/>
    <w:rsid w:val="00037F74"/>
    <w:rsid w:val="000402A2"/>
    <w:rsid w:val="00040C9A"/>
    <w:rsid w:val="00040FBF"/>
    <w:rsid w:val="000413B3"/>
    <w:rsid w:val="000418AA"/>
    <w:rsid w:val="00042E77"/>
    <w:rsid w:val="00043B7A"/>
    <w:rsid w:val="00043EE1"/>
    <w:rsid w:val="0004415C"/>
    <w:rsid w:val="00044465"/>
    <w:rsid w:val="00044D02"/>
    <w:rsid w:val="00045CC0"/>
    <w:rsid w:val="00045D00"/>
    <w:rsid w:val="000460A5"/>
    <w:rsid w:val="0004611F"/>
    <w:rsid w:val="000464BB"/>
    <w:rsid w:val="00046ECD"/>
    <w:rsid w:val="00047DE4"/>
    <w:rsid w:val="00050820"/>
    <w:rsid w:val="0005093B"/>
    <w:rsid w:val="00050F1D"/>
    <w:rsid w:val="0005107E"/>
    <w:rsid w:val="0005130D"/>
    <w:rsid w:val="0005236F"/>
    <w:rsid w:val="00052B8C"/>
    <w:rsid w:val="000537D4"/>
    <w:rsid w:val="000538BE"/>
    <w:rsid w:val="00053CC5"/>
    <w:rsid w:val="0005400B"/>
    <w:rsid w:val="00054338"/>
    <w:rsid w:val="00054342"/>
    <w:rsid w:val="000545F1"/>
    <w:rsid w:val="0005468D"/>
    <w:rsid w:val="000546B2"/>
    <w:rsid w:val="00054D27"/>
    <w:rsid w:val="00054FA2"/>
    <w:rsid w:val="0005524D"/>
    <w:rsid w:val="00055B38"/>
    <w:rsid w:val="00055DD1"/>
    <w:rsid w:val="00055E6B"/>
    <w:rsid w:val="000560AC"/>
    <w:rsid w:val="000562E4"/>
    <w:rsid w:val="0005631E"/>
    <w:rsid w:val="000564A6"/>
    <w:rsid w:val="0005658A"/>
    <w:rsid w:val="0005666F"/>
    <w:rsid w:val="00056E71"/>
    <w:rsid w:val="00057280"/>
    <w:rsid w:val="00057816"/>
    <w:rsid w:val="000578F5"/>
    <w:rsid w:val="00060484"/>
    <w:rsid w:val="00060E1F"/>
    <w:rsid w:val="00060E88"/>
    <w:rsid w:val="00060FA6"/>
    <w:rsid w:val="00061FDF"/>
    <w:rsid w:val="00062180"/>
    <w:rsid w:val="00062867"/>
    <w:rsid w:val="000628B9"/>
    <w:rsid w:val="00062916"/>
    <w:rsid w:val="00062A63"/>
    <w:rsid w:val="00062D96"/>
    <w:rsid w:val="000630EA"/>
    <w:rsid w:val="0006346E"/>
    <w:rsid w:val="00063931"/>
    <w:rsid w:val="00063D42"/>
    <w:rsid w:val="00063EA3"/>
    <w:rsid w:val="00063F70"/>
    <w:rsid w:val="0006462F"/>
    <w:rsid w:val="00064674"/>
    <w:rsid w:val="00064689"/>
    <w:rsid w:val="000646AA"/>
    <w:rsid w:val="0006524B"/>
    <w:rsid w:val="0006582B"/>
    <w:rsid w:val="00066D63"/>
    <w:rsid w:val="00066DD0"/>
    <w:rsid w:val="000671CE"/>
    <w:rsid w:val="000675E4"/>
    <w:rsid w:val="00067BA3"/>
    <w:rsid w:val="00067CDA"/>
    <w:rsid w:val="000701CD"/>
    <w:rsid w:val="00070483"/>
    <w:rsid w:val="00070825"/>
    <w:rsid w:val="00070BAA"/>
    <w:rsid w:val="00070D9D"/>
    <w:rsid w:val="000716BB"/>
    <w:rsid w:val="000717B9"/>
    <w:rsid w:val="00071EA7"/>
    <w:rsid w:val="00072290"/>
    <w:rsid w:val="00072791"/>
    <w:rsid w:val="00072961"/>
    <w:rsid w:val="00072AC3"/>
    <w:rsid w:val="000731A7"/>
    <w:rsid w:val="0007334B"/>
    <w:rsid w:val="00073784"/>
    <w:rsid w:val="00073873"/>
    <w:rsid w:val="00073886"/>
    <w:rsid w:val="00073F3F"/>
    <w:rsid w:val="000742D4"/>
    <w:rsid w:val="0007492E"/>
    <w:rsid w:val="00074B99"/>
    <w:rsid w:val="00074E3A"/>
    <w:rsid w:val="00074FC1"/>
    <w:rsid w:val="00075A30"/>
    <w:rsid w:val="000764EE"/>
    <w:rsid w:val="000766B8"/>
    <w:rsid w:val="0007679A"/>
    <w:rsid w:val="00076B9C"/>
    <w:rsid w:val="00076FE1"/>
    <w:rsid w:val="0007701C"/>
    <w:rsid w:val="000770BB"/>
    <w:rsid w:val="00077189"/>
    <w:rsid w:val="000771D2"/>
    <w:rsid w:val="0007739E"/>
    <w:rsid w:val="000778D6"/>
    <w:rsid w:val="00077A38"/>
    <w:rsid w:val="00077B3E"/>
    <w:rsid w:val="000800F3"/>
    <w:rsid w:val="00080316"/>
    <w:rsid w:val="00080847"/>
    <w:rsid w:val="00080F5B"/>
    <w:rsid w:val="00081B42"/>
    <w:rsid w:val="00082D57"/>
    <w:rsid w:val="00083130"/>
    <w:rsid w:val="000832B9"/>
    <w:rsid w:val="00084022"/>
    <w:rsid w:val="000842DF"/>
    <w:rsid w:val="000846C8"/>
    <w:rsid w:val="00084C24"/>
    <w:rsid w:val="00084C6B"/>
    <w:rsid w:val="00084F03"/>
    <w:rsid w:val="000854F5"/>
    <w:rsid w:val="00086916"/>
    <w:rsid w:val="00086E3C"/>
    <w:rsid w:val="00086F83"/>
    <w:rsid w:val="00087B0C"/>
    <w:rsid w:val="00087E2F"/>
    <w:rsid w:val="00090CB4"/>
    <w:rsid w:val="000910C7"/>
    <w:rsid w:val="00091D7D"/>
    <w:rsid w:val="00092475"/>
    <w:rsid w:val="00092CD3"/>
    <w:rsid w:val="00092D54"/>
    <w:rsid w:val="00093746"/>
    <w:rsid w:val="00094046"/>
    <w:rsid w:val="000952C9"/>
    <w:rsid w:val="00095D13"/>
    <w:rsid w:val="00095EA2"/>
    <w:rsid w:val="00096421"/>
    <w:rsid w:val="000964BC"/>
    <w:rsid w:val="00096721"/>
    <w:rsid w:val="00096C57"/>
    <w:rsid w:val="00096F4C"/>
    <w:rsid w:val="00097504"/>
    <w:rsid w:val="00097DDD"/>
    <w:rsid w:val="000A0009"/>
    <w:rsid w:val="000A015B"/>
    <w:rsid w:val="000A04B6"/>
    <w:rsid w:val="000A09BB"/>
    <w:rsid w:val="000A0A32"/>
    <w:rsid w:val="000A0D0D"/>
    <w:rsid w:val="000A0D46"/>
    <w:rsid w:val="000A0F69"/>
    <w:rsid w:val="000A103F"/>
    <w:rsid w:val="000A1175"/>
    <w:rsid w:val="000A1BA9"/>
    <w:rsid w:val="000A1EC0"/>
    <w:rsid w:val="000A2A7B"/>
    <w:rsid w:val="000A2CAD"/>
    <w:rsid w:val="000A2D0F"/>
    <w:rsid w:val="000A3B4B"/>
    <w:rsid w:val="000A4D7D"/>
    <w:rsid w:val="000A4E0F"/>
    <w:rsid w:val="000A4F38"/>
    <w:rsid w:val="000A53A5"/>
    <w:rsid w:val="000A58F7"/>
    <w:rsid w:val="000A5EBA"/>
    <w:rsid w:val="000A7182"/>
    <w:rsid w:val="000A734E"/>
    <w:rsid w:val="000A7AC7"/>
    <w:rsid w:val="000A7B35"/>
    <w:rsid w:val="000A7C30"/>
    <w:rsid w:val="000A7D6B"/>
    <w:rsid w:val="000B0027"/>
    <w:rsid w:val="000B0968"/>
    <w:rsid w:val="000B0A34"/>
    <w:rsid w:val="000B0CD4"/>
    <w:rsid w:val="000B2054"/>
    <w:rsid w:val="000B2E40"/>
    <w:rsid w:val="000B3337"/>
    <w:rsid w:val="000B3421"/>
    <w:rsid w:val="000B39F3"/>
    <w:rsid w:val="000B40B6"/>
    <w:rsid w:val="000B4326"/>
    <w:rsid w:val="000B494E"/>
    <w:rsid w:val="000B4B88"/>
    <w:rsid w:val="000B50DD"/>
    <w:rsid w:val="000B569C"/>
    <w:rsid w:val="000B5A5C"/>
    <w:rsid w:val="000B5D10"/>
    <w:rsid w:val="000B723C"/>
    <w:rsid w:val="000B7952"/>
    <w:rsid w:val="000C0014"/>
    <w:rsid w:val="000C06CC"/>
    <w:rsid w:val="000C1619"/>
    <w:rsid w:val="000C1813"/>
    <w:rsid w:val="000C199F"/>
    <w:rsid w:val="000C207C"/>
    <w:rsid w:val="000C23B4"/>
    <w:rsid w:val="000C252F"/>
    <w:rsid w:val="000C2C83"/>
    <w:rsid w:val="000C2E7E"/>
    <w:rsid w:val="000C2FAE"/>
    <w:rsid w:val="000C331A"/>
    <w:rsid w:val="000C37F3"/>
    <w:rsid w:val="000C38F9"/>
    <w:rsid w:val="000C3981"/>
    <w:rsid w:val="000C3982"/>
    <w:rsid w:val="000C3B79"/>
    <w:rsid w:val="000C3F00"/>
    <w:rsid w:val="000C48EE"/>
    <w:rsid w:val="000C4A9D"/>
    <w:rsid w:val="000C4C36"/>
    <w:rsid w:val="000C4E79"/>
    <w:rsid w:val="000C52BC"/>
    <w:rsid w:val="000C5DC0"/>
    <w:rsid w:val="000C6074"/>
    <w:rsid w:val="000C6AB8"/>
    <w:rsid w:val="000D044E"/>
    <w:rsid w:val="000D0B41"/>
    <w:rsid w:val="000D0D1E"/>
    <w:rsid w:val="000D0F99"/>
    <w:rsid w:val="000D142A"/>
    <w:rsid w:val="000D1565"/>
    <w:rsid w:val="000D17B5"/>
    <w:rsid w:val="000D1FE2"/>
    <w:rsid w:val="000D2AC4"/>
    <w:rsid w:val="000D2ED0"/>
    <w:rsid w:val="000D4253"/>
    <w:rsid w:val="000D4482"/>
    <w:rsid w:val="000D46BA"/>
    <w:rsid w:val="000D4EB1"/>
    <w:rsid w:val="000D5A75"/>
    <w:rsid w:val="000D64B9"/>
    <w:rsid w:val="000D662D"/>
    <w:rsid w:val="000D78BF"/>
    <w:rsid w:val="000D7A7F"/>
    <w:rsid w:val="000D7F16"/>
    <w:rsid w:val="000D7F45"/>
    <w:rsid w:val="000E08F0"/>
    <w:rsid w:val="000E08FD"/>
    <w:rsid w:val="000E0B95"/>
    <w:rsid w:val="000E11C8"/>
    <w:rsid w:val="000E122D"/>
    <w:rsid w:val="000E140B"/>
    <w:rsid w:val="000E185F"/>
    <w:rsid w:val="000E1DA7"/>
    <w:rsid w:val="000E2DDB"/>
    <w:rsid w:val="000E3A10"/>
    <w:rsid w:val="000E3DE3"/>
    <w:rsid w:val="000E4130"/>
    <w:rsid w:val="000E44FB"/>
    <w:rsid w:val="000E568A"/>
    <w:rsid w:val="000E5747"/>
    <w:rsid w:val="000E63F9"/>
    <w:rsid w:val="000E6859"/>
    <w:rsid w:val="000E6BCF"/>
    <w:rsid w:val="000E6CD3"/>
    <w:rsid w:val="000E7F25"/>
    <w:rsid w:val="000F0E13"/>
    <w:rsid w:val="000F1DEF"/>
    <w:rsid w:val="000F1DF1"/>
    <w:rsid w:val="000F21BB"/>
    <w:rsid w:val="000F21E4"/>
    <w:rsid w:val="000F22F6"/>
    <w:rsid w:val="000F2BB9"/>
    <w:rsid w:val="000F3068"/>
    <w:rsid w:val="000F3A01"/>
    <w:rsid w:val="000F3A2B"/>
    <w:rsid w:val="000F3CD5"/>
    <w:rsid w:val="000F4389"/>
    <w:rsid w:val="000F47A0"/>
    <w:rsid w:val="000F4F24"/>
    <w:rsid w:val="000F4F5D"/>
    <w:rsid w:val="000F5AE5"/>
    <w:rsid w:val="000F5F9A"/>
    <w:rsid w:val="000F67D9"/>
    <w:rsid w:val="000F6F99"/>
    <w:rsid w:val="000F77ED"/>
    <w:rsid w:val="000F7D3B"/>
    <w:rsid w:val="001003AC"/>
    <w:rsid w:val="00100682"/>
    <w:rsid w:val="00101335"/>
    <w:rsid w:val="00101F2E"/>
    <w:rsid w:val="0010205E"/>
    <w:rsid w:val="00102923"/>
    <w:rsid w:val="00102FCF"/>
    <w:rsid w:val="001035BF"/>
    <w:rsid w:val="00103645"/>
    <w:rsid w:val="00103C50"/>
    <w:rsid w:val="00103D0D"/>
    <w:rsid w:val="00104002"/>
    <w:rsid w:val="001041C6"/>
    <w:rsid w:val="00104226"/>
    <w:rsid w:val="001042F0"/>
    <w:rsid w:val="00104778"/>
    <w:rsid w:val="00106109"/>
    <w:rsid w:val="00106467"/>
    <w:rsid w:val="00106631"/>
    <w:rsid w:val="00106981"/>
    <w:rsid w:val="00106EC3"/>
    <w:rsid w:val="00107034"/>
    <w:rsid w:val="001073D6"/>
    <w:rsid w:val="0010744F"/>
    <w:rsid w:val="0010762F"/>
    <w:rsid w:val="0010785A"/>
    <w:rsid w:val="001079C6"/>
    <w:rsid w:val="00107A11"/>
    <w:rsid w:val="00107AFE"/>
    <w:rsid w:val="00107C43"/>
    <w:rsid w:val="00107CDA"/>
    <w:rsid w:val="00107D0A"/>
    <w:rsid w:val="001109F8"/>
    <w:rsid w:val="001117E3"/>
    <w:rsid w:val="00111A9F"/>
    <w:rsid w:val="00112433"/>
    <w:rsid w:val="00112572"/>
    <w:rsid w:val="0011364F"/>
    <w:rsid w:val="001142CF"/>
    <w:rsid w:val="00114C4B"/>
    <w:rsid w:val="001152D2"/>
    <w:rsid w:val="001154AC"/>
    <w:rsid w:val="0011560F"/>
    <w:rsid w:val="001156B3"/>
    <w:rsid w:val="001156F1"/>
    <w:rsid w:val="00115C8F"/>
    <w:rsid w:val="00115CEA"/>
    <w:rsid w:val="00115D3E"/>
    <w:rsid w:val="00116231"/>
    <w:rsid w:val="0011652D"/>
    <w:rsid w:val="00116F2C"/>
    <w:rsid w:val="0011767E"/>
    <w:rsid w:val="0012023E"/>
    <w:rsid w:val="00121006"/>
    <w:rsid w:val="00121F6B"/>
    <w:rsid w:val="001221C6"/>
    <w:rsid w:val="00122BCB"/>
    <w:rsid w:val="00122C47"/>
    <w:rsid w:val="00123970"/>
    <w:rsid w:val="00125891"/>
    <w:rsid w:val="00125B09"/>
    <w:rsid w:val="0012697C"/>
    <w:rsid w:val="00127644"/>
    <w:rsid w:val="00127796"/>
    <w:rsid w:val="0013001E"/>
    <w:rsid w:val="00130342"/>
    <w:rsid w:val="0013086D"/>
    <w:rsid w:val="00130F00"/>
    <w:rsid w:val="00131470"/>
    <w:rsid w:val="001314ED"/>
    <w:rsid w:val="00132148"/>
    <w:rsid w:val="0013252C"/>
    <w:rsid w:val="00132BB7"/>
    <w:rsid w:val="001338A2"/>
    <w:rsid w:val="00133C77"/>
    <w:rsid w:val="0013442C"/>
    <w:rsid w:val="0013460A"/>
    <w:rsid w:val="0013461E"/>
    <w:rsid w:val="00134D68"/>
    <w:rsid w:val="00134DC7"/>
    <w:rsid w:val="00134E4C"/>
    <w:rsid w:val="00136878"/>
    <w:rsid w:val="00136AE3"/>
    <w:rsid w:val="00136F50"/>
    <w:rsid w:val="001402A3"/>
    <w:rsid w:val="001402A7"/>
    <w:rsid w:val="001403D8"/>
    <w:rsid w:val="001403DB"/>
    <w:rsid w:val="00140A91"/>
    <w:rsid w:val="0014116A"/>
    <w:rsid w:val="001414D2"/>
    <w:rsid w:val="00141B88"/>
    <w:rsid w:val="00141DFD"/>
    <w:rsid w:val="001421BE"/>
    <w:rsid w:val="0014251A"/>
    <w:rsid w:val="00142753"/>
    <w:rsid w:val="00143854"/>
    <w:rsid w:val="00143BC2"/>
    <w:rsid w:val="00143DEE"/>
    <w:rsid w:val="00144046"/>
    <w:rsid w:val="0014427E"/>
    <w:rsid w:val="00144777"/>
    <w:rsid w:val="00145AD5"/>
    <w:rsid w:val="00145D54"/>
    <w:rsid w:val="00145F95"/>
    <w:rsid w:val="0014670E"/>
    <w:rsid w:val="00146D14"/>
    <w:rsid w:val="00147982"/>
    <w:rsid w:val="00147999"/>
    <w:rsid w:val="00147B2B"/>
    <w:rsid w:val="00150359"/>
    <w:rsid w:val="001509CA"/>
    <w:rsid w:val="00150AD3"/>
    <w:rsid w:val="00151299"/>
    <w:rsid w:val="00151BDC"/>
    <w:rsid w:val="00151E95"/>
    <w:rsid w:val="00152226"/>
    <w:rsid w:val="001527B8"/>
    <w:rsid w:val="00152F9D"/>
    <w:rsid w:val="00152FFD"/>
    <w:rsid w:val="0015324C"/>
    <w:rsid w:val="0015383D"/>
    <w:rsid w:val="00154573"/>
    <w:rsid w:val="001545F1"/>
    <w:rsid w:val="001545FB"/>
    <w:rsid w:val="001550B9"/>
    <w:rsid w:val="00155343"/>
    <w:rsid w:val="001555B7"/>
    <w:rsid w:val="00155F89"/>
    <w:rsid w:val="001560EA"/>
    <w:rsid w:val="001569C6"/>
    <w:rsid w:val="0015707F"/>
    <w:rsid w:val="00157307"/>
    <w:rsid w:val="00157907"/>
    <w:rsid w:val="00157A02"/>
    <w:rsid w:val="00157A14"/>
    <w:rsid w:val="00157BA2"/>
    <w:rsid w:val="00160244"/>
    <w:rsid w:val="001605DD"/>
    <w:rsid w:val="00160B55"/>
    <w:rsid w:val="00160DEE"/>
    <w:rsid w:val="0016109C"/>
    <w:rsid w:val="0016130E"/>
    <w:rsid w:val="0016179F"/>
    <w:rsid w:val="00161CCC"/>
    <w:rsid w:val="00161EA0"/>
    <w:rsid w:val="00161ED3"/>
    <w:rsid w:val="00161F54"/>
    <w:rsid w:val="001625E4"/>
    <w:rsid w:val="00162609"/>
    <w:rsid w:val="00162A70"/>
    <w:rsid w:val="00162B57"/>
    <w:rsid w:val="0016340F"/>
    <w:rsid w:val="00163AA8"/>
    <w:rsid w:val="00164C5A"/>
    <w:rsid w:val="00165230"/>
    <w:rsid w:val="001661B5"/>
    <w:rsid w:val="001666AB"/>
    <w:rsid w:val="0016672D"/>
    <w:rsid w:val="001668DE"/>
    <w:rsid w:val="00166B44"/>
    <w:rsid w:val="00167387"/>
    <w:rsid w:val="001675CF"/>
    <w:rsid w:val="001677EE"/>
    <w:rsid w:val="001702D9"/>
    <w:rsid w:val="001714E6"/>
    <w:rsid w:val="00171CF3"/>
    <w:rsid w:val="00172F97"/>
    <w:rsid w:val="0017312F"/>
    <w:rsid w:val="0017362A"/>
    <w:rsid w:val="00173D45"/>
    <w:rsid w:val="00174148"/>
    <w:rsid w:val="00175729"/>
    <w:rsid w:val="001759DC"/>
    <w:rsid w:val="00175E40"/>
    <w:rsid w:val="00175FA1"/>
    <w:rsid w:val="001764AF"/>
    <w:rsid w:val="001769C6"/>
    <w:rsid w:val="00176ADF"/>
    <w:rsid w:val="00176EF0"/>
    <w:rsid w:val="00177B21"/>
    <w:rsid w:val="0018008A"/>
    <w:rsid w:val="0018106A"/>
    <w:rsid w:val="00181216"/>
    <w:rsid w:val="00181DE1"/>
    <w:rsid w:val="00182443"/>
    <w:rsid w:val="00182BE1"/>
    <w:rsid w:val="00182D23"/>
    <w:rsid w:val="001839CF"/>
    <w:rsid w:val="00183F12"/>
    <w:rsid w:val="0018433F"/>
    <w:rsid w:val="0018465A"/>
    <w:rsid w:val="0018478C"/>
    <w:rsid w:val="00184CA4"/>
    <w:rsid w:val="00184F5D"/>
    <w:rsid w:val="00184F92"/>
    <w:rsid w:val="0018502A"/>
    <w:rsid w:val="0018544E"/>
    <w:rsid w:val="00185B84"/>
    <w:rsid w:val="00185F7C"/>
    <w:rsid w:val="0018603E"/>
    <w:rsid w:val="00186618"/>
    <w:rsid w:val="001869E5"/>
    <w:rsid w:val="00186AAA"/>
    <w:rsid w:val="00186B88"/>
    <w:rsid w:val="00186C26"/>
    <w:rsid w:val="00186DF5"/>
    <w:rsid w:val="00187174"/>
    <w:rsid w:val="00187426"/>
    <w:rsid w:val="0018749B"/>
    <w:rsid w:val="00187BBE"/>
    <w:rsid w:val="00187C25"/>
    <w:rsid w:val="001905FF"/>
    <w:rsid w:val="00190719"/>
    <w:rsid w:val="00190A6D"/>
    <w:rsid w:val="001916DA"/>
    <w:rsid w:val="00191AA2"/>
    <w:rsid w:val="001920FE"/>
    <w:rsid w:val="00192AE9"/>
    <w:rsid w:val="00192ECC"/>
    <w:rsid w:val="00193220"/>
    <w:rsid w:val="00193465"/>
    <w:rsid w:val="00193B22"/>
    <w:rsid w:val="00193BB8"/>
    <w:rsid w:val="00193CD9"/>
    <w:rsid w:val="00193FE8"/>
    <w:rsid w:val="00194535"/>
    <w:rsid w:val="00194827"/>
    <w:rsid w:val="00194E46"/>
    <w:rsid w:val="0019614F"/>
    <w:rsid w:val="00196330"/>
    <w:rsid w:val="0019720B"/>
    <w:rsid w:val="00197356"/>
    <w:rsid w:val="00197B8F"/>
    <w:rsid w:val="00197EC6"/>
    <w:rsid w:val="001A144A"/>
    <w:rsid w:val="001A1804"/>
    <w:rsid w:val="001A1A58"/>
    <w:rsid w:val="001A1AE9"/>
    <w:rsid w:val="001A1E2C"/>
    <w:rsid w:val="001A1F99"/>
    <w:rsid w:val="001A27CF"/>
    <w:rsid w:val="001A3DA7"/>
    <w:rsid w:val="001A46A5"/>
    <w:rsid w:val="001A484E"/>
    <w:rsid w:val="001A4B29"/>
    <w:rsid w:val="001A4E96"/>
    <w:rsid w:val="001A4F03"/>
    <w:rsid w:val="001A5670"/>
    <w:rsid w:val="001A5811"/>
    <w:rsid w:val="001A5C86"/>
    <w:rsid w:val="001A6283"/>
    <w:rsid w:val="001A70D2"/>
    <w:rsid w:val="001A7A8C"/>
    <w:rsid w:val="001A7B1B"/>
    <w:rsid w:val="001A7BE7"/>
    <w:rsid w:val="001B1FAC"/>
    <w:rsid w:val="001B20F9"/>
    <w:rsid w:val="001B2DC5"/>
    <w:rsid w:val="001B351F"/>
    <w:rsid w:val="001B3E38"/>
    <w:rsid w:val="001B3E9E"/>
    <w:rsid w:val="001B40AA"/>
    <w:rsid w:val="001B45F3"/>
    <w:rsid w:val="001B4730"/>
    <w:rsid w:val="001B4D16"/>
    <w:rsid w:val="001B4E3E"/>
    <w:rsid w:val="001B53C4"/>
    <w:rsid w:val="001B6A96"/>
    <w:rsid w:val="001B713A"/>
    <w:rsid w:val="001B728C"/>
    <w:rsid w:val="001B72CD"/>
    <w:rsid w:val="001B7AE9"/>
    <w:rsid w:val="001C02FD"/>
    <w:rsid w:val="001C07AD"/>
    <w:rsid w:val="001C0B29"/>
    <w:rsid w:val="001C10D3"/>
    <w:rsid w:val="001C19B3"/>
    <w:rsid w:val="001C1BEE"/>
    <w:rsid w:val="001C2121"/>
    <w:rsid w:val="001C22D0"/>
    <w:rsid w:val="001C2EED"/>
    <w:rsid w:val="001C2F76"/>
    <w:rsid w:val="001C320F"/>
    <w:rsid w:val="001C392E"/>
    <w:rsid w:val="001C3D2B"/>
    <w:rsid w:val="001C3F4C"/>
    <w:rsid w:val="001C44AA"/>
    <w:rsid w:val="001C4D7D"/>
    <w:rsid w:val="001C4E4F"/>
    <w:rsid w:val="001C4F14"/>
    <w:rsid w:val="001C5914"/>
    <w:rsid w:val="001C6454"/>
    <w:rsid w:val="001C6959"/>
    <w:rsid w:val="001C6A9F"/>
    <w:rsid w:val="001C6F53"/>
    <w:rsid w:val="001C73AB"/>
    <w:rsid w:val="001C7573"/>
    <w:rsid w:val="001C7594"/>
    <w:rsid w:val="001C75F0"/>
    <w:rsid w:val="001D0040"/>
    <w:rsid w:val="001D01C8"/>
    <w:rsid w:val="001D07A3"/>
    <w:rsid w:val="001D08C9"/>
    <w:rsid w:val="001D15D5"/>
    <w:rsid w:val="001D1D5A"/>
    <w:rsid w:val="001D208E"/>
    <w:rsid w:val="001D211C"/>
    <w:rsid w:val="001D2A30"/>
    <w:rsid w:val="001D2AB0"/>
    <w:rsid w:val="001D378D"/>
    <w:rsid w:val="001D392F"/>
    <w:rsid w:val="001D4072"/>
    <w:rsid w:val="001D45F2"/>
    <w:rsid w:val="001D48B0"/>
    <w:rsid w:val="001D48DF"/>
    <w:rsid w:val="001D4BAA"/>
    <w:rsid w:val="001D5268"/>
    <w:rsid w:val="001D5EF3"/>
    <w:rsid w:val="001D66F7"/>
    <w:rsid w:val="001D68FC"/>
    <w:rsid w:val="001D6B1D"/>
    <w:rsid w:val="001D6CB5"/>
    <w:rsid w:val="001D7B29"/>
    <w:rsid w:val="001E0220"/>
    <w:rsid w:val="001E0E1D"/>
    <w:rsid w:val="001E24D7"/>
    <w:rsid w:val="001E294D"/>
    <w:rsid w:val="001E33AB"/>
    <w:rsid w:val="001E3FD7"/>
    <w:rsid w:val="001E412E"/>
    <w:rsid w:val="001E488A"/>
    <w:rsid w:val="001E4C66"/>
    <w:rsid w:val="001E4EF2"/>
    <w:rsid w:val="001E5767"/>
    <w:rsid w:val="001E5C43"/>
    <w:rsid w:val="001E5D56"/>
    <w:rsid w:val="001E6702"/>
    <w:rsid w:val="001E6DD2"/>
    <w:rsid w:val="001E6F01"/>
    <w:rsid w:val="001E7290"/>
    <w:rsid w:val="001E7C22"/>
    <w:rsid w:val="001E7CA8"/>
    <w:rsid w:val="001F0248"/>
    <w:rsid w:val="001F1652"/>
    <w:rsid w:val="001F1A3C"/>
    <w:rsid w:val="001F1E34"/>
    <w:rsid w:val="001F2712"/>
    <w:rsid w:val="001F289C"/>
    <w:rsid w:val="001F2B52"/>
    <w:rsid w:val="001F3462"/>
    <w:rsid w:val="001F377A"/>
    <w:rsid w:val="001F3858"/>
    <w:rsid w:val="001F3C25"/>
    <w:rsid w:val="001F40D5"/>
    <w:rsid w:val="001F4312"/>
    <w:rsid w:val="001F4653"/>
    <w:rsid w:val="001F4C6D"/>
    <w:rsid w:val="001F5EE9"/>
    <w:rsid w:val="001F6049"/>
    <w:rsid w:val="001F6B05"/>
    <w:rsid w:val="001F6C31"/>
    <w:rsid w:val="001F6D1A"/>
    <w:rsid w:val="001F72F0"/>
    <w:rsid w:val="001F78F7"/>
    <w:rsid w:val="001F79FE"/>
    <w:rsid w:val="001F7A92"/>
    <w:rsid w:val="001F7AE0"/>
    <w:rsid w:val="001F7C43"/>
    <w:rsid w:val="001F7F73"/>
    <w:rsid w:val="0020024F"/>
    <w:rsid w:val="00200768"/>
    <w:rsid w:val="002012C5"/>
    <w:rsid w:val="00202493"/>
    <w:rsid w:val="00202EB9"/>
    <w:rsid w:val="00203683"/>
    <w:rsid w:val="00203A5B"/>
    <w:rsid w:val="00204706"/>
    <w:rsid w:val="002047F2"/>
    <w:rsid w:val="00205722"/>
    <w:rsid w:val="00205D55"/>
    <w:rsid w:val="0020617A"/>
    <w:rsid w:val="0020670A"/>
    <w:rsid w:val="002067A8"/>
    <w:rsid w:val="00210244"/>
    <w:rsid w:val="00210CD4"/>
    <w:rsid w:val="00210DED"/>
    <w:rsid w:val="002110B8"/>
    <w:rsid w:val="00211AE4"/>
    <w:rsid w:val="00211CED"/>
    <w:rsid w:val="00211DB6"/>
    <w:rsid w:val="0021205D"/>
    <w:rsid w:val="00212A6D"/>
    <w:rsid w:val="00212B09"/>
    <w:rsid w:val="00212CCC"/>
    <w:rsid w:val="00212E4F"/>
    <w:rsid w:val="00213566"/>
    <w:rsid w:val="00213B23"/>
    <w:rsid w:val="00213B25"/>
    <w:rsid w:val="00213B87"/>
    <w:rsid w:val="00213E16"/>
    <w:rsid w:val="00213EB2"/>
    <w:rsid w:val="00213F60"/>
    <w:rsid w:val="002143E1"/>
    <w:rsid w:val="002147A9"/>
    <w:rsid w:val="00215111"/>
    <w:rsid w:val="0021535B"/>
    <w:rsid w:val="002159C4"/>
    <w:rsid w:val="002161E6"/>
    <w:rsid w:val="00216574"/>
    <w:rsid w:val="002168DD"/>
    <w:rsid w:val="00216BDF"/>
    <w:rsid w:val="00216DAB"/>
    <w:rsid w:val="002170E7"/>
    <w:rsid w:val="002172B6"/>
    <w:rsid w:val="002176C0"/>
    <w:rsid w:val="00217C91"/>
    <w:rsid w:val="00220AF3"/>
    <w:rsid w:val="00220D0D"/>
    <w:rsid w:val="00221200"/>
    <w:rsid w:val="00221237"/>
    <w:rsid w:val="00221629"/>
    <w:rsid w:val="00221AB3"/>
    <w:rsid w:val="00221B64"/>
    <w:rsid w:val="00221C19"/>
    <w:rsid w:val="00221D51"/>
    <w:rsid w:val="00221E6F"/>
    <w:rsid w:val="00222486"/>
    <w:rsid w:val="002231F8"/>
    <w:rsid w:val="00223BCE"/>
    <w:rsid w:val="00224BDA"/>
    <w:rsid w:val="00224C76"/>
    <w:rsid w:val="00224DD1"/>
    <w:rsid w:val="00224E53"/>
    <w:rsid w:val="0022602C"/>
    <w:rsid w:val="002263A6"/>
    <w:rsid w:val="00226905"/>
    <w:rsid w:val="00226CCD"/>
    <w:rsid w:val="00227216"/>
    <w:rsid w:val="00227B86"/>
    <w:rsid w:val="0023034C"/>
    <w:rsid w:val="00231CE1"/>
    <w:rsid w:val="002320BD"/>
    <w:rsid w:val="002320C1"/>
    <w:rsid w:val="00233181"/>
    <w:rsid w:val="00233798"/>
    <w:rsid w:val="002347AA"/>
    <w:rsid w:val="002347B2"/>
    <w:rsid w:val="00234BD6"/>
    <w:rsid w:val="00234C51"/>
    <w:rsid w:val="00235403"/>
    <w:rsid w:val="002355F2"/>
    <w:rsid w:val="0023561D"/>
    <w:rsid w:val="002356D8"/>
    <w:rsid w:val="00235B21"/>
    <w:rsid w:val="00235D05"/>
    <w:rsid w:val="0023632B"/>
    <w:rsid w:val="0023634D"/>
    <w:rsid w:val="00236938"/>
    <w:rsid w:val="00236AA2"/>
    <w:rsid w:val="002370E8"/>
    <w:rsid w:val="002375E8"/>
    <w:rsid w:val="00237804"/>
    <w:rsid w:val="00237C71"/>
    <w:rsid w:val="00237CAB"/>
    <w:rsid w:val="00237EBF"/>
    <w:rsid w:val="002401D5"/>
    <w:rsid w:val="00240735"/>
    <w:rsid w:val="00240ADF"/>
    <w:rsid w:val="00240FC4"/>
    <w:rsid w:val="002411F8"/>
    <w:rsid w:val="00241319"/>
    <w:rsid w:val="0024206C"/>
    <w:rsid w:val="00242FF1"/>
    <w:rsid w:val="00243513"/>
    <w:rsid w:val="00243A50"/>
    <w:rsid w:val="00243A59"/>
    <w:rsid w:val="0024520E"/>
    <w:rsid w:val="00245BE4"/>
    <w:rsid w:val="0024610F"/>
    <w:rsid w:val="00246219"/>
    <w:rsid w:val="00246B69"/>
    <w:rsid w:val="00247296"/>
    <w:rsid w:val="0025023E"/>
    <w:rsid w:val="002503BF"/>
    <w:rsid w:val="002506B7"/>
    <w:rsid w:val="0025105D"/>
    <w:rsid w:val="00251114"/>
    <w:rsid w:val="002512F2"/>
    <w:rsid w:val="002514E8"/>
    <w:rsid w:val="0025152C"/>
    <w:rsid w:val="002516D8"/>
    <w:rsid w:val="00251756"/>
    <w:rsid w:val="00251D03"/>
    <w:rsid w:val="00252025"/>
    <w:rsid w:val="0025284F"/>
    <w:rsid w:val="0025349C"/>
    <w:rsid w:val="00253895"/>
    <w:rsid w:val="00253AD4"/>
    <w:rsid w:val="0025492D"/>
    <w:rsid w:val="00254BB8"/>
    <w:rsid w:val="00254D45"/>
    <w:rsid w:val="00255AC7"/>
    <w:rsid w:val="00255C12"/>
    <w:rsid w:val="00255E14"/>
    <w:rsid w:val="00255FFA"/>
    <w:rsid w:val="00256F06"/>
    <w:rsid w:val="0025702F"/>
    <w:rsid w:val="00257799"/>
    <w:rsid w:val="00257811"/>
    <w:rsid w:val="00260148"/>
    <w:rsid w:val="002601AB"/>
    <w:rsid w:val="00260563"/>
    <w:rsid w:val="002605A2"/>
    <w:rsid w:val="002614BD"/>
    <w:rsid w:val="00261F64"/>
    <w:rsid w:val="00263279"/>
    <w:rsid w:val="00263452"/>
    <w:rsid w:val="002644EE"/>
    <w:rsid w:val="002651D4"/>
    <w:rsid w:val="00266033"/>
    <w:rsid w:val="0026663D"/>
    <w:rsid w:val="00266C14"/>
    <w:rsid w:val="0026704D"/>
    <w:rsid w:val="002702CD"/>
    <w:rsid w:val="0027043F"/>
    <w:rsid w:val="002708B8"/>
    <w:rsid w:val="00270BD5"/>
    <w:rsid w:val="00270D0E"/>
    <w:rsid w:val="00271F0F"/>
    <w:rsid w:val="002723B2"/>
    <w:rsid w:val="0027286E"/>
    <w:rsid w:val="0027293A"/>
    <w:rsid w:val="00272CC8"/>
    <w:rsid w:val="00272DE8"/>
    <w:rsid w:val="002734D2"/>
    <w:rsid w:val="00273AAE"/>
    <w:rsid w:val="00273BC6"/>
    <w:rsid w:val="00273D3B"/>
    <w:rsid w:val="00273D73"/>
    <w:rsid w:val="00274442"/>
    <w:rsid w:val="0027445B"/>
    <w:rsid w:val="00274645"/>
    <w:rsid w:val="002749F3"/>
    <w:rsid w:val="00274C8A"/>
    <w:rsid w:val="00275A4A"/>
    <w:rsid w:val="002761D7"/>
    <w:rsid w:val="0027626A"/>
    <w:rsid w:val="00276CBF"/>
    <w:rsid w:val="00276F47"/>
    <w:rsid w:val="00277044"/>
    <w:rsid w:val="00277407"/>
    <w:rsid w:val="00277DC7"/>
    <w:rsid w:val="00277F66"/>
    <w:rsid w:val="00277F71"/>
    <w:rsid w:val="0028029C"/>
    <w:rsid w:val="002804E0"/>
    <w:rsid w:val="00280681"/>
    <w:rsid w:val="00280762"/>
    <w:rsid w:val="00280A34"/>
    <w:rsid w:val="00280B5B"/>
    <w:rsid w:val="00280D29"/>
    <w:rsid w:val="00280FFD"/>
    <w:rsid w:val="0028182D"/>
    <w:rsid w:val="00281843"/>
    <w:rsid w:val="00281F6F"/>
    <w:rsid w:val="00282592"/>
    <w:rsid w:val="002827A7"/>
    <w:rsid w:val="002827CA"/>
    <w:rsid w:val="002827ED"/>
    <w:rsid w:val="002829F3"/>
    <w:rsid w:val="00282D61"/>
    <w:rsid w:val="00282DA6"/>
    <w:rsid w:val="00283014"/>
    <w:rsid w:val="002837FF"/>
    <w:rsid w:val="00284C4B"/>
    <w:rsid w:val="00284F76"/>
    <w:rsid w:val="00285299"/>
    <w:rsid w:val="002853C7"/>
    <w:rsid w:val="00285527"/>
    <w:rsid w:val="00286149"/>
    <w:rsid w:val="00286326"/>
    <w:rsid w:val="002876D0"/>
    <w:rsid w:val="00287C46"/>
    <w:rsid w:val="00287CC3"/>
    <w:rsid w:val="002902D6"/>
    <w:rsid w:val="002905CC"/>
    <w:rsid w:val="002909C9"/>
    <w:rsid w:val="00290D81"/>
    <w:rsid w:val="00291186"/>
    <w:rsid w:val="002911CE"/>
    <w:rsid w:val="002911FB"/>
    <w:rsid w:val="002916CA"/>
    <w:rsid w:val="002921A3"/>
    <w:rsid w:val="002924BF"/>
    <w:rsid w:val="00293A19"/>
    <w:rsid w:val="002942F3"/>
    <w:rsid w:val="002943F3"/>
    <w:rsid w:val="0029441D"/>
    <w:rsid w:val="00294522"/>
    <w:rsid w:val="00294D9B"/>
    <w:rsid w:val="00295030"/>
    <w:rsid w:val="0029534E"/>
    <w:rsid w:val="0029547C"/>
    <w:rsid w:val="00295580"/>
    <w:rsid w:val="002958DE"/>
    <w:rsid w:val="00295F1F"/>
    <w:rsid w:val="00296566"/>
    <w:rsid w:val="00296607"/>
    <w:rsid w:val="00296A63"/>
    <w:rsid w:val="00296C34"/>
    <w:rsid w:val="0029715B"/>
    <w:rsid w:val="002974C6"/>
    <w:rsid w:val="00297570"/>
    <w:rsid w:val="00297642"/>
    <w:rsid w:val="00297816"/>
    <w:rsid w:val="002A09D7"/>
    <w:rsid w:val="002A22DF"/>
    <w:rsid w:val="002A237C"/>
    <w:rsid w:val="002A2617"/>
    <w:rsid w:val="002A28BA"/>
    <w:rsid w:val="002A2987"/>
    <w:rsid w:val="002A2D60"/>
    <w:rsid w:val="002A3642"/>
    <w:rsid w:val="002A3D3A"/>
    <w:rsid w:val="002A3DE7"/>
    <w:rsid w:val="002A3E10"/>
    <w:rsid w:val="002A3E88"/>
    <w:rsid w:val="002A4736"/>
    <w:rsid w:val="002A4827"/>
    <w:rsid w:val="002A487C"/>
    <w:rsid w:val="002A4DE9"/>
    <w:rsid w:val="002A5129"/>
    <w:rsid w:val="002A5469"/>
    <w:rsid w:val="002A5BBD"/>
    <w:rsid w:val="002A5EB1"/>
    <w:rsid w:val="002A6F1A"/>
    <w:rsid w:val="002A6FD0"/>
    <w:rsid w:val="002A7A73"/>
    <w:rsid w:val="002B048E"/>
    <w:rsid w:val="002B0841"/>
    <w:rsid w:val="002B0875"/>
    <w:rsid w:val="002B087C"/>
    <w:rsid w:val="002B09DD"/>
    <w:rsid w:val="002B1777"/>
    <w:rsid w:val="002B1DFC"/>
    <w:rsid w:val="002B1E97"/>
    <w:rsid w:val="002B2C14"/>
    <w:rsid w:val="002B3121"/>
    <w:rsid w:val="002B3A61"/>
    <w:rsid w:val="002B3AFA"/>
    <w:rsid w:val="002B4011"/>
    <w:rsid w:val="002B44A8"/>
    <w:rsid w:val="002B4955"/>
    <w:rsid w:val="002B4CA9"/>
    <w:rsid w:val="002B4F19"/>
    <w:rsid w:val="002B6302"/>
    <w:rsid w:val="002B781D"/>
    <w:rsid w:val="002B7BA1"/>
    <w:rsid w:val="002B7BF6"/>
    <w:rsid w:val="002C08EC"/>
    <w:rsid w:val="002C0FFF"/>
    <w:rsid w:val="002C19F5"/>
    <w:rsid w:val="002C2346"/>
    <w:rsid w:val="002C440A"/>
    <w:rsid w:val="002C47AB"/>
    <w:rsid w:val="002C50B5"/>
    <w:rsid w:val="002C50DE"/>
    <w:rsid w:val="002C57EF"/>
    <w:rsid w:val="002C58BF"/>
    <w:rsid w:val="002C5C3D"/>
    <w:rsid w:val="002C6018"/>
    <w:rsid w:val="002C63E5"/>
    <w:rsid w:val="002C661C"/>
    <w:rsid w:val="002C6700"/>
    <w:rsid w:val="002C7F05"/>
    <w:rsid w:val="002C7FE9"/>
    <w:rsid w:val="002D03C2"/>
    <w:rsid w:val="002D0451"/>
    <w:rsid w:val="002D0621"/>
    <w:rsid w:val="002D07A4"/>
    <w:rsid w:val="002D0F0E"/>
    <w:rsid w:val="002D1754"/>
    <w:rsid w:val="002D17C7"/>
    <w:rsid w:val="002D1870"/>
    <w:rsid w:val="002D25B3"/>
    <w:rsid w:val="002D2607"/>
    <w:rsid w:val="002D2797"/>
    <w:rsid w:val="002D286B"/>
    <w:rsid w:val="002D3227"/>
    <w:rsid w:val="002D38CA"/>
    <w:rsid w:val="002D3AA8"/>
    <w:rsid w:val="002D3BD2"/>
    <w:rsid w:val="002D3DC6"/>
    <w:rsid w:val="002D4061"/>
    <w:rsid w:val="002D453D"/>
    <w:rsid w:val="002D4822"/>
    <w:rsid w:val="002D48C3"/>
    <w:rsid w:val="002D4EC0"/>
    <w:rsid w:val="002D4F1B"/>
    <w:rsid w:val="002D4F45"/>
    <w:rsid w:val="002D4F63"/>
    <w:rsid w:val="002D610C"/>
    <w:rsid w:val="002D657A"/>
    <w:rsid w:val="002D65B8"/>
    <w:rsid w:val="002D7095"/>
    <w:rsid w:val="002D7133"/>
    <w:rsid w:val="002D7518"/>
    <w:rsid w:val="002D78F0"/>
    <w:rsid w:val="002D7905"/>
    <w:rsid w:val="002E0835"/>
    <w:rsid w:val="002E0BDF"/>
    <w:rsid w:val="002E0CA1"/>
    <w:rsid w:val="002E0F0E"/>
    <w:rsid w:val="002E11EC"/>
    <w:rsid w:val="002E1EF1"/>
    <w:rsid w:val="002E2794"/>
    <w:rsid w:val="002E2E1C"/>
    <w:rsid w:val="002E323A"/>
    <w:rsid w:val="002E34CE"/>
    <w:rsid w:val="002E3797"/>
    <w:rsid w:val="002E3D07"/>
    <w:rsid w:val="002E3DF5"/>
    <w:rsid w:val="002E4964"/>
    <w:rsid w:val="002E4BFF"/>
    <w:rsid w:val="002E5245"/>
    <w:rsid w:val="002E576E"/>
    <w:rsid w:val="002E58A2"/>
    <w:rsid w:val="002E58C6"/>
    <w:rsid w:val="002E6C44"/>
    <w:rsid w:val="002E6DDC"/>
    <w:rsid w:val="002E7125"/>
    <w:rsid w:val="002E77AD"/>
    <w:rsid w:val="002E7C15"/>
    <w:rsid w:val="002E7CF0"/>
    <w:rsid w:val="002E7DF1"/>
    <w:rsid w:val="002E7ED3"/>
    <w:rsid w:val="002F04D2"/>
    <w:rsid w:val="002F06B7"/>
    <w:rsid w:val="002F0B7A"/>
    <w:rsid w:val="002F1913"/>
    <w:rsid w:val="002F1CB9"/>
    <w:rsid w:val="002F2365"/>
    <w:rsid w:val="002F23D4"/>
    <w:rsid w:val="002F2489"/>
    <w:rsid w:val="002F2820"/>
    <w:rsid w:val="002F3207"/>
    <w:rsid w:val="002F3356"/>
    <w:rsid w:val="002F3F69"/>
    <w:rsid w:val="002F438F"/>
    <w:rsid w:val="002F4697"/>
    <w:rsid w:val="002F4A96"/>
    <w:rsid w:val="002F4AF4"/>
    <w:rsid w:val="002F4CB6"/>
    <w:rsid w:val="002F56BA"/>
    <w:rsid w:val="002F5738"/>
    <w:rsid w:val="002F5B35"/>
    <w:rsid w:val="002F60C8"/>
    <w:rsid w:val="002F65DC"/>
    <w:rsid w:val="002F6648"/>
    <w:rsid w:val="002F7257"/>
    <w:rsid w:val="002F7574"/>
    <w:rsid w:val="002F75C5"/>
    <w:rsid w:val="002F7994"/>
    <w:rsid w:val="002F7CDE"/>
    <w:rsid w:val="00301451"/>
    <w:rsid w:val="0030182C"/>
    <w:rsid w:val="00301C2B"/>
    <w:rsid w:val="00301F34"/>
    <w:rsid w:val="00302754"/>
    <w:rsid w:val="0030288C"/>
    <w:rsid w:val="00302A27"/>
    <w:rsid w:val="00302A5B"/>
    <w:rsid w:val="00302B51"/>
    <w:rsid w:val="00302B70"/>
    <w:rsid w:val="00303F64"/>
    <w:rsid w:val="0030460E"/>
    <w:rsid w:val="00304ABC"/>
    <w:rsid w:val="00305280"/>
    <w:rsid w:val="003055C8"/>
    <w:rsid w:val="00305AD2"/>
    <w:rsid w:val="00305EB4"/>
    <w:rsid w:val="003068BE"/>
    <w:rsid w:val="00306F2A"/>
    <w:rsid w:val="00306FA7"/>
    <w:rsid w:val="00306FF0"/>
    <w:rsid w:val="003070A8"/>
    <w:rsid w:val="0030721D"/>
    <w:rsid w:val="003073F3"/>
    <w:rsid w:val="003075CE"/>
    <w:rsid w:val="00307B93"/>
    <w:rsid w:val="003105E4"/>
    <w:rsid w:val="003105F5"/>
    <w:rsid w:val="00310C1F"/>
    <w:rsid w:val="003118C4"/>
    <w:rsid w:val="0031238C"/>
    <w:rsid w:val="00312B86"/>
    <w:rsid w:val="00312D6B"/>
    <w:rsid w:val="003139B2"/>
    <w:rsid w:val="00313A42"/>
    <w:rsid w:val="0031404F"/>
    <w:rsid w:val="0031495F"/>
    <w:rsid w:val="00314A53"/>
    <w:rsid w:val="00314D8D"/>
    <w:rsid w:val="00314EBB"/>
    <w:rsid w:val="0031569D"/>
    <w:rsid w:val="00317D07"/>
    <w:rsid w:val="003203B2"/>
    <w:rsid w:val="0032071E"/>
    <w:rsid w:val="00320789"/>
    <w:rsid w:val="0032092F"/>
    <w:rsid w:val="00320AA4"/>
    <w:rsid w:val="00320FD9"/>
    <w:rsid w:val="00321129"/>
    <w:rsid w:val="003222E3"/>
    <w:rsid w:val="00322366"/>
    <w:rsid w:val="00322978"/>
    <w:rsid w:val="00323C33"/>
    <w:rsid w:val="00323F31"/>
    <w:rsid w:val="0032484C"/>
    <w:rsid w:val="003248F8"/>
    <w:rsid w:val="00325384"/>
    <w:rsid w:val="0032581B"/>
    <w:rsid w:val="0032589D"/>
    <w:rsid w:val="00325B78"/>
    <w:rsid w:val="0032603C"/>
    <w:rsid w:val="003263D2"/>
    <w:rsid w:val="003267D9"/>
    <w:rsid w:val="0032691F"/>
    <w:rsid w:val="00326D8D"/>
    <w:rsid w:val="00327BC9"/>
    <w:rsid w:val="00330135"/>
    <w:rsid w:val="0033033C"/>
    <w:rsid w:val="0033090A"/>
    <w:rsid w:val="00330A38"/>
    <w:rsid w:val="00330BBF"/>
    <w:rsid w:val="00330C1C"/>
    <w:rsid w:val="00331F71"/>
    <w:rsid w:val="003325DC"/>
    <w:rsid w:val="00332B9F"/>
    <w:rsid w:val="00332BAD"/>
    <w:rsid w:val="003331CB"/>
    <w:rsid w:val="0033339B"/>
    <w:rsid w:val="0033339D"/>
    <w:rsid w:val="00333824"/>
    <w:rsid w:val="00333DA6"/>
    <w:rsid w:val="00334015"/>
    <w:rsid w:val="00334490"/>
    <w:rsid w:val="0033532F"/>
    <w:rsid w:val="00335346"/>
    <w:rsid w:val="00335B29"/>
    <w:rsid w:val="00336BF0"/>
    <w:rsid w:val="00336E18"/>
    <w:rsid w:val="00336E83"/>
    <w:rsid w:val="00336E9F"/>
    <w:rsid w:val="003375C7"/>
    <w:rsid w:val="00337A82"/>
    <w:rsid w:val="00340052"/>
    <w:rsid w:val="00340355"/>
    <w:rsid w:val="0034086F"/>
    <w:rsid w:val="00340B56"/>
    <w:rsid w:val="00340CBE"/>
    <w:rsid w:val="00341BEA"/>
    <w:rsid w:val="00341F85"/>
    <w:rsid w:val="0034268B"/>
    <w:rsid w:val="0034341C"/>
    <w:rsid w:val="00343B40"/>
    <w:rsid w:val="0034400B"/>
    <w:rsid w:val="00344022"/>
    <w:rsid w:val="00344581"/>
    <w:rsid w:val="00344981"/>
    <w:rsid w:val="003449B6"/>
    <w:rsid w:val="0034563F"/>
    <w:rsid w:val="00345E0B"/>
    <w:rsid w:val="0034626F"/>
    <w:rsid w:val="003462C7"/>
    <w:rsid w:val="0034636C"/>
    <w:rsid w:val="00346571"/>
    <w:rsid w:val="00346B0F"/>
    <w:rsid w:val="00346B2D"/>
    <w:rsid w:val="00346E9B"/>
    <w:rsid w:val="003470BC"/>
    <w:rsid w:val="003474EC"/>
    <w:rsid w:val="003475C6"/>
    <w:rsid w:val="003476D1"/>
    <w:rsid w:val="00350140"/>
    <w:rsid w:val="0035072D"/>
    <w:rsid w:val="00350DAC"/>
    <w:rsid w:val="003511C6"/>
    <w:rsid w:val="00351B0B"/>
    <w:rsid w:val="00351F08"/>
    <w:rsid w:val="00351F8D"/>
    <w:rsid w:val="003529DF"/>
    <w:rsid w:val="00352BB0"/>
    <w:rsid w:val="00352CCD"/>
    <w:rsid w:val="00352EF2"/>
    <w:rsid w:val="00352FC6"/>
    <w:rsid w:val="0035301C"/>
    <w:rsid w:val="00353E3C"/>
    <w:rsid w:val="003540E6"/>
    <w:rsid w:val="0035427D"/>
    <w:rsid w:val="0035442B"/>
    <w:rsid w:val="00354E79"/>
    <w:rsid w:val="00354F2C"/>
    <w:rsid w:val="003552BF"/>
    <w:rsid w:val="003554D8"/>
    <w:rsid w:val="00355F7A"/>
    <w:rsid w:val="00356143"/>
    <w:rsid w:val="0035614A"/>
    <w:rsid w:val="00356480"/>
    <w:rsid w:val="0035691F"/>
    <w:rsid w:val="0035699F"/>
    <w:rsid w:val="00357264"/>
    <w:rsid w:val="0035747A"/>
    <w:rsid w:val="00357572"/>
    <w:rsid w:val="00357AC8"/>
    <w:rsid w:val="00357C12"/>
    <w:rsid w:val="0036022B"/>
    <w:rsid w:val="003605AD"/>
    <w:rsid w:val="003605D8"/>
    <w:rsid w:val="0036118D"/>
    <w:rsid w:val="0036142D"/>
    <w:rsid w:val="00361826"/>
    <w:rsid w:val="00361D19"/>
    <w:rsid w:val="00361D60"/>
    <w:rsid w:val="0036230B"/>
    <w:rsid w:val="003624B3"/>
    <w:rsid w:val="0036268B"/>
    <w:rsid w:val="003626DA"/>
    <w:rsid w:val="003629CE"/>
    <w:rsid w:val="00362C5F"/>
    <w:rsid w:val="003639EF"/>
    <w:rsid w:val="003639FB"/>
    <w:rsid w:val="0036400A"/>
    <w:rsid w:val="0036402C"/>
    <w:rsid w:val="00364286"/>
    <w:rsid w:val="00364317"/>
    <w:rsid w:val="0036497A"/>
    <w:rsid w:val="00364D61"/>
    <w:rsid w:val="00364FA1"/>
    <w:rsid w:val="00365A2B"/>
    <w:rsid w:val="00365DD2"/>
    <w:rsid w:val="00365E7B"/>
    <w:rsid w:val="003673C7"/>
    <w:rsid w:val="003678BE"/>
    <w:rsid w:val="00367EF1"/>
    <w:rsid w:val="003705D2"/>
    <w:rsid w:val="0037194F"/>
    <w:rsid w:val="00371C72"/>
    <w:rsid w:val="00371ED3"/>
    <w:rsid w:val="00371EF2"/>
    <w:rsid w:val="0037228F"/>
    <w:rsid w:val="00372331"/>
    <w:rsid w:val="003725EE"/>
    <w:rsid w:val="00372F94"/>
    <w:rsid w:val="00373257"/>
    <w:rsid w:val="003735EE"/>
    <w:rsid w:val="003736C6"/>
    <w:rsid w:val="00373BC6"/>
    <w:rsid w:val="00373DDA"/>
    <w:rsid w:val="00374498"/>
    <w:rsid w:val="0037454F"/>
    <w:rsid w:val="003745E4"/>
    <w:rsid w:val="0037471C"/>
    <w:rsid w:val="003750FB"/>
    <w:rsid w:val="003759D6"/>
    <w:rsid w:val="003759F0"/>
    <w:rsid w:val="00375B4A"/>
    <w:rsid w:val="00375E05"/>
    <w:rsid w:val="00376551"/>
    <w:rsid w:val="00376D1D"/>
    <w:rsid w:val="00376D45"/>
    <w:rsid w:val="003771EE"/>
    <w:rsid w:val="0038083F"/>
    <w:rsid w:val="00380907"/>
    <w:rsid w:val="00381DC9"/>
    <w:rsid w:val="00381E1D"/>
    <w:rsid w:val="0038277F"/>
    <w:rsid w:val="0038295E"/>
    <w:rsid w:val="00382D09"/>
    <w:rsid w:val="0038420E"/>
    <w:rsid w:val="0038542B"/>
    <w:rsid w:val="00385619"/>
    <w:rsid w:val="0038599D"/>
    <w:rsid w:val="00386483"/>
    <w:rsid w:val="003867EC"/>
    <w:rsid w:val="00386872"/>
    <w:rsid w:val="003873A0"/>
    <w:rsid w:val="00387A2C"/>
    <w:rsid w:val="003902C7"/>
    <w:rsid w:val="00390542"/>
    <w:rsid w:val="00390A37"/>
    <w:rsid w:val="00391737"/>
    <w:rsid w:val="00391A12"/>
    <w:rsid w:val="00391F9E"/>
    <w:rsid w:val="003924E5"/>
    <w:rsid w:val="00392EAE"/>
    <w:rsid w:val="00393595"/>
    <w:rsid w:val="00393F69"/>
    <w:rsid w:val="0039456A"/>
    <w:rsid w:val="003945FA"/>
    <w:rsid w:val="00394DCA"/>
    <w:rsid w:val="00395438"/>
    <w:rsid w:val="003957A5"/>
    <w:rsid w:val="0039587C"/>
    <w:rsid w:val="003958B8"/>
    <w:rsid w:val="003963B6"/>
    <w:rsid w:val="00397881"/>
    <w:rsid w:val="003A03D1"/>
    <w:rsid w:val="003A0F00"/>
    <w:rsid w:val="003A1DF8"/>
    <w:rsid w:val="003A1E65"/>
    <w:rsid w:val="003A2C74"/>
    <w:rsid w:val="003A3081"/>
    <w:rsid w:val="003A3193"/>
    <w:rsid w:val="003A3888"/>
    <w:rsid w:val="003A44DD"/>
    <w:rsid w:val="003A4674"/>
    <w:rsid w:val="003A4890"/>
    <w:rsid w:val="003A4930"/>
    <w:rsid w:val="003A4DE9"/>
    <w:rsid w:val="003A4F31"/>
    <w:rsid w:val="003A5130"/>
    <w:rsid w:val="003A5215"/>
    <w:rsid w:val="003A6194"/>
    <w:rsid w:val="003A6397"/>
    <w:rsid w:val="003A6A0A"/>
    <w:rsid w:val="003A6C28"/>
    <w:rsid w:val="003A7116"/>
    <w:rsid w:val="003A79DF"/>
    <w:rsid w:val="003A7F27"/>
    <w:rsid w:val="003A7FB6"/>
    <w:rsid w:val="003B0016"/>
    <w:rsid w:val="003B0154"/>
    <w:rsid w:val="003B030B"/>
    <w:rsid w:val="003B0583"/>
    <w:rsid w:val="003B1665"/>
    <w:rsid w:val="003B174B"/>
    <w:rsid w:val="003B17FB"/>
    <w:rsid w:val="003B20C6"/>
    <w:rsid w:val="003B2186"/>
    <w:rsid w:val="003B28FC"/>
    <w:rsid w:val="003B2C35"/>
    <w:rsid w:val="003B30F7"/>
    <w:rsid w:val="003B323D"/>
    <w:rsid w:val="003B33DD"/>
    <w:rsid w:val="003B45E4"/>
    <w:rsid w:val="003B46C0"/>
    <w:rsid w:val="003B4993"/>
    <w:rsid w:val="003B4C83"/>
    <w:rsid w:val="003B61EF"/>
    <w:rsid w:val="003B63B1"/>
    <w:rsid w:val="003B65B6"/>
    <w:rsid w:val="003B66C2"/>
    <w:rsid w:val="003B67E3"/>
    <w:rsid w:val="003B6AF3"/>
    <w:rsid w:val="003B6B43"/>
    <w:rsid w:val="003B6B44"/>
    <w:rsid w:val="003B794A"/>
    <w:rsid w:val="003B7EF0"/>
    <w:rsid w:val="003C0176"/>
    <w:rsid w:val="003C0BCA"/>
    <w:rsid w:val="003C1BF6"/>
    <w:rsid w:val="003C1E18"/>
    <w:rsid w:val="003C2C67"/>
    <w:rsid w:val="003C3926"/>
    <w:rsid w:val="003C4164"/>
    <w:rsid w:val="003C4255"/>
    <w:rsid w:val="003C502A"/>
    <w:rsid w:val="003C5420"/>
    <w:rsid w:val="003C5776"/>
    <w:rsid w:val="003C5C38"/>
    <w:rsid w:val="003C5F57"/>
    <w:rsid w:val="003C686B"/>
    <w:rsid w:val="003C7025"/>
    <w:rsid w:val="003C70B7"/>
    <w:rsid w:val="003C7158"/>
    <w:rsid w:val="003D0763"/>
    <w:rsid w:val="003D09F9"/>
    <w:rsid w:val="003D0B67"/>
    <w:rsid w:val="003D11CE"/>
    <w:rsid w:val="003D1332"/>
    <w:rsid w:val="003D13F9"/>
    <w:rsid w:val="003D1A92"/>
    <w:rsid w:val="003D1C6E"/>
    <w:rsid w:val="003D1DED"/>
    <w:rsid w:val="003D1EA4"/>
    <w:rsid w:val="003D2825"/>
    <w:rsid w:val="003D2CCD"/>
    <w:rsid w:val="003D2F1B"/>
    <w:rsid w:val="003D2F37"/>
    <w:rsid w:val="003D3218"/>
    <w:rsid w:val="003D41BE"/>
    <w:rsid w:val="003D4BD9"/>
    <w:rsid w:val="003D4F15"/>
    <w:rsid w:val="003D5812"/>
    <w:rsid w:val="003D59F5"/>
    <w:rsid w:val="003D6C26"/>
    <w:rsid w:val="003D7271"/>
    <w:rsid w:val="003D79F4"/>
    <w:rsid w:val="003E0743"/>
    <w:rsid w:val="003E0BAD"/>
    <w:rsid w:val="003E12EF"/>
    <w:rsid w:val="003E156A"/>
    <w:rsid w:val="003E19BC"/>
    <w:rsid w:val="003E1DC3"/>
    <w:rsid w:val="003E2165"/>
    <w:rsid w:val="003E231B"/>
    <w:rsid w:val="003E3F5A"/>
    <w:rsid w:val="003E44C9"/>
    <w:rsid w:val="003E5190"/>
    <w:rsid w:val="003E5E00"/>
    <w:rsid w:val="003E66AD"/>
    <w:rsid w:val="003E6DA4"/>
    <w:rsid w:val="003E6DAB"/>
    <w:rsid w:val="003E73A7"/>
    <w:rsid w:val="003E77AC"/>
    <w:rsid w:val="003E7CD6"/>
    <w:rsid w:val="003F04EA"/>
    <w:rsid w:val="003F0A1F"/>
    <w:rsid w:val="003F0CE9"/>
    <w:rsid w:val="003F145D"/>
    <w:rsid w:val="003F15BD"/>
    <w:rsid w:val="003F181B"/>
    <w:rsid w:val="003F21B6"/>
    <w:rsid w:val="003F21F8"/>
    <w:rsid w:val="003F25A4"/>
    <w:rsid w:val="003F2AB6"/>
    <w:rsid w:val="003F2B1B"/>
    <w:rsid w:val="003F353C"/>
    <w:rsid w:val="003F476B"/>
    <w:rsid w:val="003F480F"/>
    <w:rsid w:val="003F4933"/>
    <w:rsid w:val="003F5279"/>
    <w:rsid w:val="003F5F4C"/>
    <w:rsid w:val="003F6390"/>
    <w:rsid w:val="003F73E1"/>
    <w:rsid w:val="003F765E"/>
    <w:rsid w:val="003F7E8B"/>
    <w:rsid w:val="003F7F9A"/>
    <w:rsid w:val="004005DE"/>
    <w:rsid w:val="004007BC"/>
    <w:rsid w:val="00400979"/>
    <w:rsid w:val="00400A1F"/>
    <w:rsid w:val="004012D1"/>
    <w:rsid w:val="004019AE"/>
    <w:rsid w:val="00402049"/>
    <w:rsid w:val="004024E0"/>
    <w:rsid w:val="0040252B"/>
    <w:rsid w:val="0040264A"/>
    <w:rsid w:val="00402BEB"/>
    <w:rsid w:val="00402D68"/>
    <w:rsid w:val="00402D8A"/>
    <w:rsid w:val="00402FB2"/>
    <w:rsid w:val="0040306D"/>
    <w:rsid w:val="00403894"/>
    <w:rsid w:val="00404741"/>
    <w:rsid w:val="00405BD3"/>
    <w:rsid w:val="0040681E"/>
    <w:rsid w:val="004071B6"/>
    <w:rsid w:val="00407384"/>
    <w:rsid w:val="00407B37"/>
    <w:rsid w:val="0041063C"/>
    <w:rsid w:val="00410795"/>
    <w:rsid w:val="004107F4"/>
    <w:rsid w:val="00410C37"/>
    <w:rsid w:val="00410D68"/>
    <w:rsid w:val="00410D7D"/>
    <w:rsid w:val="00411DAC"/>
    <w:rsid w:val="00411EEE"/>
    <w:rsid w:val="004121B0"/>
    <w:rsid w:val="004138EA"/>
    <w:rsid w:val="00413974"/>
    <w:rsid w:val="00413B9F"/>
    <w:rsid w:val="00413C66"/>
    <w:rsid w:val="00413D89"/>
    <w:rsid w:val="00413DD3"/>
    <w:rsid w:val="00414376"/>
    <w:rsid w:val="00414948"/>
    <w:rsid w:val="004159B5"/>
    <w:rsid w:val="00415BAD"/>
    <w:rsid w:val="004162AE"/>
    <w:rsid w:val="00416593"/>
    <w:rsid w:val="004167E3"/>
    <w:rsid w:val="00417230"/>
    <w:rsid w:val="00420044"/>
    <w:rsid w:val="00420151"/>
    <w:rsid w:val="00420A77"/>
    <w:rsid w:val="00421878"/>
    <w:rsid w:val="0042251B"/>
    <w:rsid w:val="0042265B"/>
    <w:rsid w:val="00422D7E"/>
    <w:rsid w:val="0042306C"/>
    <w:rsid w:val="0042308A"/>
    <w:rsid w:val="00423A5E"/>
    <w:rsid w:val="004249AA"/>
    <w:rsid w:val="00424F4A"/>
    <w:rsid w:val="00425169"/>
    <w:rsid w:val="00425513"/>
    <w:rsid w:val="004262A7"/>
    <w:rsid w:val="004264FF"/>
    <w:rsid w:val="00426758"/>
    <w:rsid w:val="00426B61"/>
    <w:rsid w:val="0042720F"/>
    <w:rsid w:val="00427624"/>
    <w:rsid w:val="0042786B"/>
    <w:rsid w:val="004311A1"/>
    <w:rsid w:val="004314D1"/>
    <w:rsid w:val="0043181F"/>
    <w:rsid w:val="004318CF"/>
    <w:rsid w:val="00431DB9"/>
    <w:rsid w:val="004326E9"/>
    <w:rsid w:val="0043284C"/>
    <w:rsid w:val="00432BBE"/>
    <w:rsid w:val="00432E6B"/>
    <w:rsid w:val="0043399E"/>
    <w:rsid w:val="00433AE0"/>
    <w:rsid w:val="00433F83"/>
    <w:rsid w:val="0043406B"/>
    <w:rsid w:val="00434504"/>
    <w:rsid w:val="004348E3"/>
    <w:rsid w:val="00434B79"/>
    <w:rsid w:val="0043508D"/>
    <w:rsid w:val="00435731"/>
    <w:rsid w:val="00435994"/>
    <w:rsid w:val="00435E99"/>
    <w:rsid w:val="004361E0"/>
    <w:rsid w:val="004361FD"/>
    <w:rsid w:val="004364D8"/>
    <w:rsid w:val="0043680C"/>
    <w:rsid w:val="00436A88"/>
    <w:rsid w:val="00436F70"/>
    <w:rsid w:val="00437A67"/>
    <w:rsid w:val="004407E5"/>
    <w:rsid w:val="00440A8D"/>
    <w:rsid w:val="00440B43"/>
    <w:rsid w:val="00440CDB"/>
    <w:rsid w:val="00441089"/>
    <w:rsid w:val="00441409"/>
    <w:rsid w:val="00441DAF"/>
    <w:rsid w:val="00442394"/>
    <w:rsid w:val="00442416"/>
    <w:rsid w:val="0044286A"/>
    <w:rsid w:val="004433F9"/>
    <w:rsid w:val="004441B8"/>
    <w:rsid w:val="004441C8"/>
    <w:rsid w:val="00444254"/>
    <w:rsid w:val="00444AE5"/>
    <w:rsid w:val="00444C41"/>
    <w:rsid w:val="00444F06"/>
    <w:rsid w:val="004454A6"/>
    <w:rsid w:val="004455E0"/>
    <w:rsid w:val="0044716B"/>
    <w:rsid w:val="004476F7"/>
    <w:rsid w:val="00447A0F"/>
    <w:rsid w:val="00447A58"/>
    <w:rsid w:val="004503AC"/>
    <w:rsid w:val="0045053A"/>
    <w:rsid w:val="004509D9"/>
    <w:rsid w:val="004509E0"/>
    <w:rsid w:val="00450CC4"/>
    <w:rsid w:val="00451016"/>
    <w:rsid w:val="0045182A"/>
    <w:rsid w:val="00451DA2"/>
    <w:rsid w:val="00451F6C"/>
    <w:rsid w:val="00452816"/>
    <w:rsid w:val="00452F13"/>
    <w:rsid w:val="00452FDB"/>
    <w:rsid w:val="004538E2"/>
    <w:rsid w:val="00453CDD"/>
    <w:rsid w:val="00453D3F"/>
    <w:rsid w:val="00453FB6"/>
    <w:rsid w:val="00454333"/>
    <w:rsid w:val="004546A1"/>
    <w:rsid w:val="00455C2E"/>
    <w:rsid w:val="0045643D"/>
    <w:rsid w:val="00456705"/>
    <w:rsid w:val="00456DC1"/>
    <w:rsid w:val="00457272"/>
    <w:rsid w:val="004572EF"/>
    <w:rsid w:val="00457C81"/>
    <w:rsid w:val="004610AF"/>
    <w:rsid w:val="004618FE"/>
    <w:rsid w:val="004619F7"/>
    <w:rsid w:val="00462FF9"/>
    <w:rsid w:val="0046332A"/>
    <w:rsid w:val="00463851"/>
    <w:rsid w:val="0046427A"/>
    <w:rsid w:val="00464395"/>
    <w:rsid w:val="004643F5"/>
    <w:rsid w:val="004647CA"/>
    <w:rsid w:val="0046480C"/>
    <w:rsid w:val="00464B40"/>
    <w:rsid w:val="00465125"/>
    <w:rsid w:val="00465FEE"/>
    <w:rsid w:val="004661C0"/>
    <w:rsid w:val="00466579"/>
    <w:rsid w:val="00466650"/>
    <w:rsid w:val="00466D1E"/>
    <w:rsid w:val="004670DE"/>
    <w:rsid w:val="0046768D"/>
    <w:rsid w:val="004676D2"/>
    <w:rsid w:val="0046770F"/>
    <w:rsid w:val="00467AC7"/>
    <w:rsid w:val="00467BC4"/>
    <w:rsid w:val="004709C3"/>
    <w:rsid w:val="00470ACD"/>
    <w:rsid w:val="004714D3"/>
    <w:rsid w:val="00471679"/>
    <w:rsid w:val="00471C8F"/>
    <w:rsid w:val="00471CA0"/>
    <w:rsid w:val="0047264F"/>
    <w:rsid w:val="004728DF"/>
    <w:rsid w:val="00472B09"/>
    <w:rsid w:val="00472B2D"/>
    <w:rsid w:val="00472F0C"/>
    <w:rsid w:val="00473413"/>
    <w:rsid w:val="0047342D"/>
    <w:rsid w:val="00473AE0"/>
    <w:rsid w:val="004742FD"/>
    <w:rsid w:val="0047446C"/>
    <w:rsid w:val="00474506"/>
    <w:rsid w:val="004750C6"/>
    <w:rsid w:val="004753E5"/>
    <w:rsid w:val="00475867"/>
    <w:rsid w:val="00475FFE"/>
    <w:rsid w:val="0047606E"/>
    <w:rsid w:val="004764A9"/>
    <w:rsid w:val="00476589"/>
    <w:rsid w:val="00477047"/>
    <w:rsid w:val="0047777C"/>
    <w:rsid w:val="00477D85"/>
    <w:rsid w:val="00477DE6"/>
    <w:rsid w:val="00477E82"/>
    <w:rsid w:val="00477F18"/>
    <w:rsid w:val="00477FB9"/>
    <w:rsid w:val="00480466"/>
    <w:rsid w:val="004805A9"/>
    <w:rsid w:val="004809D2"/>
    <w:rsid w:val="0048108A"/>
    <w:rsid w:val="004815DA"/>
    <w:rsid w:val="00481663"/>
    <w:rsid w:val="00481DE0"/>
    <w:rsid w:val="00481E7C"/>
    <w:rsid w:val="00481F64"/>
    <w:rsid w:val="0048237A"/>
    <w:rsid w:val="0048276A"/>
    <w:rsid w:val="004831A3"/>
    <w:rsid w:val="00483B90"/>
    <w:rsid w:val="00483E9D"/>
    <w:rsid w:val="00483F08"/>
    <w:rsid w:val="00484BEB"/>
    <w:rsid w:val="0048552B"/>
    <w:rsid w:val="00485828"/>
    <w:rsid w:val="00485981"/>
    <w:rsid w:val="00486565"/>
    <w:rsid w:val="00486779"/>
    <w:rsid w:val="00487279"/>
    <w:rsid w:val="00487350"/>
    <w:rsid w:val="00487445"/>
    <w:rsid w:val="00487479"/>
    <w:rsid w:val="00487950"/>
    <w:rsid w:val="00487F88"/>
    <w:rsid w:val="0049037B"/>
    <w:rsid w:val="00490493"/>
    <w:rsid w:val="004908C9"/>
    <w:rsid w:val="0049118C"/>
    <w:rsid w:val="004911D9"/>
    <w:rsid w:val="00491FB9"/>
    <w:rsid w:val="004922B6"/>
    <w:rsid w:val="004922EC"/>
    <w:rsid w:val="00492374"/>
    <w:rsid w:val="00492C12"/>
    <w:rsid w:val="00492CDD"/>
    <w:rsid w:val="00492CFB"/>
    <w:rsid w:val="00492ECD"/>
    <w:rsid w:val="004933BF"/>
    <w:rsid w:val="00493892"/>
    <w:rsid w:val="00493E2F"/>
    <w:rsid w:val="00494101"/>
    <w:rsid w:val="00494703"/>
    <w:rsid w:val="0049470C"/>
    <w:rsid w:val="00494BEC"/>
    <w:rsid w:val="00494FDB"/>
    <w:rsid w:val="00495577"/>
    <w:rsid w:val="004958EC"/>
    <w:rsid w:val="00495B9E"/>
    <w:rsid w:val="00496215"/>
    <w:rsid w:val="00496CBE"/>
    <w:rsid w:val="004972A6"/>
    <w:rsid w:val="00497397"/>
    <w:rsid w:val="004977BF"/>
    <w:rsid w:val="00497A40"/>
    <w:rsid w:val="00497EDA"/>
    <w:rsid w:val="004A01A8"/>
    <w:rsid w:val="004A0309"/>
    <w:rsid w:val="004A05D2"/>
    <w:rsid w:val="004A090D"/>
    <w:rsid w:val="004A0DDB"/>
    <w:rsid w:val="004A128F"/>
    <w:rsid w:val="004A2068"/>
    <w:rsid w:val="004A2170"/>
    <w:rsid w:val="004A26B6"/>
    <w:rsid w:val="004A2E70"/>
    <w:rsid w:val="004A34D1"/>
    <w:rsid w:val="004A391F"/>
    <w:rsid w:val="004A43A8"/>
    <w:rsid w:val="004A5003"/>
    <w:rsid w:val="004A50F9"/>
    <w:rsid w:val="004A51B0"/>
    <w:rsid w:val="004A52C6"/>
    <w:rsid w:val="004A603B"/>
    <w:rsid w:val="004A6076"/>
    <w:rsid w:val="004A786B"/>
    <w:rsid w:val="004A7E68"/>
    <w:rsid w:val="004A7F44"/>
    <w:rsid w:val="004A7F94"/>
    <w:rsid w:val="004B0A29"/>
    <w:rsid w:val="004B0AD9"/>
    <w:rsid w:val="004B0CD9"/>
    <w:rsid w:val="004B0E4A"/>
    <w:rsid w:val="004B101D"/>
    <w:rsid w:val="004B1360"/>
    <w:rsid w:val="004B1450"/>
    <w:rsid w:val="004B163A"/>
    <w:rsid w:val="004B1A0F"/>
    <w:rsid w:val="004B233D"/>
    <w:rsid w:val="004B257B"/>
    <w:rsid w:val="004B2724"/>
    <w:rsid w:val="004B354A"/>
    <w:rsid w:val="004B4D2C"/>
    <w:rsid w:val="004B5CD0"/>
    <w:rsid w:val="004B6347"/>
    <w:rsid w:val="004B7015"/>
    <w:rsid w:val="004B7233"/>
    <w:rsid w:val="004B7791"/>
    <w:rsid w:val="004B7A46"/>
    <w:rsid w:val="004B7A67"/>
    <w:rsid w:val="004B7ACA"/>
    <w:rsid w:val="004B7C2C"/>
    <w:rsid w:val="004B7D36"/>
    <w:rsid w:val="004C0CE1"/>
    <w:rsid w:val="004C0F1D"/>
    <w:rsid w:val="004C1BDF"/>
    <w:rsid w:val="004C2769"/>
    <w:rsid w:val="004C2DC7"/>
    <w:rsid w:val="004C2E13"/>
    <w:rsid w:val="004C2FDE"/>
    <w:rsid w:val="004C30BB"/>
    <w:rsid w:val="004C3860"/>
    <w:rsid w:val="004C3B88"/>
    <w:rsid w:val="004C3EB0"/>
    <w:rsid w:val="004C45F7"/>
    <w:rsid w:val="004C4E61"/>
    <w:rsid w:val="004C4F7D"/>
    <w:rsid w:val="004C554A"/>
    <w:rsid w:val="004C6C75"/>
    <w:rsid w:val="004C732F"/>
    <w:rsid w:val="004C777A"/>
    <w:rsid w:val="004C793C"/>
    <w:rsid w:val="004D0062"/>
    <w:rsid w:val="004D0512"/>
    <w:rsid w:val="004D0579"/>
    <w:rsid w:val="004D0641"/>
    <w:rsid w:val="004D0964"/>
    <w:rsid w:val="004D1166"/>
    <w:rsid w:val="004D11A4"/>
    <w:rsid w:val="004D169D"/>
    <w:rsid w:val="004D1D6D"/>
    <w:rsid w:val="004D1D80"/>
    <w:rsid w:val="004D1EA1"/>
    <w:rsid w:val="004D1F6C"/>
    <w:rsid w:val="004D24E7"/>
    <w:rsid w:val="004D2AE6"/>
    <w:rsid w:val="004D30C2"/>
    <w:rsid w:val="004D326C"/>
    <w:rsid w:val="004D37DE"/>
    <w:rsid w:val="004D3A1F"/>
    <w:rsid w:val="004D3DCB"/>
    <w:rsid w:val="004D4145"/>
    <w:rsid w:val="004D4BCC"/>
    <w:rsid w:val="004D4F31"/>
    <w:rsid w:val="004D4F3A"/>
    <w:rsid w:val="004D57FC"/>
    <w:rsid w:val="004D5BEC"/>
    <w:rsid w:val="004D631F"/>
    <w:rsid w:val="004D699A"/>
    <w:rsid w:val="004D6E16"/>
    <w:rsid w:val="004D7516"/>
    <w:rsid w:val="004D77E3"/>
    <w:rsid w:val="004D7A12"/>
    <w:rsid w:val="004D7B4B"/>
    <w:rsid w:val="004D7C8C"/>
    <w:rsid w:val="004E05ED"/>
    <w:rsid w:val="004E06A7"/>
    <w:rsid w:val="004E0B2B"/>
    <w:rsid w:val="004E0CF0"/>
    <w:rsid w:val="004E1395"/>
    <w:rsid w:val="004E27EC"/>
    <w:rsid w:val="004E2920"/>
    <w:rsid w:val="004E3375"/>
    <w:rsid w:val="004E39EE"/>
    <w:rsid w:val="004E3AFE"/>
    <w:rsid w:val="004E3E5A"/>
    <w:rsid w:val="004E4111"/>
    <w:rsid w:val="004E4C75"/>
    <w:rsid w:val="004E4F10"/>
    <w:rsid w:val="004E514F"/>
    <w:rsid w:val="004E5380"/>
    <w:rsid w:val="004E54EC"/>
    <w:rsid w:val="004E605E"/>
    <w:rsid w:val="004E65C8"/>
    <w:rsid w:val="004E69A7"/>
    <w:rsid w:val="004E73A8"/>
    <w:rsid w:val="004E7E80"/>
    <w:rsid w:val="004F0A7B"/>
    <w:rsid w:val="004F118A"/>
    <w:rsid w:val="004F1714"/>
    <w:rsid w:val="004F17E3"/>
    <w:rsid w:val="004F1872"/>
    <w:rsid w:val="004F1982"/>
    <w:rsid w:val="004F2490"/>
    <w:rsid w:val="004F2D54"/>
    <w:rsid w:val="004F3348"/>
    <w:rsid w:val="004F3677"/>
    <w:rsid w:val="004F4605"/>
    <w:rsid w:val="004F4DF8"/>
    <w:rsid w:val="004F4F14"/>
    <w:rsid w:val="004F5028"/>
    <w:rsid w:val="004F50C0"/>
    <w:rsid w:val="004F511C"/>
    <w:rsid w:val="004F5A1E"/>
    <w:rsid w:val="004F5A9A"/>
    <w:rsid w:val="004F6583"/>
    <w:rsid w:val="004F7040"/>
    <w:rsid w:val="004F780C"/>
    <w:rsid w:val="004F7D3B"/>
    <w:rsid w:val="004F7EA7"/>
    <w:rsid w:val="00500056"/>
    <w:rsid w:val="005010C7"/>
    <w:rsid w:val="0050178B"/>
    <w:rsid w:val="0050199E"/>
    <w:rsid w:val="00502253"/>
    <w:rsid w:val="005023F6"/>
    <w:rsid w:val="005030D3"/>
    <w:rsid w:val="005034BC"/>
    <w:rsid w:val="00503692"/>
    <w:rsid w:val="005037CD"/>
    <w:rsid w:val="00503FFE"/>
    <w:rsid w:val="00504326"/>
    <w:rsid w:val="0050530B"/>
    <w:rsid w:val="00505CF7"/>
    <w:rsid w:val="00505F1D"/>
    <w:rsid w:val="00505FAA"/>
    <w:rsid w:val="005061E9"/>
    <w:rsid w:val="005063E1"/>
    <w:rsid w:val="00506779"/>
    <w:rsid w:val="00506DD3"/>
    <w:rsid w:val="00506F99"/>
    <w:rsid w:val="005075D4"/>
    <w:rsid w:val="00507907"/>
    <w:rsid w:val="00507A08"/>
    <w:rsid w:val="00507D4A"/>
    <w:rsid w:val="00510205"/>
    <w:rsid w:val="005108C9"/>
    <w:rsid w:val="00510D5E"/>
    <w:rsid w:val="00511B99"/>
    <w:rsid w:val="00511EAE"/>
    <w:rsid w:val="00512EF8"/>
    <w:rsid w:val="005136F5"/>
    <w:rsid w:val="00513B51"/>
    <w:rsid w:val="0051427D"/>
    <w:rsid w:val="005144E8"/>
    <w:rsid w:val="005158AB"/>
    <w:rsid w:val="00515BEB"/>
    <w:rsid w:val="0051617A"/>
    <w:rsid w:val="00516687"/>
    <w:rsid w:val="00516DFA"/>
    <w:rsid w:val="00517226"/>
    <w:rsid w:val="0051728B"/>
    <w:rsid w:val="00517633"/>
    <w:rsid w:val="00517DA5"/>
    <w:rsid w:val="00517E59"/>
    <w:rsid w:val="00520790"/>
    <w:rsid w:val="005209B0"/>
    <w:rsid w:val="00520C83"/>
    <w:rsid w:val="00520E16"/>
    <w:rsid w:val="005210EA"/>
    <w:rsid w:val="00521313"/>
    <w:rsid w:val="00521502"/>
    <w:rsid w:val="00521DA7"/>
    <w:rsid w:val="00521E39"/>
    <w:rsid w:val="005223E1"/>
    <w:rsid w:val="00522535"/>
    <w:rsid w:val="00522C14"/>
    <w:rsid w:val="00522D59"/>
    <w:rsid w:val="00522FC4"/>
    <w:rsid w:val="0052372B"/>
    <w:rsid w:val="00523B20"/>
    <w:rsid w:val="00523C8E"/>
    <w:rsid w:val="00523FB6"/>
    <w:rsid w:val="005240FF"/>
    <w:rsid w:val="00524D40"/>
    <w:rsid w:val="00524F0B"/>
    <w:rsid w:val="00525430"/>
    <w:rsid w:val="00525AB6"/>
    <w:rsid w:val="00525D9F"/>
    <w:rsid w:val="00525E77"/>
    <w:rsid w:val="00525F4D"/>
    <w:rsid w:val="005272AB"/>
    <w:rsid w:val="00527322"/>
    <w:rsid w:val="005303F2"/>
    <w:rsid w:val="005308E5"/>
    <w:rsid w:val="00531FBC"/>
    <w:rsid w:val="0053264D"/>
    <w:rsid w:val="0053288A"/>
    <w:rsid w:val="00532926"/>
    <w:rsid w:val="00532ADE"/>
    <w:rsid w:val="0053402B"/>
    <w:rsid w:val="00534883"/>
    <w:rsid w:val="00534EEE"/>
    <w:rsid w:val="00535E42"/>
    <w:rsid w:val="00535FCE"/>
    <w:rsid w:val="0053629B"/>
    <w:rsid w:val="00536565"/>
    <w:rsid w:val="00536A4D"/>
    <w:rsid w:val="005370C4"/>
    <w:rsid w:val="00537261"/>
    <w:rsid w:val="005373B9"/>
    <w:rsid w:val="00537431"/>
    <w:rsid w:val="0053754D"/>
    <w:rsid w:val="005378F9"/>
    <w:rsid w:val="0053796E"/>
    <w:rsid w:val="00537CF0"/>
    <w:rsid w:val="00537EED"/>
    <w:rsid w:val="0054002B"/>
    <w:rsid w:val="0054018D"/>
    <w:rsid w:val="00540450"/>
    <w:rsid w:val="005408E3"/>
    <w:rsid w:val="00540CC9"/>
    <w:rsid w:val="00541F55"/>
    <w:rsid w:val="00542581"/>
    <w:rsid w:val="00542801"/>
    <w:rsid w:val="00542B33"/>
    <w:rsid w:val="00542C08"/>
    <w:rsid w:val="00542FF7"/>
    <w:rsid w:val="005434BE"/>
    <w:rsid w:val="005435E6"/>
    <w:rsid w:val="005436E7"/>
    <w:rsid w:val="00543730"/>
    <w:rsid w:val="00543BA9"/>
    <w:rsid w:val="00543DAD"/>
    <w:rsid w:val="00545342"/>
    <w:rsid w:val="005454C1"/>
    <w:rsid w:val="005457B8"/>
    <w:rsid w:val="00545952"/>
    <w:rsid w:val="00545B5E"/>
    <w:rsid w:val="00546871"/>
    <w:rsid w:val="00546B0B"/>
    <w:rsid w:val="0054724F"/>
    <w:rsid w:val="00547322"/>
    <w:rsid w:val="005473B1"/>
    <w:rsid w:val="005473BE"/>
    <w:rsid w:val="00547481"/>
    <w:rsid w:val="005477A6"/>
    <w:rsid w:val="00547CD1"/>
    <w:rsid w:val="00547D12"/>
    <w:rsid w:val="00547DEA"/>
    <w:rsid w:val="00550C37"/>
    <w:rsid w:val="00550E7C"/>
    <w:rsid w:val="00550FB1"/>
    <w:rsid w:val="00550FFB"/>
    <w:rsid w:val="005514CF"/>
    <w:rsid w:val="00551789"/>
    <w:rsid w:val="00551965"/>
    <w:rsid w:val="00551F12"/>
    <w:rsid w:val="005526E7"/>
    <w:rsid w:val="005534D5"/>
    <w:rsid w:val="00553726"/>
    <w:rsid w:val="00553B4C"/>
    <w:rsid w:val="0055460B"/>
    <w:rsid w:val="005547DB"/>
    <w:rsid w:val="00555372"/>
    <w:rsid w:val="005563D2"/>
    <w:rsid w:val="005564C0"/>
    <w:rsid w:val="005575AA"/>
    <w:rsid w:val="005579C7"/>
    <w:rsid w:val="00557B77"/>
    <w:rsid w:val="00557BC8"/>
    <w:rsid w:val="0056015E"/>
    <w:rsid w:val="00560ADD"/>
    <w:rsid w:val="00561117"/>
    <w:rsid w:val="0056120E"/>
    <w:rsid w:val="00561252"/>
    <w:rsid w:val="00561382"/>
    <w:rsid w:val="005614E3"/>
    <w:rsid w:val="005618C9"/>
    <w:rsid w:val="00561BEA"/>
    <w:rsid w:val="00561D58"/>
    <w:rsid w:val="005621C8"/>
    <w:rsid w:val="005634E8"/>
    <w:rsid w:val="005640C1"/>
    <w:rsid w:val="00564C4C"/>
    <w:rsid w:val="00564FAC"/>
    <w:rsid w:val="00565F20"/>
    <w:rsid w:val="0056670E"/>
    <w:rsid w:val="00566DEE"/>
    <w:rsid w:val="00567494"/>
    <w:rsid w:val="00567A7B"/>
    <w:rsid w:val="0057028B"/>
    <w:rsid w:val="0057099A"/>
    <w:rsid w:val="00570F4F"/>
    <w:rsid w:val="005711FD"/>
    <w:rsid w:val="0057141A"/>
    <w:rsid w:val="005717EB"/>
    <w:rsid w:val="00571E06"/>
    <w:rsid w:val="00571EC2"/>
    <w:rsid w:val="00572CD2"/>
    <w:rsid w:val="00573054"/>
    <w:rsid w:val="00573143"/>
    <w:rsid w:val="00573661"/>
    <w:rsid w:val="0057388C"/>
    <w:rsid w:val="00573E46"/>
    <w:rsid w:val="00574864"/>
    <w:rsid w:val="00574B9C"/>
    <w:rsid w:val="00574DCF"/>
    <w:rsid w:val="00574FC3"/>
    <w:rsid w:val="0057507F"/>
    <w:rsid w:val="00575E86"/>
    <w:rsid w:val="00575F44"/>
    <w:rsid w:val="005762BB"/>
    <w:rsid w:val="00576A69"/>
    <w:rsid w:val="0057750C"/>
    <w:rsid w:val="005779A5"/>
    <w:rsid w:val="00577A3D"/>
    <w:rsid w:val="00580307"/>
    <w:rsid w:val="005803DF"/>
    <w:rsid w:val="00580460"/>
    <w:rsid w:val="00580566"/>
    <w:rsid w:val="005809D6"/>
    <w:rsid w:val="00580AF8"/>
    <w:rsid w:val="0058127B"/>
    <w:rsid w:val="005817FC"/>
    <w:rsid w:val="00581EAC"/>
    <w:rsid w:val="00581F96"/>
    <w:rsid w:val="00582306"/>
    <w:rsid w:val="005827C7"/>
    <w:rsid w:val="00583247"/>
    <w:rsid w:val="005832C8"/>
    <w:rsid w:val="0058387A"/>
    <w:rsid w:val="00583C16"/>
    <w:rsid w:val="005844E3"/>
    <w:rsid w:val="00584693"/>
    <w:rsid w:val="00584798"/>
    <w:rsid w:val="00584EFC"/>
    <w:rsid w:val="0058500E"/>
    <w:rsid w:val="005850CA"/>
    <w:rsid w:val="005851EC"/>
    <w:rsid w:val="0058521E"/>
    <w:rsid w:val="00585390"/>
    <w:rsid w:val="00585B91"/>
    <w:rsid w:val="0058625F"/>
    <w:rsid w:val="00586D62"/>
    <w:rsid w:val="00586DC1"/>
    <w:rsid w:val="005870E4"/>
    <w:rsid w:val="00587DA5"/>
    <w:rsid w:val="005900E9"/>
    <w:rsid w:val="005905B1"/>
    <w:rsid w:val="005909EE"/>
    <w:rsid w:val="00590B95"/>
    <w:rsid w:val="00591594"/>
    <w:rsid w:val="0059196B"/>
    <w:rsid w:val="00591AFB"/>
    <w:rsid w:val="005922D6"/>
    <w:rsid w:val="00592E49"/>
    <w:rsid w:val="00593306"/>
    <w:rsid w:val="0059357C"/>
    <w:rsid w:val="00594392"/>
    <w:rsid w:val="00594512"/>
    <w:rsid w:val="00594679"/>
    <w:rsid w:val="00594747"/>
    <w:rsid w:val="00594A8F"/>
    <w:rsid w:val="00594E18"/>
    <w:rsid w:val="00594F4C"/>
    <w:rsid w:val="00595274"/>
    <w:rsid w:val="00595387"/>
    <w:rsid w:val="00595458"/>
    <w:rsid w:val="0059593B"/>
    <w:rsid w:val="00595CD7"/>
    <w:rsid w:val="00595DF0"/>
    <w:rsid w:val="005972F2"/>
    <w:rsid w:val="005A0481"/>
    <w:rsid w:val="005A07D1"/>
    <w:rsid w:val="005A1244"/>
    <w:rsid w:val="005A19E0"/>
    <w:rsid w:val="005A1E8B"/>
    <w:rsid w:val="005A278C"/>
    <w:rsid w:val="005A33EC"/>
    <w:rsid w:val="005A3F6A"/>
    <w:rsid w:val="005A407C"/>
    <w:rsid w:val="005A42D5"/>
    <w:rsid w:val="005A4469"/>
    <w:rsid w:val="005A4668"/>
    <w:rsid w:val="005A4768"/>
    <w:rsid w:val="005A4878"/>
    <w:rsid w:val="005A4CA7"/>
    <w:rsid w:val="005A5ACF"/>
    <w:rsid w:val="005A6026"/>
    <w:rsid w:val="005A6339"/>
    <w:rsid w:val="005A6E3B"/>
    <w:rsid w:val="005A739E"/>
    <w:rsid w:val="005A748F"/>
    <w:rsid w:val="005A770E"/>
    <w:rsid w:val="005A7E24"/>
    <w:rsid w:val="005A7EBD"/>
    <w:rsid w:val="005B083C"/>
    <w:rsid w:val="005B13D0"/>
    <w:rsid w:val="005B17B9"/>
    <w:rsid w:val="005B1991"/>
    <w:rsid w:val="005B1E2C"/>
    <w:rsid w:val="005B1E59"/>
    <w:rsid w:val="005B1FF5"/>
    <w:rsid w:val="005B42EA"/>
    <w:rsid w:val="005B47E2"/>
    <w:rsid w:val="005B4E57"/>
    <w:rsid w:val="005B4F45"/>
    <w:rsid w:val="005B502F"/>
    <w:rsid w:val="005B56F5"/>
    <w:rsid w:val="005B58F0"/>
    <w:rsid w:val="005B5AB8"/>
    <w:rsid w:val="005B5DCE"/>
    <w:rsid w:val="005B6D9E"/>
    <w:rsid w:val="005B7845"/>
    <w:rsid w:val="005C0B20"/>
    <w:rsid w:val="005C0D37"/>
    <w:rsid w:val="005C0D9D"/>
    <w:rsid w:val="005C108A"/>
    <w:rsid w:val="005C11D0"/>
    <w:rsid w:val="005C1D1B"/>
    <w:rsid w:val="005C31C4"/>
    <w:rsid w:val="005C3236"/>
    <w:rsid w:val="005C35DC"/>
    <w:rsid w:val="005C3C98"/>
    <w:rsid w:val="005C41D8"/>
    <w:rsid w:val="005C488A"/>
    <w:rsid w:val="005C561C"/>
    <w:rsid w:val="005C5903"/>
    <w:rsid w:val="005C5BB3"/>
    <w:rsid w:val="005C62AD"/>
    <w:rsid w:val="005C64FA"/>
    <w:rsid w:val="005C719B"/>
    <w:rsid w:val="005C77C2"/>
    <w:rsid w:val="005C7E7E"/>
    <w:rsid w:val="005D0C17"/>
    <w:rsid w:val="005D0F30"/>
    <w:rsid w:val="005D12B8"/>
    <w:rsid w:val="005D1F48"/>
    <w:rsid w:val="005D1F5F"/>
    <w:rsid w:val="005D3431"/>
    <w:rsid w:val="005D35B0"/>
    <w:rsid w:val="005D37B2"/>
    <w:rsid w:val="005D38A2"/>
    <w:rsid w:val="005D3D5E"/>
    <w:rsid w:val="005D4AE8"/>
    <w:rsid w:val="005D4B4C"/>
    <w:rsid w:val="005D4CEF"/>
    <w:rsid w:val="005D4D18"/>
    <w:rsid w:val="005D5073"/>
    <w:rsid w:val="005D5280"/>
    <w:rsid w:val="005D55F9"/>
    <w:rsid w:val="005D5670"/>
    <w:rsid w:val="005D5C0D"/>
    <w:rsid w:val="005D5CE4"/>
    <w:rsid w:val="005D61F7"/>
    <w:rsid w:val="005D63EA"/>
    <w:rsid w:val="005D64FC"/>
    <w:rsid w:val="005D6784"/>
    <w:rsid w:val="005D6B4E"/>
    <w:rsid w:val="005D6F23"/>
    <w:rsid w:val="005D7519"/>
    <w:rsid w:val="005D796B"/>
    <w:rsid w:val="005D7CDB"/>
    <w:rsid w:val="005E03BB"/>
    <w:rsid w:val="005E0402"/>
    <w:rsid w:val="005E06E4"/>
    <w:rsid w:val="005E0791"/>
    <w:rsid w:val="005E0E01"/>
    <w:rsid w:val="005E0ED5"/>
    <w:rsid w:val="005E1292"/>
    <w:rsid w:val="005E171E"/>
    <w:rsid w:val="005E208C"/>
    <w:rsid w:val="005E23C3"/>
    <w:rsid w:val="005E2A65"/>
    <w:rsid w:val="005E2DC6"/>
    <w:rsid w:val="005E3753"/>
    <w:rsid w:val="005E3D91"/>
    <w:rsid w:val="005E3FB1"/>
    <w:rsid w:val="005E4C61"/>
    <w:rsid w:val="005E4E33"/>
    <w:rsid w:val="005E4E34"/>
    <w:rsid w:val="005E5E0F"/>
    <w:rsid w:val="005E65D9"/>
    <w:rsid w:val="005E6A8B"/>
    <w:rsid w:val="005E6DB8"/>
    <w:rsid w:val="005E7409"/>
    <w:rsid w:val="005E76B2"/>
    <w:rsid w:val="005F0CDB"/>
    <w:rsid w:val="005F1727"/>
    <w:rsid w:val="005F1DA3"/>
    <w:rsid w:val="005F1E32"/>
    <w:rsid w:val="005F1FB7"/>
    <w:rsid w:val="005F21D5"/>
    <w:rsid w:val="005F248C"/>
    <w:rsid w:val="005F2FD4"/>
    <w:rsid w:val="005F33BF"/>
    <w:rsid w:val="005F3A22"/>
    <w:rsid w:val="005F415D"/>
    <w:rsid w:val="005F42DD"/>
    <w:rsid w:val="005F4773"/>
    <w:rsid w:val="005F59CD"/>
    <w:rsid w:val="005F5BC4"/>
    <w:rsid w:val="005F5CEF"/>
    <w:rsid w:val="005F5E99"/>
    <w:rsid w:val="005F72DB"/>
    <w:rsid w:val="0060013F"/>
    <w:rsid w:val="00600191"/>
    <w:rsid w:val="006009E1"/>
    <w:rsid w:val="00600B36"/>
    <w:rsid w:val="00600BD6"/>
    <w:rsid w:val="00601950"/>
    <w:rsid w:val="00601EB3"/>
    <w:rsid w:val="00602193"/>
    <w:rsid w:val="00602238"/>
    <w:rsid w:val="00602844"/>
    <w:rsid w:val="0060291A"/>
    <w:rsid w:val="0060298E"/>
    <w:rsid w:val="006034F1"/>
    <w:rsid w:val="00603596"/>
    <w:rsid w:val="006042CD"/>
    <w:rsid w:val="006049C3"/>
    <w:rsid w:val="00604A49"/>
    <w:rsid w:val="00604C37"/>
    <w:rsid w:val="00604D35"/>
    <w:rsid w:val="0060560E"/>
    <w:rsid w:val="00605FDB"/>
    <w:rsid w:val="0060614D"/>
    <w:rsid w:val="0060634B"/>
    <w:rsid w:val="00607F26"/>
    <w:rsid w:val="00610E98"/>
    <w:rsid w:val="00611629"/>
    <w:rsid w:val="006117C4"/>
    <w:rsid w:val="00611CA5"/>
    <w:rsid w:val="00611CC5"/>
    <w:rsid w:val="00612023"/>
    <w:rsid w:val="006125F3"/>
    <w:rsid w:val="00612614"/>
    <w:rsid w:val="006127C6"/>
    <w:rsid w:val="006128F6"/>
    <w:rsid w:val="0061290D"/>
    <w:rsid w:val="00612E90"/>
    <w:rsid w:val="00613F7C"/>
    <w:rsid w:val="006146E4"/>
    <w:rsid w:val="00614D54"/>
    <w:rsid w:val="0061579B"/>
    <w:rsid w:val="006157A8"/>
    <w:rsid w:val="00615E71"/>
    <w:rsid w:val="00616196"/>
    <w:rsid w:val="006165D8"/>
    <w:rsid w:val="00616691"/>
    <w:rsid w:val="00616944"/>
    <w:rsid w:val="006170C2"/>
    <w:rsid w:val="0061724C"/>
    <w:rsid w:val="00617452"/>
    <w:rsid w:val="00617C18"/>
    <w:rsid w:val="00617CF4"/>
    <w:rsid w:val="00617D6A"/>
    <w:rsid w:val="00617F1B"/>
    <w:rsid w:val="00620385"/>
    <w:rsid w:val="00621400"/>
    <w:rsid w:val="00622465"/>
    <w:rsid w:val="006229AB"/>
    <w:rsid w:val="00622F50"/>
    <w:rsid w:val="0062312B"/>
    <w:rsid w:val="006232C6"/>
    <w:rsid w:val="00623404"/>
    <w:rsid w:val="00623EDC"/>
    <w:rsid w:val="006243B6"/>
    <w:rsid w:val="00624B0B"/>
    <w:rsid w:val="00624B4F"/>
    <w:rsid w:val="00624DDC"/>
    <w:rsid w:val="00625728"/>
    <w:rsid w:val="00625E3E"/>
    <w:rsid w:val="00626065"/>
    <w:rsid w:val="006266BB"/>
    <w:rsid w:val="006267E3"/>
    <w:rsid w:val="00626800"/>
    <w:rsid w:val="006269BF"/>
    <w:rsid w:val="00626B5C"/>
    <w:rsid w:val="00626CE8"/>
    <w:rsid w:val="00626E10"/>
    <w:rsid w:val="00627792"/>
    <w:rsid w:val="00627A1E"/>
    <w:rsid w:val="00627BB8"/>
    <w:rsid w:val="0063040A"/>
    <w:rsid w:val="00630590"/>
    <w:rsid w:val="0063079C"/>
    <w:rsid w:val="00630A5F"/>
    <w:rsid w:val="00630D66"/>
    <w:rsid w:val="0063104E"/>
    <w:rsid w:val="00631B8F"/>
    <w:rsid w:val="00631E1D"/>
    <w:rsid w:val="00631E6C"/>
    <w:rsid w:val="00632864"/>
    <w:rsid w:val="00633187"/>
    <w:rsid w:val="00633AFF"/>
    <w:rsid w:val="00635656"/>
    <w:rsid w:val="00635659"/>
    <w:rsid w:val="00635685"/>
    <w:rsid w:val="006356AD"/>
    <w:rsid w:val="006359FF"/>
    <w:rsid w:val="00635BAA"/>
    <w:rsid w:val="00635D09"/>
    <w:rsid w:val="006365E8"/>
    <w:rsid w:val="0063661B"/>
    <w:rsid w:val="0063665E"/>
    <w:rsid w:val="00637A3C"/>
    <w:rsid w:val="00637AAF"/>
    <w:rsid w:val="006401EF"/>
    <w:rsid w:val="00640599"/>
    <w:rsid w:val="00640A83"/>
    <w:rsid w:val="00640C0F"/>
    <w:rsid w:val="00642419"/>
    <w:rsid w:val="00643D68"/>
    <w:rsid w:val="00644135"/>
    <w:rsid w:val="00644305"/>
    <w:rsid w:val="00644812"/>
    <w:rsid w:val="00644865"/>
    <w:rsid w:val="00644C1E"/>
    <w:rsid w:val="0064558E"/>
    <w:rsid w:val="006458AD"/>
    <w:rsid w:val="00645D0A"/>
    <w:rsid w:val="00646971"/>
    <w:rsid w:val="00646DED"/>
    <w:rsid w:val="0064772D"/>
    <w:rsid w:val="00647E19"/>
    <w:rsid w:val="006504B4"/>
    <w:rsid w:val="00651059"/>
    <w:rsid w:val="006518B4"/>
    <w:rsid w:val="00651E3D"/>
    <w:rsid w:val="006523DC"/>
    <w:rsid w:val="00652E8F"/>
    <w:rsid w:val="00653205"/>
    <w:rsid w:val="006535A9"/>
    <w:rsid w:val="006540A8"/>
    <w:rsid w:val="00654D15"/>
    <w:rsid w:val="00654DA5"/>
    <w:rsid w:val="00655075"/>
    <w:rsid w:val="006550E1"/>
    <w:rsid w:val="00655CF7"/>
    <w:rsid w:val="00655E69"/>
    <w:rsid w:val="0065638A"/>
    <w:rsid w:val="00656482"/>
    <w:rsid w:val="00656911"/>
    <w:rsid w:val="00656CB7"/>
    <w:rsid w:val="00656D4E"/>
    <w:rsid w:val="00657BEC"/>
    <w:rsid w:val="006601D4"/>
    <w:rsid w:val="00660F2B"/>
    <w:rsid w:val="00661001"/>
    <w:rsid w:val="006611C2"/>
    <w:rsid w:val="00662E24"/>
    <w:rsid w:val="00663353"/>
    <w:rsid w:val="00663B9A"/>
    <w:rsid w:val="00664086"/>
    <w:rsid w:val="006647C4"/>
    <w:rsid w:val="00664F13"/>
    <w:rsid w:val="006651DA"/>
    <w:rsid w:val="0066539E"/>
    <w:rsid w:val="00666710"/>
    <w:rsid w:val="00666F86"/>
    <w:rsid w:val="006672BE"/>
    <w:rsid w:val="00670659"/>
    <w:rsid w:val="006709AB"/>
    <w:rsid w:val="006712CF"/>
    <w:rsid w:val="00671812"/>
    <w:rsid w:val="00671CB0"/>
    <w:rsid w:val="00672571"/>
    <w:rsid w:val="0067282C"/>
    <w:rsid w:val="006728B4"/>
    <w:rsid w:val="0067295F"/>
    <w:rsid w:val="00672AA8"/>
    <w:rsid w:val="00673121"/>
    <w:rsid w:val="00673545"/>
    <w:rsid w:val="0067369D"/>
    <w:rsid w:val="006736EB"/>
    <w:rsid w:val="00673E87"/>
    <w:rsid w:val="00673F4B"/>
    <w:rsid w:val="00674337"/>
    <w:rsid w:val="006744A8"/>
    <w:rsid w:val="0067472A"/>
    <w:rsid w:val="00674731"/>
    <w:rsid w:val="00674C8A"/>
    <w:rsid w:val="00674ED1"/>
    <w:rsid w:val="0067586C"/>
    <w:rsid w:val="006763EE"/>
    <w:rsid w:val="006764F6"/>
    <w:rsid w:val="006765E8"/>
    <w:rsid w:val="006767A7"/>
    <w:rsid w:val="00676B4D"/>
    <w:rsid w:val="006774DD"/>
    <w:rsid w:val="006778A2"/>
    <w:rsid w:val="00677AE0"/>
    <w:rsid w:val="00677BCF"/>
    <w:rsid w:val="006803FA"/>
    <w:rsid w:val="0068073A"/>
    <w:rsid w:val="0068078A"/>
    <w:rsid w:val="00680F3C"/>
    <w:rsid w:val="006819E8"/>
    <w:rsid w:val="006823B8"/>
    <w:rsid w:val="00682461"/>
    <w:rsid w:val="00682560"/>
    <w:rsid w:val="0068287E"/>
    <w:rsid w:val="006831C7"/>
    <w:rsid w:val="0068368F"/>
    <w:rsid w:val="006836A1"/>
    <w:rsid w:val="00683A9D"/>
    <w:rsid w:val="00683E58"/>
    <w:rsid w:val="006846E8"/>
    <w:rsid w:val="00684CB5"/>
    <w:rsid w:val="00684E22"/>
    <w:rsid w:val="00685112"/>
    <w:rsid w:val="0068570F"/>
    <w:rsid w:val="00685A50"/>
    <w:rsid w:val="00685AAE"/>
    <w:rsid w:val="006860AB"/>
    <w:rsid w:val="006861D3"/>
    <w:rsid w:val="00686377"/>
    <w:rsid w:val="00686438"/>
    <w:rsid w:val="00686854"/>
    <w:rsid w:val="0068752D"/>
    <w:rsid w:val="00687BF1"/>
    <w:rsid w:val="00690E3F"/>
    <w:rsid w:val="00693247"/>
    <w:rsid w:val="00693F07"/>
    <w:rsid w:val="006946C3"/>
    <w:rsid w:val="00694A14"/>
    <w:rsid w:val="00694B28"/>
    <w:rsid w:val="00694D12"/>
    <w:rsid w:val="006955D1"/>
    <w:rsid w:val="006958CF"/>
    <w:rsid w:val="0069595D"/>
    <w:rsid w:val="00695E88"/>
    <w:rsid w:val="00695FF1"/>
    <w:rsid w:val="00696218"/>
    <w:rsid w:val="00697556"/>
    <w:rsid w:val="006976A6"/>
    <w:rsid w:val="006976DC"/>
    <w:rsid w:val="0069797A"/>
    <w:rsid w:val="00697BB0"/>
    <w:rsid w:val="006A0857"/>
    <w:rsid w:val="006A0868"/>
    <w:rsid w:val="006A08DF"/>
    <w:rsid w:val="006A0969"/>
    <w:rsid w:val="006A0E3A"/>
    <w:rsid w:val="006A27EB"/>
    <w:rsid w:val="006A3444"/>
    <w:rsid w:val="006A368E"/>
    <w:rsid w:val="006A38D1"/>
    <w:rsid w:val="006A39A6"/>
    <w:rsid w:val="006A3E71"/>
    <w:rsid w:val="006A4473"/>
    <w:rsid w:val="006A454E"/>
    <w:rsid w:val="006A4690"/>
    <w:rsid w:val="006A481D"/>
    <w:rsid w:val="006A486F"/>
    <w:rsid w:val="006A520D"/>
    <w:rsid w:val="006A5949"/>
    <w:rsid w:val="006A5D49"/>
    <w:rsid w:val="006A5F51"/>
    <w:rsid w:val="006A605B"/>
    <w:rsid w:val="006A6593"/>
    <w:rsid w:val="006A665C"/>
    <w:rsid w:val="006A6868"/>
    <w:rsid w:val="006A6E0B"/>
    <w:rsid w:val="006A7682"/>
    <w:rsid w:val="006A77B8"/>
    <w:rsid w:val="006B0429"/>
    <w:rsid w:val="006B0454"/>
    <w:rsid w:val="006B04B0"/>
    <w:rsid w:val="006B05A8"/>
    <w:rsid w:val="006B1410"/>
    <w:rsid w:val="006B1480"/>
    <w:rsid w:val="006B14ED"/>
    <w:rsid w:val="006B1806"/>
    <w:rsid w:val="006B1AA3"/>
    <w:rsid w:val="006B1D93"/>
    <w:rsid w:val="006B337B"/>
    <w:rsid w:val="006B343D"/>
    <w:rsid w:val="006B3487"/>
    <w:rsid w:val="006B3A80"/>
    <w:rsid w:val="006B3B40"/>
    <w:rsid w:val="006B3E05"/>
    <w:rsid w:val="006B40E8"/>
    <w:rsid w:val="006B41D4"/>
    <w:rsid w:val="006B43DF"/>
    <w:rsid w:val="006B4476"/>
    <w:rsid w:val="006B468B"/>
    <w:rsid w:val="006B506F"/>
    <w:rsid w:val="006B522F"/>
    <w:rsid w:val="006B59AD"/>
    <w:rsid w:val="006B5A6F"/>
    <w:rsid w:val="006B5A9A"/>
    <w:rsid w:val="006B5C08"/>
    <w:rsid w:val="006B5DE6"/>
    <w:rsid w:val="006B61A4"/>
    <w:rsid w:val="006B652B"/>
    <w:rsid w:val="006B6A9C"/>
    <w:rsid w:val="006B6CB0"/>
    <w:rsid w:val="006B6DD6"/>
    <w:rsid w:val="006B7175"/>
    <w:rsid w:val="006B728D"/>
    <w:rsid w:val="006B79C5"/>
    <w:rsid w:val="006B7ACD"/>
    <w:rsid w:val="006B7FF4"/>
    <w:rsid w:val="006C0538"/>
    <w:rsid w:val="006C056C"/>
    <w:rsid w:val="006C0864"/>
    <w:rsid w:val="006C1038"/>
    <w:rsid w:val="006C1AE1"/>
    <w:rsid w:val="006C226F"/>
    <w:rsid w:val="006C23AA"/>
    <w:rsid w:val="006C2447"/>
    <w:rsid w:val="006C24AD"/>
    <w:rsid w:val="006C2608"/>
    <w:rsid w:val="006C303F"/>
    <w:rsid w:val="006C34BF"/>
    <w:rsid w:val="006C41C2"/>
    <w:rsid w:val="006C4675"/>
    <w:rsid w:val="006C4DE1"/>
    <w:rsid w:val="006C59EB"/>
    <w:rsid w:val="006C5E80"/>
    <w:rsid w:val="006C63C9"/>
    <w:rsid w:val="006C64FE"/>
    <w:rsid w:val="006C66B1"/>
    <w:rsid w:val="006C7EAB"/>
    <w:rsid w:val="006D0452"/>
    <w:rsid w:val="006D0A33"/>
    <w:rsid w:val="006D15E9"/>
    <w:rsid w:val="006D1845"/>
    <w:rsid w:val="006D27D6"/>
    <w:rsid w:val="006D2947"/>
    <w:rsid w:val="006D2C8C"/>
    <w:rsid w:val="006D2FE0"/>
    <w:rsid w:val="006D3157"/>
    <w:rsid w:val="006D367C"/>
    <w:rsid w:val="006D5352"/>
    <w:rsid w:val="006D5CFF"/>
    <w:rsid w:val="006D5D5F"/>
    <w:rsid w:val="006D5E6C"/>
    <w:rsid w:val="006D625C"/>
    <w:rsid w:val="006D67F1"/>
    <w:rsid w:val="006D6827"/>
    <w:rsid w:val="006D7164"/>
    <w:rsid w:val="006D7232"/>
    <w:rsid w:val="006D7998"/>
    <w:rsid w:val="006D7F6D"/>
    <w:rsid w:val="006E02DA"/>
    <w:rsid w:val="006E07AB"/>
    <w:rsid w:val="006E1146"/>
    <w:rsid w:val="006E1399"/>
    <w:rsid w:val="006E15FA"/>
    <w:rsid w:val="006E171E"/>
    <w:rsid w:val="006E1A72"/>
    <w:rsid w:val="006E1B7C"/>
    <w:rsid w:val="006E1B92"/>
    <w:rsid w:val="006E2893"/>
    <w:rsid w:val="006E2EED"/>
    <w:rsid w:val="006E3B60"/>
    <w:rsid w:val="006E46A4"/>
    <w:rsid w:val="006E47B9"/>
    <w:rsid w:val="006E498A"/>
    <w:rsid w:val="006E4DFD"/>
    <w:rsid w:val="006E4E6B"/>
    <w:rsid w:val="006E5442"/>
    <w:rsid w:val="006E59C1"/>
    <w:rsid w:val="006E6B67"/>
    <w:rsid w:val="006E7EA2"/>
    <w:rsid w:val="006F129D"/>
    <w:rsid w:val="006F1476"/>
    <w:rsid w:val="006F1B79"/>
    <w:rsid w:val="006F1BAB"/>
    <w:rsid w:val="006F1BE7"/>
    <w:rsid w:val="006F1C85"/>
    <w:rsid w:val="006F1FC9"/>
    <w:rsid w:val="006F1FFB"/>
    <w:rsid w:val="006F249D"/>
    <w:rsid w:val="006F280B"/>
    <w:rsid w:val="006F292C"/>
    <w:rsid w:val="006F2C39"/>
    <w:rsid w:val="006F2CB7"/>
    <w:rsid w:val="006F2CBA"/>
    <w:rsid w:val="006F3319"/>
    <w:rsid w:val="006F3643"/>
    <w:rsid w:val="006F3728"/>
    <w:rsid w:val="006F37BF"/>
    <w:rsid w:val="006F3925"/>
    <w:rsid w:val="006F3A1B"/>
    <w:rsid w:val="006F3F92"/>
    <w:rsid w:val="006F5489"/>
    <w:rsid w:val="006F6156"/>
    <w:rsid w:val="006F6B5D"/>
    <w:rsid w:val="006F718C"/>
    <w:rsid w:val="006F7741"/>
    <w:rsid w:val="006F7802"/>
    <w:rsid w:val="00700C46"/>
    <w:rsid w:val="00700CF0"/>
    <w:rsid w:val="00700EE0"/>
    <w:rsid w:val="00701264"/>
    <w:rsid w:val="007017A3"/>
    <w:rsid w:val="00701828"/>
    <w:rsid w:val="00701FDA"/>
    <w:rsid w:val="0070211E"/>
    <w:rsid w:val="00702F43"/>
    <w:rsid w:val="0070305B"/>
    <w:rsid w:val="007031CE"/>
    <w:rsid w:val="00703241"/>
    <w:rsid w:val="007033A6"/>
    <w:rsid w:val="00703C35"/>
    <w:rsid w:val="00703F08"/>
    <w:rsid w:val="00704495"/>
    <w:rsid w:val="00704F97"/>
    <w:rsid w:val="00705F6D"/>
    <w:rsid w:val="007062AA"/>
    <w:rsid w:val="007065EB"/>
    <w:rsid w:val="00706EE7"/>
    <w:rsid w:val="00707833"/>
    <w:rsid w:val="00707EE8"/>
    <w:rsid w:val="0071026A"/>
    <w:rsid w:val="00711056"/>
    <w:rsid w:val="00711160"/>
    <w:rsid w:val="007114AC"/>
    <w:rsid w:val="0071188A"/>
    <w:rsid w:val="00711912"/>
    <w:rsid w:val="007126CE"/>
    <w:rsid w:val="00713105"/>
    <w:rsid w:val="00713B58"/>
    <w:rsid w:val="00713E82"/>
    <w:rsid w:val="0071455F"/>
    <w:rsid w:val="007151B9"/>
    <w:rsid w:val="00715BB5"/>
    <w:rsid w:val="00716248"/>
    <w:rsid w:val="00716403"/>
    <w:rsid w:val="00716B00"/>
    <w:rsid w:val="007171CD"/>
    <w:rsid w:val="0071755F"/>
    <w:rsid w:val="007178C4"/>
    <w:rsid w:val="00717DA2"/>
    <w:rsid w:val="00717E20"/>
    <w:rsid w:val="00720CB2"/>
    <w:rsid w:val="007210EB"/>
    <w:rsid w:val="0072117C"/>
    <w:rsid w:val="00721F54"/>
    <w:rsid w:val="00722717"/>
    <w:rsid w:val="007234A6"/>
    <w:rsid w:val="007238FE"/>
    <w:rsid w:val="00723EDF"/>
    <w:rsid w:val="007245C4"/>
    <w:rsid w:val="0072560A"/>
    <w:rsid w:val="0072635D"/>
    <w:rsid w:val="0072668F"/>
    <w:rsid w:val="00726943"/>
    <w:rsid w:val="00726957"/>
    <w:rsid w:val="00726A20"/>
    <w:rsid w:val="007270F8"/>
    <w:rsid w:val="0072751F"/>
    <w:rsid w:val="00727B88"/>
    <w:rsid w:val="00727DED"/>
    <w:rsid w:val="00727F70"/>
    <w:rsid w:val="00730A45"/>
    <w:rsid w:val="00731097"/>
    <w:rsid w:val="007318D9"/>
    <w:rsid w:val="00731B76"/>
    <w:rsid w:val="007326C8"/>
    <w:rsid w:val="0073362F"/>
    <w:rsid w:val="007354DC"/>
    <w:rsid w:val="00736312"/>
    <w:rsid w:val="007365DA"/>
    <w:rsid w:val="00736DEF"/>
    <w:rsid w:val="007371DB"/>
    <w:rsid w:val="00737248"/>
    <w:rsid w:val="00737435"/>
    <w:rsid w:val="00737C7C"/>
    <w:rsid w:val="007400E6"/>
    <w:rsid w:val="00740376"/>
    <w:rsid w:val="00740B45"/>
    <w:rsid w:val="00740DB1"/>
    <w:rsid w:val="0074116D"/>
    <w:rsid w:val="0074164D"/>
    <w:rsid w:val="007418CF"/>
    <w:rsid w:val="00741FAE"/>
    <w:rsid w:val="00742492"/>
    <w:rsid w:val="007427B8"/>
    <w:rsid w:val="007428FC"/>
    <w:rsid w:val="00742A40"/>
    <w:rsid w:val="00742C69"/>
    <w:rsid w:val="00743B8F"/>
    <w:rsid w:val="00743D42"/>
    <w:rsid w:val="00743E8F"/>
    <w:rsid w:val="0074422F"/>
    <w:rsid w:val="00744574"/>
    <w:rsid w:val="007446A2"/>
    <w:rsid w:val="00745087"/>
    <w:rsid w:val="00745C3D"/>
    <w:rsid w:val="00746117"/>
    <w:rsid w:val="00746849"/>
    <w:rsid w:val="00746871"/>
    <w:rsid w:val="00746B8C"/>
    <w:rsid w:val="007505D1"/>
    <w:rsid w:val="00750F9A"/>
    <w:rsid w:val="007521F2"/>
    <w:rsid w:val="00753529"/>
    <w:rsid w:val="007538D5"/>
    <w:rsid w:val="00753F5D"/>
    <w:rsid w:val="00754843"/>
    <w:rsid w:val="00754B6C"/>
    <w:rsid w:val="00754E6B"/>
    <w:rsid w:val="00755034"/>
    <w:rsid w:val="00755216"/>
    <w:rsid w:val="007553BB"/>
    <w:rsid w:val="007553CC"/>
    <w:rsid w:val="00755444"/>
    <w:rsid w:val="00755C25"/>
    <w:rsid w:val="00755DB9"/>
    <w:rsid w:val="00756303"/>
    <w:rsid w:val="007566D8"/>
    <w:rsid w:val="00756768"/>
    <w:rsid w:val="00756AF8"/>
    <w:rsid w:val="00756CBE"/>
    <w:rsid w:val="00756F25"/>
    <w:rsid w:val="00757A35"/>
    <w:rsid w:val="00760571"/>
    <w:rsid w:val="007608FA"/>
    <w:rsid w:val="00760ACE"/>
    <w:rsid w:val="00760D64"/>
    <w:rsid w:val="0076121A"/>
    <w:rsid w:val="007616D7"/>
    <w:rsid w:val="00761B74"/>
    <w:rsid w:val="007623EE"/>
    <w:rsid w:val="0076253B"/>
    <w:rsid w:val="007626D4"/>
    <w:rsid w:val="0076286D"/>
    <w:rsid w:val="00762A9A"/>
    <w:rsid w:val="0076323E"/>
    <w:rsid w:val="00763250"/>
    <w:rsid w:val="00764458"/>
    <w:rsid w:val="00764D6E"/>
    <w:rsid w:val="00765E5D"/>
    <w:rsid w:val="00766079"/>
    <w:rsid w:val="00766BE2"/>
    <w:rsid w:val="00766E16"/>
    <w:rsid w:val="007677E7"/>
    <w:rsid w:val="00767C52"/>
    <w:rsid w:val="00767D4D"/>
    <w:rsid w:val="00770EDF"/>
    <w:rsid w:val="00771736"/>
    <w:rsid w:val="00772451"/>
    <w:rsid w:val="0077281E"/>
    <w:rsid w:val="007732D5"/>
    <w:rsid w:val="00774518"/>
    <w:rsid w:val="00774BB5"/>
    <w:rsid w:val="00774D5D"/>
    <w:rsid w:val="007754A0"/>
    <w:rsid w:val="007756B4"/>
    <w:rsid w:val="00775D31"/>
    <w:rsid w:val="007769DD"/>
    <w:rsid w:val="00776FC0"/>
    <w:rsid w:val="00777A84"/>
    <w:rsid w:val="00777F0E"/>
    <w:rsid w:val="00780928"/>
    <w:rsid w:val="00780B60"/>
    <w:rsid w:val="00781252"/>
    <w:rsid w:val="00781749"/>
    <w:rsid w:val="007821C7"/>
    <w:rsid w:val="007823A2"/>
    <w:rsid w:val="00782FA8"/>
    <w:rsid w:val="00783056"/>
    <w:rsid w:val="0078344B"/>
    <w:rsid w:val="00783EF4"/>
    <w:rsid w:val="00784AEB"/>
    <w:rsid w:val="00784DB3"/>
    <w:rsid w:val="00784E80"/>
    <w:rsid w:val="00784F72"/>
    <w:rsid w:val="00785310"/>
    <w:rsid w:val="00785F43"/>
    <w:rsid w:val="00786534"/>
    <w:rsid w:val="007868B0"/>
    <w:rsid w:val="00786F0E"/>
    <w:rsid w:val="0078781C"/>
    <w:rsid w:val="00787B97"/>
    <w:rsid w:val="00790382"/>
    <w:rsid w:val="007907B1"/>
    <w:rsid w:val="00790D39"/>
    <w:rsid w:val="00791F47"/>
    <w:rsid w:val="00791FAB"/>
    <w:rsid w:val="007920BF"/>
    <w:rsid w:val="007920DB"/>
    <w:rsid w:val="0079256D"/>
    <w:rsid w:val="00793345"/>
    <w:rsid w:val="00793641"/>
    <w:rsid w:val="007938DF"/>
    <w:rsid w:val="007939B7"/>
    <w:rsid w:val="00793A69"/>
    <w:rsid w:val="007944D8"/>
    <w:rsid w:val="00794607"/>
    <w:rsid w:val="0079570B"/>
    <w:rsid w:val="0079631B"/>
    <w:rsid w:val="007965E9"/>
    <w:rsid w:val="00796F0A"/>
    <w:rsid w:val="00797A65"/>
    <w:rsid w:val="007A0258"/>
    <w:rsid w:val="007A163A"/>
    <w:rsid w:val="007A1719"/>
    <w:rsid w:val="007A200F"/>
    <w:rsid w:val="007A241C"/>
    <w:rsid w:val="007A31D6"/>
    <w:rsid w:val="007A3B66"/>
    <w:rsid w:val="007A3E63"/>
    <w:rsid w:val="007A4017"/>
    <w:rsid w:val="007A4073"/>
    <w:rsid w:val="007A47A7"/>
    <w:rsid w:val="007A4893"/>
    <w:rsid w:val="007A510C"/>
    <w:rsid w:val="007A5ADE"/>
    <w:rsid w:val="007A6A2E"/>
    <w:rsid w:val="007A7B9E"/>
    <w:rsid w:val="007B01C9"/>
    <w:rsid w:val="007B0741"/>
    <w:rsid w:val="007B0E95"/>
    <w:rsid w:val="007B127F"/>
    <w:rsid w:val="007B12F0"/>
    <w:rsid w:val="007B1653"/>
    <w:rsid w:val="007B2243"/>
    <w:rsid w:val="007B231F"/>
    <w:rsid w:val="007B2651"/>
    <w:rsid w:val="007B284D"/>
    <w:rsid w:val="007B28FA"/>
    <w:rsid w:val="007B34D3"/>
    <w:rsid w:val="007B36BC"/>
    <w:rsid w:val="007B379C"/>
    <w:rsid w:val="007B3814"/>
    <w:rsid w:val="007B3906"/>
    <w:rsid w:val="007B3DDF"/>
    <w:rsid w:val="007B4625"/>
    <w:rsid w:val="007B48B1"/>
    <w:rsid w:val="007B49FC"/>
    <w:rsid w:val="007B4D37"/>
    <w:rsid w:val="007B4DB0"/>
    <w:rsid w:val="007B533F"/>
    <w:rsid w:val="007B5386"/>
    <w:rsid w:val="007B5558"/>
    <w:rsid w:val="007B5628"/>
    <w:rsid w:val="007B5D80"/>
    <w:rsid w:val="007B5EF5"/>
    <w:rsid w:val="007B6803"/>
    <w:rsid w:val="007B6BAD"/>
    <w:rsid w:val="007B6FBF"/>
    <w:rsid w:val="007B6FC7"/>
    <w:rsid w:val="007B6FEB"/>
    <w:rsid w:val="007B7771"/>
    <w:rsid w:val="007B7E76"/>
    <w:rsid w:val="007C05FB"/>
    <w:rsid w:val="007C0A7E"/>
    <w:rsid w:val="007C0BEB"/>
    <w:rsid w:val="007C1B99"/>
    <w:rsid w:val="007C2440"/>
    <w:rsid w:val="007C26B6"/>
    <w:rsid w:val="007C2C43"/>
    <w:rsid w:val="007C2D00"/>
    <w:rsid w:val="007C2FCA"/>
    <w:rsid w:val="007C32E9"/>
    <w:rsid w:val="007C3CD0"/>
    <w:rsid w:val="007C465E"/>
    <w:rsid w:val="007C4B0E"/>
    <w:rsid w:val="007C5122"/>
    <w:rsid w:val="007C5C5E"/>
    <w:rsid w:val="007C6CF6"/>
    <w:rsid w:val="007C6D8A"/>
    <w:rsid w:val="007C6EB5"/>
    <w:rsid w:val="007C73B0"/>
    <w:rsid w:val="007C73DA"/>
    <w:rsid w:val="007C771C"/>
    <w:rsid w:val="007D07E9"/>
    <w:rsid w:val="007D0A3C"/>
    <w:rsid w:val="007D214C"/>
    <w:rsid w:val="007D223B"/>
    <w:rsid w:val="007D239B"/>
    <w:rsid w:val="007D2501"/>
    <w:rsid w:val="007D2D51"/>
    <w:rsid w:val="007D3249"/>
    <w:rsid w:val="007D3762"/>
    <w:rsid w:val="007D3F25"/>
    <w:rsid w:val="007D43E6"/>
    <w:rsid w:val="007D4531"/>
    <w:rsid w:val="007D4DBF"/>
    <w:rsid w:val="007D4FEF"/>
    <w:rsid w:val="007D51F9"/>
    <w:rsid w:val="007D54AB"/>
    <w:rsid w:val="007D54C0"/>
    <w:rsid w:val="007D5D1B"/>
    <w:rsid w:val="007D7535"/>
    <w:rsid w:val="007D78F5"/>
    <w:rsid w:val="007D7E3C"/>
    <w:rsid w:val="007D7F00"/>
    <w:rsid w:val="007E0375"/>
    <w:rsid w:val="007E0CA9"/>
    <w:rsid w:val="007E0D0F"/>
    <w:rsid w:val="007E11BB"/>
    <w:rsid w:val="007E1FB5"/>
    <w:rsid w:val="007E2B60"/>
    <w:rsid w:val="007E2FC4"/>
    <w:rsid w:val="007E3124"/>
    <w:rsid w:val="007E31F7"/>
    <w:rsid w:val="007E3E4D"/>
    <w:rsid w:val="007E42D1"/>
    <w:rsid w:val="007E4B83"/>
    <w:rsid w:val="007E4F9B"/>
    <w:rsid w:val="007E501B"/>
    <w:rsid w:val="007E51D9"/>
    <w:rsid w:val="007E5728"/>
    <w:rsid w:val="007E69D5"/>
    <w:rsid w:val="007E79A3"/>
    <w:rsid w:val="007E7E8F"/>
    <w:rsid w:val="007F01D3"/>
    <w:rsid w:val="007F04D9"/>
    <w:rsid w:val="007F052F"/>
    <w:rsid w:val="007F0C5B"/>
    <w:rsid w:val="007F1243"/>
    <w:rsid w:val="007F164F"/>
    <w:rsid w:val="007F2E54"/>
    <w:rsid w:val="007F396F"/>
    <w:rsid w:val="007F3FF1"/>
    <w:rsid w:val="007F5283"/>
    <w:rsid w:val="007F539C"/>
    <w:rsid w:val="007F5448"/>
    <w:rsid w:val="007F591B"/>
    <w:rsid w:val="007F5A7B"/>
    <w:rsid w:val="007F5E95"/>
    <w:rsid w:val="007F6116"/>
    <w:rsid w:val="007F6339"/>
    <w:rsid w:val="007F6550"/>
    <w:rsid w:val="007F6919"/>
    <w:rsid w:val="007F71B8"/>
    <w:rsid w:val="007F7534"/>
    <w:rsid w:val="007F78B1"/>
    <w:rsid w:val="00800108"/>
    <w:rsid w:val="00800A4B"/>
    <w:rsid w:val="00801236"/>
    <w:rsid w:val="00801748"/>
    <w:rsid w:val="00801963"/>
    <w:rsid w:val="00801C08"/>
    <w:rsid w:val="00802E54"/>
    <w:rsid w:val="0080322E"/>
    <w:rsid w:val="008034A8"/>
    <w:rsid w:val="008037B5"/>
    <w:rsid w:val="00803B71"/>
    <w:rsid w:val="008042E0"/>
    <w:rsid w:val="008043FB"/>
    <w:rsid w:val="0080440B"/>
    <w:rsid w:val="0080532E"/>
    <w:rsid w:val="008056F8"/>
    <w:rsid w:val="008058D8"/>
    <w:rsid w:val="00805EA1"/>
    <w:rsid w:val="00807256"/>
    <w:rsid w:val="00807B6E"/>
    <w:rsid w:val="00807E16"/>
    <w:rsid w:val="00810CE4"/>
    <w:rsid w:val="00811048"/>
    <w:rsid w:val="00811049"/>
    <w:rsid w:val="00811FEA"/>
    <w:rsid w:val="008123A2"/>
    <w:rsid w:val="00812476"/>
    <w:rsid w:val="00812863"/>
    <w:rsid w:val="008133DB"/>
    <w:rsid w:val="00813429"/>
    <w:rsid w:val="008136C4"/>
    <w:rsid w:val="0081493E"/>
    <w:rsid w:val="00814C8E"/>
    <w:rsid w:val="008151AA"/>
    <w:rsid w:val="0081549B"/>
    <w:rsid w:val="00815717"/>
    <w:rsid w:val="00815FFC"/>
    <w:rsid w:val="008166E8"/>
    <w:rsid w:val="008167A7"/>
    <w:rsid w:val="0081697D"/>
    <w:rsid w:val="00816CBD"/>
    <w:rsid w:val="00816D7A"/>
    <w:rsid w:val="00817308"/>
    <w:rsid w:val="008173A6"/>
    <w:rsid w:val="00817648"/>
    <w:rsid w:val="00817B6D"/>
    <w:rsid w:val="008209FD"/>
    <w:rsid w:val="00820A1A"/>
    <w:rsid w:val="00820BCF"/>
    <w:rsid w:val="008211D4"/>
    <w:rsid w:val="00821736"/>
    <w:rsid w:val="00821B94"/>
    <w:rsid w:val="00821F4F"/>
    <w:rsid w:val="008220E3"/>
    <w:rsid w:val="008226EA"/>
    <w:rsid w:val="0082296E"/>
    <w:rsid w:val="00822983"/>
    <w:rsid w:val="00822A21"/>
    <w:rsid w:val="00822F6F"/>
    <w:rsid w:val="00823643"/>
    <w:rsid w:val="00825182"/>
    <w:rsid w:val="0082577B"/>
    <w:rsid w:val="00825A37"/>
    <w:rsid w:val="00825C2D"/>
    <w:rsid w:val="00825C5D"/>
    <w:rsid w:val="00825D3A"/>
    <w:rsid w:val="008262F0"/>
    <w:rsid w:val="00826F64"/>
    <w:rsid w:val="00827029"/>
    <w:rsid w:val="0082713F"/>
    <w:rsid w:val="0082746B"/>
    <w:rsid w:val="0082758E"/>
    <w:rsid w:val="00827753"/>
    <w:rsid w:val="00827C0C"/>
    <w:rsid w:val="00827DE5"/>
    <w:rsid w:val="008301B3"/>
    <w:rsid w:val="0083028B"/>
    <w:rsid w:val="0083092F"/>
    <w:rsid w:val="00830BA2"/>
    <w:rsid w:val="00830FD5"/>
    <w:rsid w:val="008310F7"/>
    <w:rsid w:val="00831230"/>
    <w:rsid w:val="0083143E"/>
    <w:rsid w:val="00831451"/>
    <w:rsid w:val="0083173A"/>
    <w:rsid w:val="00831F8E"/>
    <w:rsid w:val="00833F30"/>
    <w:rsid w:val="00834243"/>
    <w:rsid w:val="008342B8"/>
    <w:rsid w:val="00834D8A"/>
    <w:rsid w:val="008350BC"/>
    <w:rsid w:val="00835363"/>
    <w:rsid w:val="00835417"/>
    <w:rsid w:val="00835C61"/>
    <w:rsid w:val="00835EB6"/>
    <w:rsid w:val="0083652B"/>
    <w:rsid w:val="00836C27"/>
    <w:rsid w:val="00836EC6"/>
    <w:rsid w:val="00837279"/>
    <w:rsid w:val="00837858"/>
    <w:rsid w:val="00837FBC"/>
    <w:rsid w:val="008404DA"/>
    <w:rsid w:val="00840957"/>
    <w:rsid w:val="008409B7"/>
    <w:rsid w:val="00840F68"/>
    <w:rsid w:val="0084175B"/>
    <w:rsid w:val="0084185B"/>
    <w:rsid w:val="008429BC"/>
    <w:rsid w:val="00843277"/>
    <w:rsid w:val="00844785"/>
    <w:rsid w:val="00844A54"/>
    <w:rsid w:val="00844DBA"/>
    <w:rsid w:val="00845052"/>
    <w:rsid w:val="008454F3"/>
    <w:rsid w:val="00845D5A"/>
    <w:rsid w:val="008460D0"/>
    <w:rsid w:val="0084627C"/>
    <w:rsid w:val="00846C61"/>
    <w:rsid w:val="00847888"/>
    <w:rsid w:val="00850074"/>
    <w:rsid w:val="00850607"/>
    <w:rsid w:val="00850879"/>
    <w:rsid w:val="00850A9C"/>
    <w:rsid w:val="00850AA2"/>
    <w:rsid w:val="00850DF1"/>
    <w:rsid w:val="00851180"/>
    <w:rsid w:val="00851992"/>
    <w:rsid w:val="00852412"/>
    <w:rsid w:val="008529CC"/>
    <w:rsid w:val="00852ED7"/>
    <w:rsid w:val="00853026"/>
    <w:rsid w:val="0085310A"/>
    <w:rsid w:val="008531FD"/>
    <w:rsid w:val="008536A9"/>
    <w:rsid w:val="0085373C"/>
    <w:rsid w:val="00853A43"/>
    <w:rsid w:val="008541BA"/>
    <w:rsid w:val="00855837"/>
    <w:rsid w:val="00855D65"/>
    <w:rsid w:val="008572D1"/>
    <w:rsid w:val="008601FF"/>
    <w:rsid w:val="0086040B"/>
    <w:rsid w:val="008613F5"/>
    <w:rsid w:val="0086169D"/>
    <w:rsid w:val="00861B1A"/>
    <w:rsid w:val="00861F37"/>
    <w:rsid w:val="00862366"/>
    <w:rsid w:val="00862B7E"/>
    <w:rsid w:val="00863101"/>
    <w:rsid w:val="00863334"/>
    <w:rsid w:val="00863CD1"/>
    <w:rsid w:val="008644A5"/>
    <w:rsid w:val="008647FF"/>
    <w:rsid w:val="008652DD"/>
    <w:rsid w:val="008654DB"/>
    <w:rsid w:val="00865522"/>
    <w:rsid w:val="00865565"/>
    <w:rsid w:val="00865A3F"/>
    <w:rsid w:val="00865C1B"/>
    <w:rsid w:val="00865ECB"/>
    <w:rsid w:val="0086644A"/>
    <w:rsid w:val="008666EB"/>
    <w:rsid w:val="00866810"/>
    <w:rsid w:val="00866E11"/>
    <w:rsid w:val="00867074"/>
    <w:rsid w:val="008671BB"/>
    <w:rsid w:val="0086757D"/>
    <w:rsid w:val="0086760D"/>
    <w:rsid w:val="00867975"/>
    <w:rsid w:val="00867A7A"/>
    <w:rsid w:val="00867E9D"/>
    <w:rsid w:val="00867F95"/>
    <w:rsid w:val="00867FF5"/>
    <w:rsid w:val="00871077"/>
    <w:rsid w:val="008712B4"/>
    <w:rsid w:val="0087144D"/>
    <w:rsid w:val="008715FA"/>
    <w:rsid w:val="00871F37"/>
    <w:rsid w:val="00872132"/>
    <w:rsid w:val="00873069"/>
    <w:rsid w:val="0087352B"/>
    <w:rsid w:val="008736A4"/>
    <w:rsid w:val="00873C64"/>
    <w:rsid w:val="00873E6D"/>
    <w:rsid w:val="00874457"/>
    <w:rsid w:val="008746B2"/>
    <w:rsid w:val="008748DA"/>
    <w:rsid w:val="0087551C"/>
    <w:rsid w:val="00876CF9"/>
    <w:rsid w:val="00876FEB"/>
    <w:rsid w:val="0087759D"/>
    <w:rsid w:val="00877812"/>
    <w:rsid w:val="0087798F"/>
    <w:rsid w:val="00877B0C"/>
    <w:rsid w:val="00877CAA"/>
    <w:rsid w:val="008800A5"/>
    <w:rsid w:val="00880971"/>
    <w:rsid w:val="00880FC5"/>
    <w:rsid w:val="0088137E"/>
    <w:rsid w:val="008815FF"/>
    <w:rsid w:val="008827B7"/>
    <w:rsid w:val="00882FF0"/>
    <w:rsid w:val="0088330B"/>
    <w:rsid w:val="00883F81"/>
    <w:rsid w:val="00884236"/>
    <w:rsid w:val="0088454E"/>
    <w:rsid w:val="0088529F"/>
    <w:rsid w:val="0088584D"/>
    <w:rsid w:val="008858DB"/>
    <w:rsid w:val="00885AE8"/>
    <w:rsid w:val="00886305"/>
    <w:rsid w:val="00886AA1"/>
    <w:rsid w:val="00887248"/>
    <w:rsid w:val="00887804"/>
    <w:rsid w:val="0088789A"/>
    <w:rsid w:val="00887A9D"/>
    <w:rsid w:val="00890653"/>
    <w:rsid w:val="00890C56"/>
    <w:rsid w:val="008918EC"/>
    <w:rsid w:val="00891E9C"/>
    <w:rsid w:val="00892408"/>
    <w:rsid w:val="00892FC7"/>
    <w:rsid w:val="008931A5"/>
    <w:rsid w:val="008931D3"/>
    <w:rsid w:val="00893918"/>
    <w:rsid w:val="00893ADC"/>
    <w:rsid w:val="00893C93"/>
    <w:rsid w:val="00893CA4"/>
    <w:rsid w:val="008948D2"/>
    <w:rsid w:val="00894A59"/>
    <w:rsid w:val="00894D8C"/>
    <w:rsid w:val="008955D1"/>
    <w:rsid w:val="00895643"/>
    <w:rsid w:val="00895790"/>
    <w:rsid w:val="008960C3"/>
    <w:rsid w:val="008961B6"/>
    <w:rsid w:val="008961C8"/>
    <w:rsid w:val="008963B6"/>
    <w:rsid w:val="0089661F"/>
    <w:rsid w:val="008966BE"/>
    <w:rsid w:val="00896710"/>
    <w:rsid w:val="0089671A"/>
    <w:rsid w:val="00896784"/>
    <w:rsid w:val="0089764C"/>
    <w:rsid w:val="0089794E"/>
    <w:rsid w:val="00897D9D"/>
    <w:rsid w:val="008A0E0C"/>
    <w:rsid w:val="008A13F7"/>
    <w:rsid w:val="008A1B63"/>
    <w:rsid w:val="008A1CD2"/>
    <w:rsid w:val="008A1DB5"/>
    <w:rsid w:val="008A1F1D"/>
    <w:rsid w:val="008A27C3"/>
    <w:rsid w:val="008A2C6A"/>
    <w:rsid w:val="008A304C"/>
    <w:rsid w:val="008A37BF"/>
    <w:rsid w:val="008A3958"/>
    <w:rsid w:val="008A3C8D"/>
    <w:rsid w:val="008A3E12"/>
    <w:rsid w:val="008A3E2D"/>
    <w:rsid w:val="008A3EC2"/>
    <w:rsid w:val="008A4274"/>
    <w:rsid w:val="008A453F"/>
    <w:rsid w:val="008A47FD"/>
    <w:rsid w:val="008A4866"/>
    <w:rsid w:val="008A48CD"/>
    <w:rsid w:val="008A49A3"/>
    <w:rsid w:val="008A4BDC"/>
    <w:rsid w:val="008A4F92"/>
    <w:rsid w:val="008A5848"/>
    <w:rsid w:val="008A5D64"/>
    <w:rsid w:val="008A60D8"/>
    <w:rsid w:val="008A75A0"/>
    <w:rsid w:val="008A77BC"/>
    <w:rsid w:val="008B02E1"/>
    <w:rsid w:val="008B07C7"/>
    <w:rsid w:val="008B098D"/>
    <w:rsid w:val="008B1600"/>
    <w:rsid w:val="008B16E7"/>
    <w:rsid w:val="008B1AC3"/>
    <w:rsid w:val="008B1F27"/>
    <w:rsid w:val="008B2BC2"/>
    <w:rsid w:val="008B2EA4"/>
    <w:rsid w:val="008B3565"/>
    <w:rsid w:val="008B3722"/>
    <w:rsid w:val="008B3C4C"/>
    <w:rsid w:val="008B3DD0"/>
    <w:rsid w:val="008B3E03"/>
    <w:rsid w:val="008B4E31"/>
    <w:rsid w:val="008B5227"/>
    <w:rsid w:val="008B57DE"/>
    <w:rsid w:val="008B59D4"/>
    <w:rsid w:val="008B5CB6"/>
    <w:rsid w:val="008B679D"/>
    <w:rsid w:val="008B6990"/>
    <w:rsid w:val="008B69C7"/>
    <w:rsid w:val="008B6C2B"/>
    <w:rsid w:val="008B6D17"/>
    <w:rsid w:val="008B6F94"/>
    <w:rsid w:val="008B722D"/>
    <w:rsid w:val="008B75F5"/>
    <w:rsid w:val="008B7AB9"/>
    <w:rsid w:val="008C0043"/>
    <w:rsid w:val="008C00AF"/>
    <w:rsid w:val="008C0421"/>
    <w:rsid w:val="008C04CB"/>
    <w:rsid w:val="008C054B"/>
    <w:rsid w:val="008C084B"/>
    <w:rsid w:val="008C0BB8"/>
    <w:rsid w:val="008C0C43"/>
    <w:rsid w:val="008C0E35"/>
    <w:rsid w:val="008C0E55"/>
    <w:rsid w:val="008C1454"/>
    <w:rsid w:val="008C1492"/>
    <w:rsid w:val="008C16BE"/>
    <w:rsid w:val="008C2D5A"/>
    <w:rsid w:val="008C2EE9"/>
    <w:rsid w:val="008C369B"/>
    <w:rsid w:val="008C39FA"/>
    <w:rsid w:val="008C3EC3"/>
    <w:rsid w:val="008C44E0"/>
    <w:rsid w:val="008C497B"/>
    <w:rsid w:val="008C5DCF"/>
    <w:rsid w:val="008C5DEB"/>
    <w:rsid w:val="008C5E5C"/>
    <w:rsid w:val="008C65A8"/>
    <w:rsid w:val="008C6784"/>
    <w:rsid w:val="008C7789"/>
    <w:rsid w:val="008D02DA"/>
    <w:rsid w:val="008D0531"/>
    <w:rsid w:val="008D05E6"/>
    <w:rsid w:val="008D0B54"/>
    <w:rsid w:val="008D0C5A"/>
    <w:rsid w:val="008D0E6D"/>
    <w:rsid w:val="008D1880"/>
    <w:rsid w:val="008D1E83"/>
    <w:rsid w:val="008D2568"/>
    <w:rsid w:val="008D2609"/>
    <w:rsid w:val="008D3110"/>
    <w:rsid w:val="008D34AD"/>
    <w:rsid w:val="008D3DF4"/>
    <w:rsid w:val="008D421F"/>
    <w:rsid w:val="008D4B1D"/>
    <w:rsid w:val="008D59DB"/>
    <w:rsid w:val="008D5FCD"/>
    <w:rsid w:val="008D650E"/>
    <w:rsid w:val="008D65E1"/>
    <w:rsid w:val="008D759E"/>
    <w:rsid w:val="008D7733"/>
    <w:rsid w:val="008E0082"/>
    <w:rsid w:val="008E07AB"/>
    <w:rsid w:val="008E0B42"/>
    <w:rsid w:val="008E0D8D"/>
    <w:rsid w:val="008E1C8F"/>
    <w:rsid w:val="008E1F67"/>
    <w:rsid w:val="008E21DB"/>
    <w:rsid w:val="008E2959"/>
    <w:rsid w:val="008E3061"/>
    <w:rsid w:val="008E30F9"/>
    <w:rsid w:val="008E3555"/>
    <w:rsid w:val="008E36B4"/>
    <w:rsid w:val="008E42C3"/>
    <w:rsid w:val="008E42E8"/>
    <w:rsid w:val="008E4E41"/>
    <w:rsid w:val="008E525E"/>
    <w:rsid w:val="008E5CE0"/>
    <w:rsid w:val="008E5EF8"/>
    <w:rsid w:val="008E5F2C"/>
    <w:rsid w:val="008E623A"/>
    <w:rsid w:val="008E63CF"/>
    <w:rsid w:val="008E6964"/>
    <w:rsid w:val="008E732E"/>
    <w:rsid w:val="008E73C4"/>
    <w:rsid w:val="008E78F6"/>
    <w:rsid w:val="008E794D"/>
    <w:rsid w:val="008E7AC0"/>
    <w:rsid w:val="008E7CA5"/>
    <w:rsid w:val="008E7D39"/>
    <w:rsid w:val="008E7E83"/>
    <w:rsid w:val="008E7EF4"/>
    <w:rsid w:val="008F057B"/>
    <w:rsid w:val="008F065E"/>
    <w:rsid w:val="008F16C8"/>
    <w:rsid w:val="008F1A61"/>
    <w:rsid w:val="008F2637"/>
    <w:rsid w:val="008F2726"/>
    <w:rsid w:val="008F2F3F"/>
    <w:rsid w:val="008F3103"/>
    <w:rsid w:val="008F34D4"/>
    <w:rsid w:val="008F3F7A"/>
    <w:rsid w:val="008F430B"/>
    <w:rsid w:val="008F45B4"/>
    <w:rsid w:val="008F4EA9"/>
    <w:rsid w:val="008F4FDC"/>
    <w:rsid w:val="008F5391"/>
    <w:rsid w:val="008F56D3"/>
    <w:rsid w:val="008F58D0"/>
    <w:rsid w:val="008F5CDB"/>
    <w:rsid w:val="008F6018"/>
    <w:rsid w:val="008F61F6"/>
    <w:rsid w:val="008F62C2"/>
    <w:rsid w:val="008F6A30"/>
    <w:rsid w:val="008F6C7B"/>
    <w:rsid w:val="008F6C7E"/>
    <w:rsid w:val="008F6E7B"/>
    <w:rsid w:val="008F6FB2"/>
    <w:rsid w:val="008F791D"/>
    <w:rsid w:val="00900641"/>
    <w:rsid w:val="009008E5"/>
    <w:rsid w:val="00900BAB"/>
    <w:rsid w:val="00900D07"/>
    <w:rsid w:val="00900E00"/>
    <w:rsid w:val="00901080"/>
    <w:rsid w:val="0090202D"/>
    <w:rsid w:val="00902408"/>
    <w:rsid w:val="00903374"/>
    <w:rsid w:val="00903803"/>
    <w:rsid w:val="00903B5C"/>
    <w:rsid w:val="00903B7D"/>
    <w:rsid w:val="00903BB1"/>
    <w:rsid w:val="00903E0A"/>
    <w:rsid w:val="00904C9A"/>
    <w:rsid w:val="00904F1F"/>
    <w:rsid w:val="00905055"/>
    <w:rsid w:val="009059FC"/>
    <w:rsid w:val="00905A03"/>
    <w:rsid w:val="00905D3F"/>
    <w:rsid w:val="009063A4"/>
    <w:rsid w:val="0090691A"/>
    <w:rsid w:val="00906D38"/>
    <w:rsid w:val="0091017F"/>
    <w:rsid w:val="0091071E"/>
    <w:rsid w:val="00910BC5"/>
    <w:rsid w:val="00910F9C"/>
    <w:rsid w:val="009114FD"/>
    <w:rsid w:val="00911CC9"/>
    <w:rsid w:val="0091321D"/>
    <w:rsid w:val="009132ED"/>
    <w:rsid w:val="009136A5"/>
    <w:rsid w:val="00913FAA"/>
    <w:rsid w:val="00913FB7"/>
    <w:rsid w:val="00914237"/>
    <w:rsid w:val="009146D4"/>
    <w:rsid w:val="0091477F"/>
    <w:rsid w:val="00915352"/>
    <w:rsid w:val="0091573F"/>
    <w:rsid w:val="009157CC"/>
    <w:rsid w:val="0091584B"/>
    <w:rsid w:val="009158B9"/>
    <w:rsid w:val="00915D49"/>
    <w:rsid w:val="00916206"/>
    <w:rsid w:val="00916AF4"/>
    <w:rsid w:val="00916DB1"/>
    <w:rsid w:val="00916E1C"/>
    <w:rsid w:val="00916E6D"/>
    <w:rsid w:val="009173EE"/>
    <w:rsid w:val="009179D8"/>
    <w:rsid w:val="00917A70"/>
    <w:rsid w:val="00917C95"/>
    <w:rsid w:val="009208D6"/>
    <w:rsid w:val="00921326"/>
    <w:rsid w:val="009213BB"/>
    <w:rsid w:val="0092178B"/>
    <w:rsid w:val="00921D34"/>
    <w:rsid w:val="009224CA"/>
    <w:rsid w:val="009228A0"/>
    <w:rsid w:val="00922DD1"/>
    <w:rsid w:val="00923009"/>
    <w:rsid w:val="0092383A"/>
    <w:rsid w:val="00923F51"/>
    <w:rsid w:val="009242B2"/>
    <w:rsid w:val="00924336"/>
    <w:rsid w:val="00924544"/>
    <w:rsid w:val="00924DB4"/>
    <w:rsid w:val="00925149"/>
    <w:rsid w:val="0092560D"/>
    <w:rsid w:val="00925AE4"/>
    <w:rsid w:val="00925BF0"/>
    <w:rsid w:val="00925F56"/>
    <w:rsid w:val="00926313"/>
    <w:rsid w:val="009264F4"/>
    <w:rsid w:val="00926AFE"/>
    <w:rsid w:val="0092733A"/>
    <w:rsid w:val="0092750D"/>
    <w:rsid w:val="00927998"/>
    <w:rsid w:val="00927B37"/>
    <w:rsid w:val="00927C6A"/>
    <w:rsid w:val="009310C5"/>
    <w:rsid w:val="009310FB"/>
    <w:rsid w:val="00932275"/>
    <w:rsid w:val="00932561"/>
    <w:rsid w:val="009333C6"/>
    <w:rsid w:val="00933AB0"/>
    <w:rsid w:val="00933CB8"/>
    <w:rsid w:val="00934515"/>
    <w:rsid w:val="00934662"/>
    <w:rsid w:val="009346D6"/>
    <w:rsid w:val="009347C2"/>
    <w:rsid w:val="00934969"/>
    <w:rsid w:val="00934CF1"/>
    <w:rsid w:val="00934D04"/>
    <w:rsid w:val="0093588E"/>
    <w:rsid w:val="00935A22"/>
    <w:rsid w:val="00935F28"/>
    <w:rsid w:val="00936272"/>
    <w:rsid w:val="009364CA"/>
    <w:rsid w:val="00936561"/>
    <w:rsid w:val="00936731"/>
    <w:rsid w:val="00936B74"/>
    <w:rsid w:val="00936D79"/>
    <w:rsid w:val="00936E9C"/>
    <w:rsid w:val="009374C6"/>
    <w:rsid w:val="009379EC"/>
    <w:rsid w:val="00937AEC"/>
    <w:rsid w:val="00940356"/>
    <w:rsid w:val="00940904"/>
    <w:rsid w:val="00940D0C"/>
    <w:rsid w:val="00941A59"/>
    <w:rsid w:val="00941D48"/>
    <w:rsid w:val="00941E5F"/>
    <w:rsid w:val="00942302"/>
    <w:rsid w:val="009428EE"/>
    <w:rsid w:val="009429A5"/>
    <w:rsid w:val="00942B02"/>
    <w:rsid w:val="00942CB6"/>
    <w:rsid w:val="009431C6"/>
    <w:rsid w:val="0094342E"/>
    <w:rsid w:val="009436AD"/>
    <w:rsid w:val="0094487B"/>
    <w:rsid w:val="00944E8B"/>
    <w:rsid w:val="009453D8"/>
    <w:rsid w:val="009454F5"/>
    <w:rsid w:val="0094556D"/>
    <w:rsid w:val="00945789"/>
    <w:rsid w:val="009460A2"/>
    <w:rsid w:val="009460D0"/>
    <w:rsid w:val="009463C6"/>
    <w:rsid w:val="009463F0"/>
    <w:rsid w:val="00946742"/>
    <w:rsid w:val="009468E6"/>
    <w:rsid w:val="00946BB4"/>
    <w:rsid w:val="009475C4"/>
    <w:rsid w:val="00947C76"/>
    <w:rsid w:val="00950063"/>
    <w:rsid w:val="009504D0"/>
    <w:rsid w:val="009507D1"/>
    <w:rsid w:val="00950918"/>
    <w:rsid w:val="00950E88"/>
    <w:rsid w:val="0095133A"/>
    <w:rsid w:val="00951405"/>
    <w:rsid w:val="009515F6"/>
    <w:rsid w:val="0095186D"/>
    <w:rsid w:val="009525B4"/>
    <w:rsid w:val="00952A13"/>
    <w:rsid w:val="00952F80"/>
    <w:rsid w:val="009535B4"/>
    <w:rsid w:val="009539EF"/>
    <w:rsid w:val="0095437F"/>
    <w:rsid w:val="0095463B"/>
    <w:rsid w:val="0095473E"/>
    <w:rsid w:val="0095505A"/>
    <w:rsid w:val="0095556F"/>
    <w:rsid w:val="009558B3"/>
    <w:rsid w:val="00955A3A"/>
    <w:rsid w:val="00955BA4"/>
    <w:rsid w:val="00955D9F"/>
    <w:rsid w:val="00956055"/>
    <w:rsid w:val="00956121"/>
    <w:rsid w:val="00956468"/>
    <w:rsid w:val="0095651B"/>
    <w:rsid w:val="00956D02"/>
    <w:rsid w:val="00956DC1"/>
    <w:rsid w:val="009570AA"/>
    <w:rsid w:val="00957CA3"/>
    <w:rsid w:val="00960214"/>
    <w:rsid w:val="0096039F"/>
    <w:rsid w:val="009607C1"/>
    <w:rsid w:val="009607CD"/>
    <w:rsid w:val="00960CC6"/>
    <w:rsid w:val="00960F90"/>
    <w:rsid w:val="00961546"/>
    <w:rsid w:val="00961C61"/>
    <w:rsid w:val="00962604"/>
    <w:rsid w:val="00962FCE"/>
    <w:rsid w:val="00962FD3"/>
    <w:rsid w:val="009631BF"/>
    <w:rsid w:val="009633E1"/>
    <w:rsid w:val="0096349D"/>
    <w:rsid w:val="009637B1"/>
    <w:rsid w:val="00963B7D"/>
    <w:rsid w:val="00963CAE"/>
    <w:rsid w:val="00963E6C"/>
    <w:rsid w:val="00964558"/>
    <w:rsid w:val="00964693"/>
    <w:rsid w:val="0096478D"/>
    <w:rsid w:val="009647E7"/>
    <w:rsid w:val="00964FBB"/>
    <w:rsid w:val="00965512"/>
    <w:rsid w:val="009660BC"/>
    <w:rsid w:val="009666C6"/>
    <w:rsid w:val="009667BB"/>
    <w:rsid w:val="00966FB9"/>
    <w:rsid w:val="0096716A"/>
    <w:rsid w:val="00967CD4"/>
    <w:rsid w:val="00967E32"/>
    <w:rsid w:val="00967EAF"/>
    <w:rsid w:val="00967F20"/>
    <w:rsid w:val="0097017D"/>
    <w:rsid w:val="0097050F"/>
    <w:rsid w:val="00970798"/>
    <w:rsid w:val="00970DC2"/>
    <w:rsid w:val="009715D3"/>
    <w:rsid w:val="009717BF"/>
    <w:rsid w:val="00971A60"/>
    <w:rsid w:val="00971A9C"/>
    <w:rsid w:val="00972177"/>
    <w:rsid w:val="00972800"/>
    <w:rsid w:val="00972865"/>
    <w:rsid w:val="00972B04"/>
    <w:rsid w:val="00972E72"/>
    <w:rsid w:val="00972E87"/>
    <w:rsid w:val="00973053"/>
    <w:rsid w:val="00973A02"/>
    <w:rsid w:val="009742D4"/>
    <w:rsid w:val="009744D0"/>
    <w:rsid w:val="00974844"/>
    <w:rsid w:val="00974F8F"/>
    <w:rsid w:val="00975663"/>
    <w:rsid w:val="009768E5"/>
    <w:rsid w:val="009768E8"/>
    <w:rsid w:val="00976FE7"/>
    <w:rsid w:val="009772C8"/>
    <w:rsid w:val="00980081"/>
    <w:rsid w:val="00980169"/>
    <w:rsid w:val="00980584"/>
    <w:rsid w:val="0098063F"/>
    <w:rsid w:val="00981145"/>
    <w:rsid w:val="0098175E"/>
    <w:rsid w:val="009822A8"/>
    <w:rsid w:val="00982840"/>
    <w:rsid w:val="009833B5"/>
    <w:rsid w:val="009841F0"/>
    <w:rsid w:val="009854A3"/>
    <w:rsid w:val="00985534"/>
    <w:rsid w:val="0098598D"/>
    <w:rsid w:val="0098630B"/>
    <w:rsid w:val="00987014"/>
    <w:rsid w:val="00987592"/>
    <w:rsid w:val="00987687"/>
    <w:rsid w:val="0098780D"/>
    <w:rsid w:val="0098797C"/>
    <w:rsid w:val="00987A46"/>
    <w:rsid w:val="00987F5F"/>
    <w:rsid w:val="00990706"/>
    <w:rsid w:val="00990CD2"/>
    <w:rsid w:val="00990ED5"/>
    <w:rsid w:val="00990FA9"/>
    <w:rsid w:val="00991BA4"/>
    <w:rsid w:val="00991BD2"/>
    <w:rsid w:val="00991DD0"/>
    <w:rsid w:val="00992330"/>
    <w:rsid w:val="00992418"/>
    <w:rsid w:val="00992824"/>
    <w:rsid w:val="00993140"/>
    <w:rsid w:val="009933E0"/>
    <w:rsid w:val="00993818"/>
    <w:rsid w:val="00993988"/>
    <w:rsid w:val="00993A0F"/>
    <w:rsid w:val="009942CF"/>
    <w:rsid w:val="009948BD"/>
    <w:rsid w:val="00994B3B"/>
    <w:rsid w:val="00994BA6"/>
    <w:rsid w:val="00994C9C"/>
    <w:rsid w:val="00995642"/>
    <w:rsid w:val="009957A7"/>
    <w:rsid w:val="00995AFF"/>
    <w:rsid w:val="00995C33"/>
    <w:rsid w:val="00995DDB"/>
    <w:rsid w:val="00995FB2"/>
    <w:rsid w:val="009963D9"/>
    <w:rsid w:val="009966E9"/>
    <w:rsid w:val="00996A63"/>
    <w:rsid w:val="00996B51"/>
    <w:rsid w:val="00996CE5"/>
    <w:rsid w:val="00996D7E"/>
    <w:rsid w:val="009970E1"/>
    <w:rsid w:val="009971A7"/>
    <w:rsid w:val="009A0847"/>
    <w:rsid w:val="009A0AB3"/>
    <w:rsid w:val="009A0F64"/>
    <w:rsid w:val="009A12A9"/>
    <w:rsid w:val="009A1ACA"/>
    <w:rsid w:val="009A2CB2"/>
    <w:rsid w:val="009A2DF5"/>
    <w:rsid w:val="009A2E49"/>
    <w:rsid w:val="009A3728"/>
    <w:rsid w:val="009A3D6D"/>
    <w:rsid w:val="009A4183"/>
    <w:rsid w:val="009A458A"/>
    <w:rsid w:val="009A5293"/>
    <w:rsid w:val="009A53A8"/>
    <w:rsid w:val="009A53CE"/>
    <w:rsid w:val="009A5ACA"/>
    <w:rsid w:val="009A5AE4"/>
    <w:rsid w:val="009A5BE7"/>
    <w:rsid w:val="009A610B"/>
    <w:rsid w:val="009A6A6A"/>
    <w:rsid w:val="009A6BC2"/>
    <w:rsid w:val="009A6EBD"/>
    <w:rsid w:val="009A6F3C"/>
    <w:rsid w:val="009A71CD"/>
    <w:rsid w:val="009A7430"/>
    <w:rsid w:val="009A76E3"/>
    <w:rsid w:val="009B0CAC"/>
    <w:rsid w:val="009B0D67"/>
    <w:rsid w:val="009B0DB7"/>
    <w:rsid w:val="009B0F6D"/>
    <w:rsid w:val="009B108B"/>
    <w:rsid w:val="009B13FF"/>
    <w:rsid w:val="009B1B8C"/>
    <w:rsid w:val="009B1FEE"/>
    <w:rsid w:val="009B2215"/>
    <w:rsid w:val="009B3B3D"/>
    <w:rsid w:val="009B43B5"/>
    <w:rsid w:val="009B4429"/>
    <w:rsid w:val="009B4654"/>
    <w:rsid w:val="009B5A88"/>
    <w:rsid w:val="009B6740"/>
    <w:rsid w:val="009B6971"/>
    <w:rsid w:val="009B6F10"/>
    <w:rsid w:val="009B6F24"/>
    <w:rsid w:val="009B7856"/>
    <w:rsid w:val="009B7D90"/>
    <w:rsid w:val="009C1883"/>
    <w:rsid w:val="009C2915"/>
    <w:rsid w:val="009C294F"/>
    <w:rsid w:val="009C299E"/>
    <w:rsid w:val="009C2D52"/>
    <w:rsid w:val="009C31C5"/>
    <w:rsid w:val="009C359A"/>
    <w:rsid w:val="009C385A"/>
    <w:rsid w:val="009C3CA9"/>
    <w:rsid w:val="009C3D25"/>
    <w:rsid w:val="009C3F41"/>
    <w:rsid w:val="009C4E5D"/>
    <w:rsid w:val="009C5493"/>
    <w:rsid w:val="009C586E"/>
    <w:rsid w:val="009C5FDF"/>
    <w:rsid w:val="009C63F7"/>
    <w:rsid w:val="009C6B0D"/>
    <w:rsid w:val="009C6B9A"/>
    <w:rsid w:val="009C78A2"/>
    <w:rsid w:val="009D0373"/>
    <w:rsid w:val="009D039E"/>
    <w:rsid w:val="009D0807"/>
    <w:rsid w:val="009D083E"/>
    <w:rsid w:val="009D08A1"/>
    <w:rsid w:val="009D08D3"/>
    <w:rsid w:val="009D0919"/>
    <w:rsid w:val="009D0C77"/>
    <w:rsid w:val="009D0F18"/>
    <w:rsid w:val="009D1080"/>
    <w:rsid w:val="009D141D"/>
    <w:rsid w:val="009D159D"/>
    <w:rsid w:val="009D1673"/>
    <w:rsid w:val="009D191A"/>
    <w:rsid w:val="009D19F0"/>
    <w:rsid w:val="009D2083"/>
    <w:rsid w:val="009D2597"/>
    <w:rsid w:val="009D2636"/>
    <w:rsid w:val="009D2863"/>
    <w:rsid w:val="009D2EFD"/>
    <w:rsid w:val="009D34DE"/>
    <w:rsid w:val="009D36E7"/>
    <w:rsid w:val="009D3F26"/>
    <w:rsid w:val="009D44E0"/>
    <w:rsid w:val="009D465C"/>
    <w:rsid w:val="009D49BB"/>
    <w:rsid w:val="009D4FF2"/>
    <w:rsid w:val="009D530D"/>
    <w:rsid w:val="009D5E66"/>
    <w:rsid w:val="009D5F5A"/>
    <w:rsid w:val="009D621F"/>
    <w:rsid w:val="009D6812"/>
    <w:rsid w:val="009D6E29"/>
    <w:rsid w:val="009D6E57"/>
    <w:rsid w:val="009D7C08"/>
    <w:rsid w:val="009D7D14"/>
    <w:rsid w:val="009D7DB0"/>
    <w:rsid w:val="009E0073"/>
    <w:rsid w:val="009E0574"/>
    <w:rsid w:val="009E05C7"/>
    <w:rsid w:val="009E0C11"/>
    <w:rsid w:val="009E10A8"/>
    <w:rsid w:val="009E1577"/>
    <w:rsid w:val="009E15E9"/>
    <w:rsid w:val="009E16E3"/>
    <w:rsid w:val="009E29FE"/>
    <w:rsid w:val="009E368D"/>
    <w:rsid w:val="009E3A5A"/>
    <w:rsid w:val="009E3C16"/>
    <w:rsid w:val="009E40AA"/>
    <w:rsid w:val="009E4728"/>
    <w:rsid w:val="009E495A"/>
    <w:rsid w:val="009E4AB6"/>
    <w:rsid w:val="009E535B"/>
    <w:rsid w:val="009E53EB"/>
    <w:rsid w:val="009E5A8E"/>
    <w:rsid w:val="009E5C25"/>
    <w:rsid w:val="009E6806"/>
    <w:rsid w:val="009E6869"/>
    <w:rsid w:val="009E68AF"/>
    <w:rsid w:val="009E6A36"/>
    <w:rsid w:val="009E72DC"/>
    <w:rsid w:val="009E72E0"/>
    <w:rsid w:val="009E79AF"/>
    <w:rsid w:val="009E7B93"/>
    <w:rsid w:val="009F0444"/>
    <w:rsid w:val="009F0E43"/>
    <w:rsid w:val="009F24B5"/>
    <w:rsid w:val="009F26E4"/>
    <w:rsid w:val="009F403E"/>
    <w:rsid w:val="009F418B"/>
    <w:rsid w:val="009F474E"/>
    <w:rsid w:val="009F4E72"/>
    <w:rsid w:val="009F5296"/>
    <w:rsid w:val="009F55C1"/>
    <w:rsid w:val="009F6010"/>
    <w:rsid w:val="009F628B"/>
    <w:rsid w:val="009F7882"/>
    <w:rsid w:val="00A000E7"/>
    <w:rsid w:val="00A00799"/>
    <w:rsid w:val="00A00D1E"/>
    <w:rsid w:val="00A00DBD"/>
    <w:rsid w:val="00A01493"/>
    <w:rsid w:val="00A014A6"/>
    <w:rsid w:val="00A024B1"/>
    <w:rsid w:val="00A027AA"/>
    <w:rsid w:val="00A02A51"/>
    <w:rsid w:val="00A02AF0"/>
    <w:rsid w:val="00A0322D"/>
    <w:rsid w:val="00A03497"/>
    <w:rsid w:val="00A03909"/>
    <w:rsid w:val="00A05D3C"/>
    <w:rsid w:val="00A064B8"/>
    <w:rsid w:val="00A06D3A"/>
    <w:rsid w:val="00A0703A"/>
    <w:rsid w:val="00A0754E"/>
    <w:rsid w:val="00A1006C"/>
    <w:rsid w:val="00A105FE"/>
    <w:rsid w:val="00A10602"/>
    <w:rsid w:val="00A10AEB"/>
    <w:rsid w:val="00A111C4"/>
    <w:rsid w:val="00A11487"/>
    <w:rsid w:val="00A11A28"/>
    <w:rsid w:val="00A11C30"/>
    <w:rsid w:val="00A11F00"/>
    <w:rsid w:val="00A11FE3"/>
    <w:rsid w:val="00A1253E"/>
    <w:rsid w:val="00A126D5"/>
    <w:rsid w:val="00A1284C"/>
    <w:rsid w:val="00A1295B"/>
    <w:rsid w:val="00A12EEA"/>
    <w:rsid w:val="00A13327"/>
    <w:rsid w:val="00A13E90"/>
    <w:rsid w:val="00A1417A"/>
    <w:rsid w:val="00A14398"/>
    <w:rsid w:val="00A145F9"/>
    <w:rsid w:val="00A14612"/>
    <w:rsid w:val="00A14B2F"/>
    <w:rsid w:val="00A14BBE"/>
    <w:rsid w:val="00A14E56"/>
    <w:rsid w:val="00A1600C"/>
    <w:rsid w:val="00A16867"/>
    <w:rsid w:val="00A175D5"/>
    <w:rsid w:val="00A17637"/>
    <w:rsid w:val="00A17990"/>
    <w:rsid w:val="00A17D8E"/>
    <w:rsid w:val="00A2013B"/>
    <w:rsid w:val="00A2130B"/>
    <w:rsid w:val="00A21581"/>
    <w:rsid w:val="00A21A01"/>
    <w:rsid w:val="00A21EB2"/>
    <w:rsid w:val="00A22774"/>
    <w:rsid w:val="00A229FE"/>
    <w:rsid w:val="00A23181"/>
    <w:rsid w:val="00A231A9"/>
    <w:rsid w:val="00A23445"/>
    <w:rsid w:val="00A23563"/>
    <w:rsid w:val="00A23933"/>
    <w:rsid w:val="00A23E4A"/>
    <w:rsid w:val="00A24315"/>
    <w:rsid w:val="00A24D8F"/>
    <w:rsid w:val="00A24E2D"/>
    <w:rsid w:val="00A24EE5"/>
    <w:rsid w:val="00A25707"/>
    <w:rsid w:val="00A26005"/>
    <w:rsid w:val="00A263C2"/>
    <w:rsid w:val="00A2730B"/>
    <w:rsid w:val="00A27456"/>
    <w:rsid w:val="00A278E2"/>
    <w:rsid w:val="00A27FE0"/>
    <w:rsid w:val="00A3067C"/>
    <w:rsid w:val="00A30C63"/>
    <w:rsid w:val="00A3144B"/>
    <w:rsid w:val="00A3147B"/>
    <w:rsid w:val="00A314D1"/>
    <w:rsid w:val="00A31A16"/>
    <w:rsid w:val="00A31D2D"/>
    <w:rsid w:val="00A32615"/>
    <w:rsid w:val="00A3291D"/>
    <w:rsid w:val="00A32A6E"/>
    <w:rsid w:val="00A32BBC"/>
    <w:rsid w:val="00A33155"/>
    <w:rsid w:val="00A33B55"/>
    <w:rsid w:val="00A35406"/>
    <w:rsid w:val="00A355B0"/>
    <w:rsid w:val="00A35B4F"/>
    <w:rsid w:val="00A35CA5"/>
    <w:rsid w:val="00A35E52"/>
    <w:rsid w:val="00A35EFE"/>
    <w:rsid w:val="00A364A8"/>
    <w:rsid w:val="00A3686E"/>
    <w:rsid w:val="00A36CFF"/>
    <w:rsid w:val="00A37B19"/>
    <w:rsid w:val="00A37B40"/>
    <w:rsid w:val="00A403E2"/>
    <w:rsid w:val="00A41093"/>
    <w:rsid w:val="00A41B56"/>
    <w:rsid w:val="00A41BF6"/>
    <w:rsid w:val="00A421DB"/>
    <w:rsid w:val="00A424BB"/>
    <w:rsid w:val="00A43050"/>
    <w:rsid w:val="00A43073"/>
    <w:rsid w:val="00A43476"/>
    <w:rsid w:val="00A43708"/>
    <w:rsid w:val="00A439BE"/>
    <w:rsid w:val="00A43E36"/>
    <w:rsid w:val="00A43E87"/>
    <w:rsid w:val="00A442FE"/>
    <w:rsid w:val="00A4451D"/>
    <w:rsid w:val="00A446C1"/>
    <w:rsid w:val="00A447DA"/>
    <w:rsid w:val="00A453F1"/>
    <w:rsid w:val="00A45B94"/>
    <w:rsid w:val="00A45CED"/>
    <w:rsid w:val="00A46751"/>
    <w:rsid w:val="00A469A2"/>
    <w:rsid w:val="00A502D6"/>
    <w:rsid w:val="00A506E5"/>
    <w:rsid w:val="00A507C4"/>
    <w:rsid w:val="00A50C7E"/>
    <w:rsid w:val="00A5105E"/>
    <w:rsid w:val="00A5132A"/>
    <w:rsid w:val="00A51499"/>
    <w:rsid w:val="00A5192F"/>
    <w:rsid w:val="00A519F6"/>
    <w:rsid w:val="00A51A30"/>
    <w:rsid w:val="00A521A3"/>
    <w:rsid w:val="00A5274D"/>
    <w:rsid w:val="00A52FB2"/>
    <w:rsid w:val="00A531BB"/>
    <w:rsid w:val="00A53383"/>
    <w:rsid w:val="00A5344F"/>
    <w:rsid w:val="00A537C7"/>
    <w:rsid w:val="00A53BDB"/>
    <w:rsid w:val="00A53CE3"/>
    <w:rsid w:val="00A53DD2"/>
    <w:rsid w:val="00A53EC0"/>
    <w:rsid w:val="00A54218"/>
    <w:rsid w:val="00A546B6"/>
    <w:rsid w:val="00A55661"/>
    <w:rsid w:val="00A5569B"/>
    <w:rsid w:val="00A55735"/>
    <w:rsid w:val="00A5594D"/>
    <w:rsid w:val="00A55E8A"/>
    <w:rsid w:val="00A56040"/>
    <w:rsid w:val="00A56D35"/>
    <w:rsid w:val="00A56EB8"/>
    <w:rsid w:val="00A56F0A"/>
    <w:rsid w:val="00A5701E"/>
    <w:rsid w:val="00A572FA"/>
    <w:rsid w:val="00A57DB2"/>
    <w:rsid w:val="00A57F57"/>
    <w:rsid w:val="00A57FB3"/>
    <w:rsid w:val="00A60D60"/>
    <w:rsid w:val="00A60E84"/>
    <w:rsid w:val="00A60F33"/>
    <w:rsid w:val="00A60FF7"/>
    <w:rsid w:val="00A61603"/>
    <w:rsid w:val="00A62524"/>
    <w:rsid w:val="00A6284C"/>
    <w:rsid w:val="00A62AD3"/>
    <w:rsid w:val="00A62D21"/>
    <w:rsid w:val="00A631EF"/>
    <w:rsid w:val="00A6339B"/>
    <w:rsid w:val="00A63473"/>
    <w:rsid w:val="00A63C62"/>
    <w:rsid w:val="00A63EEE"/>
    <w:rsid w:val="00A644B8"/>
    <w:rsid w:val="00A64766"/>
    <w:rsid w:val="00A65A36"/>
    <w:rsid w:val="00A66EDB"/>
    <w:rsid w:val="00A66F34"/>
    <w:rsid w:val="00A6753A"/>
    <w:rsid w:val="00A67DB5"/>
    <w:rsid w:val="00A67F5F"/>
    <w:rsid w:val="00A702BB"/>
    <w:rsid w:val="00A71415"/>
    <w:rsid w:val="00A714C4"/>
    <w:rsid w:val="00A716E0"/>
    <w:rsid w:val="00A716FA"/>
    <w:rsid w:val="00A719B9"/>
    <w:rsid w:val="00A72482"/>
    <w:rsid w:val="00A729D3"/>
    <w:rsid w:val="00A72F0A"/>
    <w:rsid w:val="00A73302"/>
    <w:rsid w:val="00A73411"/>
    <w:rsid w:val="00A7396D"/>
    <w:rsid w:val="00A73CEE"/>
    <w:rsid w:val="00A74ABE"/>
    <w:rsid w:val="00A7534F"/>
    <w:rsid w:val="00A7556C"/>
    <w:rsid w:val="00A75621"/>
    <w:rsid w:val="00A7589F"/>
    <w:rsid w:val="00A7680B"/>
    <w:rsid w:val="00A76F93"/>
    <w:rsid w:val="00A7715C"/>
    <w:rsid w:val="00A8072C"/>
    <w:rsid w:val="00A80E52"/>
    <w:rsid w:val="00A819FD"/>
    <w:rsid w:val="00A81F2E"/>
    <w:rsid w:val="00A82A1A"/>
    <w:rsid w:val="00A82ADF"/>
    <w:rsid w:val="00A82AF2"/>
    <w:rsid w:val="00A82BE7"/>
    <w:rsid w:val="00A83352"/>
    <w:rsid w:val="00A837C5"/>
    <w:rsid w:val="00A83B49"/>
    <w:rsid w:val="00A83F0B"/>
    <w:rsid w:val="00A840C3"/>
    <w:rsid w:val="00A85015"/>
    <w:rsid w:val="00A85A54"/>
    <w:rsid w:val="00A85E5D"/>
    <w:rsid w:val="00A862C5"/>
    <w:rsid w:val="00A866CD"/>
    <w:rsid w:val="00A86D5D"/>
    <w:rsid w:val="00A872ED"/>
    <w:rsid w:val="00A87AB9"/>
    <w:rsid w:val="00A90632"/>
    <w:rsid w:val="00A9076E"/>
    <w:rsid w:val="00A90C12"/>
    <w:rsid w:val="00A9168C"/>
    <w:rsid w:val="00A91A0C"/>
    <w:rsid w:val="00A9222B"/>
    <w:rsid w:val="00A9234E"/>
    <w:rsid w:val="00A92F7F"/>
    <w:rsid w:val="00A935FA"/>
    <w:rsid w:val="00A942BA"/>
    <w:rsid w:val="00A951FA"/>
    <w:rsid w:val="00A956E9"/>
    <w:rsid w:val="00A9585F"/>
    <w:rsid w:val="00A95A44"/>
    <w:rsid w:val="00A95FA0"/>
    <w:rsid w:val="00A962F9"/>
    <w:rsid w:val="00A9634A"/>
    <w:rsid w:val="00A96D23"/>
    <w:rsid w:val="00A96EC4"/>
    <w:rsid w:val="00A9744C"/>
    <w:rsid w:val="00A975EC"/>
    <w:rsid w:val="00A97C75"/>
    <w:rsid w:val="00A97F2B"/>
    <w:rsid w:val="00AA0D7A"/>
    <w:rsid w:val="00AA0E41"/>
    <w:rsid w:val="00AA134C"/>
    <w:rsid w:val="00AA14FB"/>
    <w:rsid w:val="00AA202B"/>
    <w:rsid w:val="00AA2062"/>
    <w:rsid w:val="00AA20D9"/>
    <w:rsid w:val="00AA2570"/>
    <w:rsid w:val="00AA265F"/>
    <w:rsid w:val="00AA26B5"/>
    <w:rsid w:val="00AA49F2"/>
    <w:rsid w:val="00AA4AFC"/>
    <w:rsid w:val="00AA6B28"/>
    <w:rsid w:val="00AB0024"/>
    <w:rsid w:val="00AB02A6"/>
    <w:rsid w:val="00AB0F03"/>
    <w:rsid w:val="00AB1431"/>
    <w:rsid w:val="00AB1515"/>
    <w:rsid w:val="00AB1783"/>
    <w:rsid w:val="00AB1DDC"/>
    <w:rsid w:val="00AB230F"/>
    <w:rsid w:val="00AB26B0"/>
    <w:rsid w:val="00AB2B24"/>
    <w:rsid w:val="00AB2EB0"/>
    <w:rsid w:val="00AB3967"/>
    <w:rsid w:val="00AB3A3F"/>
    <w:rsid w:val="00AB4762"/>
    <w:rsid w:val="00AB4A72"/>
    <w:rsid w:val="00AB4B1A"/>
    <w:rsid w:val="00AB4C8B"/>
    <w:rsid w:val="00AB5114"/>
    <w:rsid w:val="00AB516F"/>
    <w:rsid w:val="00AB55B5"/>
    <w:rsid w:val="00AB5684"/>
    <w:rsid w:val="00AB64E6"/>
    <w:rsid w:val="00AB655E"/>
    <w:rsid w:val="00AB6A4A"/>
    <w:rsid w:val="00AB73E8"/>
    <w:rsid w:val="00AB76E2"/>
    <w:rsid w:val="00AC1546"/>
    <w:rsid w:val="00AC16C4"/>
    <w:rsid w:val="00AC1814"/>
    <w:rsid w:val="00AC2F3C"/>
    <w:rsid w:val="00AC3180"/>
    <w:rsid w:val="00AC36E9"/>
    <w:rsid w:val="00AC4169"/>
    <w:rsid w:val="00AC5221"/>
    <w:rsid w:val="00AC5545"/>
    <w:rsid w:val="00AC5B19"/>
    <w:rsid w:val="00AC5C6E"/>
    <w:rsid w:val="00AC60EE"/>
    <w:rsid w:val="00AC63BF"/>
    <w:rsid w:val="00AC6994"/>
    <w:rsid w:val="00AC6C26"/>
    <w:rsid w:val="00AC7219"/>
    <w:rsid w:val="00AC7FBD"/>
    <w:rsid w:val="00AD01F9"/>
    <w:rsid w:val="00AD09DC"/>
    <w:rsid w:val="00AD1257"/>
    <w:rsid w:val="00AD127C"/>
    <w:rsid w:val="00AD15F2"/>
    <w:rsid w:val="00AD19C6"/>
    <w:rsid w:val="00AD1E6D"/>
    <w:rsid w:val="00AD22D4"/>
    <w:rsid w:val="00AD24E9"/>
    <w:rsid w:val="00AD328E"/>
    <w:rsid w:val="00AD4197"/>
    <w:rsid w:val="00AD508A"/>
    <w:rsid w:val="00AD50B0"/>
    <w:rsid w:val="00AD55D3"/>
    <w:rsid w:val="00AD578D"/>
    <w:rsid w:val="00AD596F"/>
    <w:rsid w:val="00AD713D"/>
    <w:rsid w:val="00AD7676"/>
    <w:rsid w:val="00AD76AE"/>
    <w:rsid w:val="00AE0000"/>
    <w:rsid w:val="00AE1639"/>
    <w:rsid w:val="00AE221A"/>
    <w:rsid w:val="00AE27E0"/>
    <w:rsid w:val="00AE2A84"/>
    <w:rsid w:val="00AE31A6"/>
    <w:rsid w:val="00AE3359"/>
    <w:rsid w:val="00AE3693"/>
    <w:rsid w:val="00AE4276"/>
    <w:rsid w:val="00AE43D7"/>
    <w:rsid w:val="00AE49CC"/>
    <w:rsid w:val="00AE4A6B"/>
    <w:rsid w:val="00AE503C"/>
    <w:rsid w:val="00AE60AD"/>
    <w:rsid w:val="00AE62A0"/>
    <w:rsid w:val="00AE6D58"/>
    <w:rsid w:val="00AE6DAB"/>
    <w:rsid w:val="00AE730E"/>
    <w:rsid w:val="00AF00CA"/>
    <w:rsid w:val="00AF0294"/>
    <w:rsid w:val="00AF08A4"/>
    <w:rsid w:val="00AF0F6F"/>
    <w:rsid w:val="00AF1177"/>
    <w:rsid w:val="00AF1FBF"/>
    <w:rsid w:val="00AF2001"/>
    <w:rsid w:val="00AF213B"/>
    <w:rsid w:val="00AF2BA3"/>
    <w:rsid w:val="00AF2D43"/>
    <w:rsid w:val="00AF3135"/>
    <w:rsid w:val="00AF32DF"/>
    <w:rsid w:val="00AF36CB"/>
    <w:rsid w:val="00AF37E7"/>
    <w:rsid w:val="00AF3ED9"/>
    <w:rsid w:val="00AF40F2"/>
    <w:rsid w:val="00AF4559"/>
    <w:rsid w:val="00AF4E4A"/>
    <w:rsid w:val="00AF53C4"/>
    <w:rsid w:val="00AF5875"/>
    <w:rsid w:val="00AF5C4F"/>
    <w:rsid w:val="00AF5EF8"/>
    <w:rsid w:val="00AF6636"/>
    <w:rsid w:val="00AF775F"/>
    <w:rsid w:val="00AF798A"/>
    <w:rsid w:val="00AF7ECB"/>
    <w:rsid w:val="00B0016C"/>
    <w:rsid w:val="00B002CD"/>
    <w:rsid w:val="00B0067D"/>
    <w:rsid w:val="00B007FF"/>
    <w:rsid w:val="00B02333"/>
    <w:rsid w:val="00B02929"/>
    <w:rsid w:val="00B02D7B"/>
    <w:rsid w:val="00B030F2"/>
    <w:rsid w:val="00B03308"/>
    <w:rsid w:val="00B0406B"/>
    <w:rsid w:val="00B04224"/>
    <w:rsid w:val="00B04796"/>
    <w:rsid w:val="00B04875"/>
    <w:rsid w:val="00B04AFE"/>
    <w:rsid w:val="00B04BF6"/>
    <w:rsid w:val="00B05275"/>
    <w:rsid w:val="00B05970"/>
    <w:rsid w:val="00B05FAE"/>
    <w:rsid w:val="00B067F7"/>
    <w:rsid w:val="00B06F45"/>
    <w:rsid w:val="00B0777F"/>
    <w:rsid w:val="00B100BD"/>
    <w:rsid w:val="00B101F3"/>
    <w:rsid w:val="00B10C3B"/>
    <w:rsid w:val="00B11195"/>
    <w:rsid w:val="00B112A6"/>
    <w:rsid w:val="00B11474"/>
    <w:rsid w:val="00B11D4E"/>
    <w:rsid w:val="00B11FAA"/>
    <w:rsid w:val="00B122A3"/>
    <w:rsid w:val="00B12686"/>
    <w:rsid w:val="00B126AE"/>
    <w:rsid w:val="00B13362"/>
    <w:rsid w:val="00B13615"/>
    <w:rsid w:val="00B13EA2"/>
    <w:rsid w:val="00B14144"/>
    <w:rsid w:val="00B14BFA"/>
    <w:rsid w:val="00B157E5"/>
    <w:rsid w:val="00B16370"/>
    <w:rsid w:val="00B168EE"/>
    <w:rsid w:val="00B169BD"/>
    <w:rsid w:val="00B16C32"/>
    <w:rsid w:val="00B16CAE"/>
    <w:rsid w:val="00B16F3E"/>
    <w:rsid w:val="00B16FA7"/>
    <w:rsid w:val="00B1734B"/>
    <w:rsid w:val="00B17887"/>
    <w:rsid w:val="00B17D53"/>
    <w:rsid w:val="00B17D5D"/>
    <w:rsid w:val="00B20327"/>
    <w:rsid w:val="00B20909"/>
    <w:rsid w:val="00B222CE"/>
    <w:rsid w:val="00B22511"/>
    <w:rsid w:val="00B22639"/>
    <w:rsid w:val="00B2265C"/>
    <w:rsid w:val="00B229EF"/>
    <w:rsid w:val="00B22AB8"/>
    <w:rsid w:val="00B22C44"/>
    <w:rsid w:val="00B23696"/>
    <w:rsid w:val="00B23B97"/>
    <w:rsid w:val="00B23DF0"/>
    <w:rsid w:val="00B23E6D"/>
    <w:rsid w:val="00B23EA4"/>
    <w:rsid w:val="00B23EA5"/>
    <w:rsid w:val="00B2447E"/>
    <w:rsid w:val="00B24B96"/>
    <w:rsid w:val="00B25795"/>
    <w:rsid w:val="00B25F91"/>
    <w:rsid w:val="00B2602B"/>
    <w:rsid w:val="00B2654C"/>
    <w:rsid w:val="00B267B3"/>
    <w:rsid w:val="00B26BCE"/>
    <w:rsid w:val="00B27013"/>
    <w:rsid w:val="00B27027"/>
    <w:rsid w:val="00B271F4"/>
    <w:rsid w:val="00B27506"/>
    <w:rsid w:val="00B300C3"/>
    <w:rsid w:val="00B30A77"/>
    <w:rsid w:val="00B31215"/>
    <w:rsid w:val="00B31AE1"/>
    <w:rsid w:val="00B32030"/>
    <w:rsid w:val="00B321E2"/>
    <w:rsid w:val="00B3310A"/>
    <w:rsid w:val="00B3312D"/>
    <w:rsid w:val="00B33AB7"/>
    <w:rsid w:val="00B33C53"/>
    <w:rsid w:val="00B34431"/>
    <w:rsid w:val="00B34C4C"/>
    <w:rsid w:val="00B35046"/>
    <w:rsid w:val="00B3505C"/>
    <w:rsid w:val="00B35B95"/>
    <w:rsid w:val="00B35E44"/>
    <w:rsid w:val="00B3656B"/>
    <w:rsid w:val="00B3675B"/>
    <w:rsid w:val="00B36773"/>
    <w:rsid w:val="00B36C78"/>
    <w:rsid w:val="00B36E0A"/>
    <w:rsid w:val="00B374D5"/>
    <w:rsid w:val="00B375D0"/>
    <w:rsid w:val="00B375D7"/>
    <w:rsid w:val="00B401C1"/>
    <w:rsid w:val="00B40AC5"/>
    <w:rsid w:val="00B40C1E"/>
    <w:rsid w:val="00B40D07"/>
    <w:rsid w:val="00B40E9D"/>
    <w:rsid w:val="00B410F7"/>
    <w:rsid w:val="00B419D8"/>
    <w:rsid w:val="00B42506"/>
    <w:rsid w:val="00B42642"/>
    <w:rsid w:val="00B4280D"/>
    <w:rsid w:val="00B42C23"/>
    <w:rsid w:val="00B42CDB"/>
    <w:rsid w:val="00B42E5D"/>
    <w:rsid w:val="00B4346E"/>
    <w:rsid w:val="00B43981"/>
    <w:rsid w:val="00B43B04"/>
    <w:rsid w:val="00B43B18"/>
    <w:rsid w:val="00B43F2F"/>
    <w:rsid w:val="00B44248"/>
    <w:rsid w:val="00B449E7"/>
    <w:rsid w:val="00B44E6E"/>
    <w:rsid w:val="00B461BE"/>
    <w:rsid w:val="00B4667E"/>
    <w:rsid w:val="00B47312"/>
    <w:rsid w:val="00B479DE"/>
    <w:rsid w:val="00B47B3C"/>
    <w:rsid w:val="00B503AB"/>
    <w:rsid w:val="00B50752"/>
    <w:rsid w:val="00B50835"/>
    <w:rsid w:val="00B50E1D"/>
    <w:rsid w:val="00B5257F"/>
    <w:rsid w:val="00B529E3"/>
    <w:rsid w:val="00B538FC"/>
    <w:rsid w:val="00B53FDA"/>
    <w:rsid w:val="00B549FC"/>
    <w:rsid w:val="00B554BE"/>
    <w:rsid w:val="00B559A0"/>
    <w:rsid w:val="00B55A44"/>
    <w:rsid w:val="00B55C42"/>
    <w:rsid w:val="00B55EF9"/>
    <w:rsid w:val="00B56160"/>
    <w:rsid w:val="00B56AE9"/>
    <w:rsid w:val="00B570A2"/>
    <w:rsid w:val="00B572A0"/>
    <w:rsid w:val="00B57403"/>
    <w:rsid w:val="00B57A89"/>
    <w:rsid w:val="00B601B7"/>
    <w:rsid w:val="00B601E3"/>
    <w:rsid w:val="00B6082D"/>
    <w:rsid w:val="00B60836"/>
    <w:rsid w:val="00B60FD4"/>
    <w:rsid w:val="00B6106D"/>
    <w:rsid w:val="00B61B3E"/>
    <w:rsid w:val="00B62212"/>
    <w:rsid w:val="00B628B1"/>
    <w:rsid w:val="00B6292A"/>
    <w:rsid w:val="00B629BA"/>
    <w:rsid w:val="00B62F9B"/>
    <w:rsid w:val="00B632DF"/>
    <w:rsid w:val="00B63613"/>
    <w:rsid w:val="00B63969"/>
    <w:rsid w:val="00B63C99"/>
    <w:rsid w:val="00B63CB0"/>
    <w:rsid w:val="00B63CF6"/>
    <w:rsid w:val="00B63DF8"/>
    <w:rsid w:val="00B64789"/>
    <w:rsid w:val="00B648A5"/>
    <w:rsid w:val="00B64FB6"/>
    <w:rsid w:val="00B6517F"/>
    <w:rsid w:val="00B653CF"/>
    <w:rsid w:val="00B6580C"/>
    <w:rsid w:val="00B6619F"/>
    <w:rsid w:val="00B667C0"/>
    <w:rsid w:val="00B6740B"/>
    <w:rsid w:val="00B67509"/>
    <w:rsid w:val="00B67A30"/>
    <w:rsid w:val="00B67D56"/>
    <w:rsid w:val="00B67EF5"/>
    <w:rsid w:val="00B67FB6"/>
    <w:rsid w:val="00B70F11"/>
    <w:rsid w:val="00B70FB7"/>
    <w:rsid w:val="00B712FB"/>
    <w:rsid w:val="00B71800"/>
    <w:rsid w:val="00B719C9"/>
    <w:rsid w:val="00B719E8"/>
    <w:rsid w:val="00B72003"/>
    <w:rsid w:val="00B72014"/>
    <w:rsid w:val="00B7237A"/>
    <w:rsid w:val="00B725AA"/>
    <w:rsid w:val="00B72EC5"/>
    <w:rsid w:val="00B72FF1"/>
    <w:rsid w:val="00B731E8"/>
    <w:rsid w:val="00B73220"/>
    <w:rsid w:val="00B734BF"/>
    <w:rsid w:val="00B73D45"/>
    <w:rsid w:val="00B73ED1"/>
    <w:rsid w:val="00B7416A"/>
    <w:rsid w:val="00B74B7F"/>
    <w:rsid w:val="00B74BCB"/>
    <w:rsid w:val="00B75B3C"/>
    <w:rsid w:val="00B76F33"/>
    <w:rsid w:val="00B7710E"/>
    <w:rsid w:val="00B77304"/>
    <w:rsid w:val="00B77A2B"/>
    <w:rsid w:val="00B77ACC"/>
    <w:rsid w:val="00B77CA8"/>
    <w:rsid w:val="00B80482"/>
    <w:rsid w:val="00B8090A"/>
    <w:rsid w:val="00B80E39"/>
    <w:rsid w:val="00B8143B"/>
    <w:rsid w:val="00B8146F"/>
    <w:rsid w:val="00B81625"/>
    <w:rsid w:val="00B818F3"/>
    <w:rsid w:val="00B81BBE"/>
    <w:rsid w:val="00B81EF2"/>
    <w:rsid w:val="00B829D6"/>
    <w:rsid w:val="00B82C37"/>
    <w:rsid w:val="00B832FB"/>
    <w:rsid w:val="00B835A4"/>
    <w:rsid w:val="00B83A8B"/>
    <w:rsid w:val="00B83DBA"/>
    <w:rsid w:val="00B848B3"/>
    <w:rsid w:val="00B85000"/>
    <w:rsid w:val="00B85094"/>
    <w:rsid w:val="00B854DB"/>
    <w:rsid w:val="00B8640C"/>
    <w:rsid w:val="00B8765F"/>
    <w:rsid w:val="00B87664"/>
    <w:rsid w:val="00B87B3B"/>
    <w:rsid w:val="00B902D1"/>
    <w:rsid w:val="00B905A5"/>
    <w:rsid w:val="00B907A9"/>
    <w:rsid w:val="00B9080C"/>
    <w:rsid w:val="00B90939"/>
    <w:rsid w:val="00B91C1C"/>
    <w:rsid w:val="00B91DD2"/>
    <w:rsid w:val="00B9228C"/>
    <w:rsid w:val="00B92E53"/>
    <w:rsid w:val="00B9392D"/>
    <w:rsid w:val="00B93B44"/>
    <w:rsid w:val="00B93E55"/>
    <w:rsid w:val="00B94C79"/>
    <w:rsid w:val="00B94CA9"/>
    <w:rsid w:val="00B94F7E"/>
    <w:rsid w:val="00B94F98"/>
    <w:rsid w:val="00B95283"/>
    <w:rsid w:val="00B968DC"/>
    <w:rsid w:val="00B9709F"/>
    <w:rsid w:val="00B97260"/>
    <w:rsid w:val="00B97C7B"/>
    <w:rsid w:val="00BA07F6"/>
    <w:rsid w:val="00BA0890"/>
    <w:rsid w:val="00BA10F4"/>
    <w:rsid w:val="00BA128D"/>
    <w:rsid w:val="00BA1510"/>
    <w:rsid w:val="00BA1ED2"/>
    <w:rsid w:val="00BA2194"/>
    <w:rsid w:val="00BA24CF"/>
    <w:rsid w:val="00BA35C9"/>
    <w:rsid w:val="00BA3A51"/>
    <w:rsid w:val="00BA3EB2"/>
    <w:rsid w:val="00BA436F"/>
    <w:rsid w:val="00BA5195"/>
    <w:rsid w:val="00BA51E3"/>
    <w:rsid w:val="00BA5433"/>
    <w:rsid w:val="00BA59C4"/>
    <w:rsid w:val="00BA6575"/>
    <w:rsid w:val="00BA6905"/>
    <w:rsid w:val="00BA71B2"/>
    <w:rsid w:val="00BA71F8"/>
    <w:rsid w:val="00BA7885"/>
    <w:rsid w:val="00BA7A9B"/>
    <w:rsid w:val="00BA7B4C"/>
    <w:rsid w:val="00BA7BE3"/>
    <w:rsid w:val="00BB0283"/>
    <w:rsid w:val="00BB10E3"/>
    <w:rsid w:val="00BB1898"/>
    <w:rsid w:val="00BB2053"/>
    <w:rsid w:val="00BB2C7D"/>
    <w:rsid w:val="00BB2E16"/>
    <w:rsid w:val="00BB3697"/>
    <w:rsid w:val="00BB3C49"/>
    <w:rsid w:val="00BB47B2"/>
    <w:rsid w:val="00BB4C89"/>
    <w:rsid w:val="00BB4E43"/>
    <w:rsid w:val="00BB53D0"/>
    <w:rsid w:val="00BB5802"/>
    <w:rsid w:val="00BB58F8"/>
    <w:rsid w:val="00BB5966"/>
    <w:rsid w:val="00BB596C"/>
    <w:rsid w:val="00BB6173"/>
    <w:rsid w:val="00BB6D95"/>
    <w:rsid w:val="00BB76F0"/>
    <w:rsid w:val="00BB7702"/>
    <w:rsid w:val="00BB77C9"/>
    <w:rsid w:val="00BB7BC7"/>
    <w:rsid w:val="00BC06C6"/>
    <w:rsid w:val="00BC072D"/>
    <w:rsid w:val="00BC07B1"/>
    <w:rsid w:val="00BC0876"/>
    <w:rsid w:val="00BC08D6"/>
    <w:rsid w:val="00BC0D4D"/>
    <w:rsid w:val="00BC158D"/>
    <w:rsid w:val="00BC2047"/>
    <w:rsid w:val="00BC21D5"/>
    <w:rsid w:val="00BC2565"/>
    <w:rsid w:val="00BC286C"/>
    <w:rsid w:val="00BC296A"/>
    <w:rsid w:val="00BC2C44"/>
    <w:rsid w:val="00BC381D"/>
    <w:rsid w:val="00BC4AC4"/>
    <w:rsid w:val="00BC5332"/>
    <w:rsid w:val="00BC5EFA"/>
    <w:rsid w:val="00BC64DD"/>
    <w:rsid w:val="00BC68C0"/>
    <w:rsid w:val="00BC70B0"/>
    <w:rsid w:val="00BC74AA"/>
    <w:rsid w:val="00BC7790"/>
    <w:rsid w:val="00BC7E58"/>
    <w:rsid w:val="00BD002C"/>
    <w:rsid w:val="00BD0263"/>
    <w:rsid w:val="00BD0861"/>
    <w:rsid w:val="00BD0CC3"/>
    <w:rsid w:val="00BD17AB"/>
    <w:rsid w:val="00BD1E71"/>
    <w:rsid w:val="00BD2DF1"/>
    <w:rsid w:val="00BD30BF"/>
    <w:rsid w:val="00BD32F7"/>
    <w:rsid w:val="00BD3303"/>
    <w:rsid w:val="00BD367F"/>
    <w:rsid w:val="00BD3F38"/>
    <w:rsid w:val="00BD4358"/>
    <w:rsid w:val="00BD4FAA"/>
    <w:rsid w:val="00BD5138"/>
    <w:rsid w:val="00BD516E"/>
    <w:rsid w:val="00BD55F8"/>
    <w:rsid w:val="00BD57B8"/>
    <w:rsid w:val="00BD58FD"/>
    <w:rsid w:val="00BD5B62"/>
    <w:rsid w:val="00BD637F"/>
    <w:rsid w:val="00BD65D9"/>
    <w:rsid w:val="00BD68F7"/>
    <w:rsid w:val="00BD7564"/>
    <w:rsid w:val="00BE0090"/>
    <w:rsid w:val="00BE04F0"/>
    <w:rsid w:val="00BE05B2"/>
    <w:rsid w:val="00BE05CD"/>
    <w:rsid w:val="00BE064F"/>
    <w:rsid w:val="00BE0A73"/>
    <w:rsid w:val="00BE0CEF"/>
    <w:rsid w:val="00BE1E99"/>
    <w:rsid w:val="00BE270D"/>
    <w:rsid w:val="00BE2EF0"/>
    <w:rsid w:val="00BE37EB"/>
    <w:rsid w:val="00BE3995"/>
    <w:rsid w:val="00BE3C0B"/>
    <w:rsid w:val="00BE3D0C"/>
    <w:rsid w:val="00BE3D7F"/>
    <w:rsid w:val="00BE3E6B"/>
    <w:rsid w:val="00BE45B8"/>
    <w:rsid w:val="00BE46F3"/>
    <w:rsid w:val="00BE490B"/>
    <w:rsid w:val="00BE4E4B"/>
    <w:rsid w:val="00BE543C"/>
    <w:rsid w:val="00BE564F"/>
    <w:rsid w:val="00BE66E3"/>
    <w:rsid w:val="00BE67AB"/>
    <w:rsid w:val="00BE6DEB"/>
    <w:rsid w:val="00BE70EC"/>
    <w:rsid w:val="00BE74FC"/>
    <w:rsid w:val="00BE7CA7"/>
    <w:rsid w:val="00BF0601"/>
    <w:rsid w:val="00BF065C"/>
    <w:rsid w:val="00BF0E27"/>
    <w:rsid w:val="00BF12D3"/>
    <w:rsid w:val="00BF16B6"/>
    <w:rsid w:val="00BF17C8"/>
    <w:rsid w:val="00BF293C"/>
    <w:rsid w:val="00BF30B6"/>
    <w:rsid w:val="00BF4086"/>
    <w:rsid w:val="00BF4540"/>
    <w:rsid w:val="00BF4914"/>
    <w:rsid w:val="00BF4ADC"/>
    <w:rsid w:val="00BF56B9"/>
    <w:rsid w:val="00BF58C0"/>
    <w:rsid w:val="00BF5ED3"/>
    <w:rsid w:val="00BF5FC8"/>
    <w:rsid w:val="00BF66AE"/>
    <w:rsid w:val="00BF6F1C"/>
    <w:rsid w:val="00BF71AE"/>
    <w:rsid w:val="00BF760F"/>
    <w:rsid w:val="00BF79C8"/>
    <w:rsid w:val="00BF7BFE"/>
    <w:rsid w:val="00BF7D4F"/>
    <w:rsid w:val="00C0029E"/>
    <w:rsid w:val="00C0039F"/>
    <w:rsid w:val="00C003E9"/>
    <w:rsid w:val="00C0055B"/>
    <w:rsid w:val="00C00A9B"/>
    <w:rsid w:val="00C00E18"/>
    <w:rsid w:val="00C00F73"/>
    <w:rsid w:val="00C02A48"/>
    <w:rsid w:val="00C02CF8"/>
    <w:rsid w:val="00C031C9"/>
    <w:rsid w:val="00C03214"/>
    <w:rsid w:val="00C03932"/>
    <w:rsid w:val="00C03D67"/>
    <w:rsid w:val="00C03FF2"/>
    <w:rsid w:val="00C0440E"/>
    <w:rsid w:val="00C04818"/>
    <w:rsid w:val="00C04AF4"/>
    <w:rsid w:val="00C05620"/>
    <w:rsid w:val="00C05B00"/>
    <w:rsid w:val="00C0611F"/>
    <w:rsid w:val="00C0653E"/>
    <w:rsid w:val="00C066CA"/>
    <w:rsid w:val="00C07D3D"/>
    <w:rsid w:val="00C10519"/>
    <w:rsid w:val="00C1157F"/>
    <w:rsid w:val="00C1176C"/>
    <w:rsid w:val="00C11E3F"/>
    <w:rsid w:val="00C12233"/>
    <w:rsid w:val="00C12308"/>
    <w:rsid w:val="00C127F7"/>
    <w:rsid w:val="00C12969"/>
    <w:rsid w:val="00C12DF8"/>
    <w:rsid w:val="00C1333C"/>
    <w:rsid w:val="00C133EA"/>
    <w:rsid w:val="00C1361C"/>
    <w:rsid w:val="00C13716"/>
    <w:rsid w:val="00C13934"/>
    <w:rsid w:val="00C139CE"/>
    <w:rsid w:val="00C13C52"/>
    <w:rsid w:val="00C140A5"/>
    <w:rsid w:val="00C14104"/>
    <w:rsid w:val="00C14108"/>
    <w:rsid w:val="00C14589"/>
    <w:rsid w:val="00C1478A"/>
    <w:rsid w:val="00C148DB"/>
    <w:rsid w:val="00C149B3"/>
    <w:rsid w:val="00C14D09"/>
    <w:rsid w:val="00C1601A"/>
    <w:rsid w:val="00C16132"/>
    <w:rsid w:val="00C1660D"/>
    <w:rsid w:val="00C16BA3"/>
    <w:rsid w:val="00C16E0D"/>
    <w:rsid w:val="00C16E4F"/>
    <w:rsid w:val="00C16FE2"/>
    <w:rsid w:val="00C17812"/>
    <w:rsid w:val="00C17B74"/>
    <w:rsid w:val="00C20BBD"/>
    <w:rsid w:val="00C20C38"/>
    <w:rsid w:val="00C22492"/>
    <w:rsid w:val="00C22937"/>
    <w:rsid w:val="00C22A7D"/>
    <w:rsid w:val="00C231B9"/>
    <w:rsid w:val="00C23B9B"/>
    <w:rsid w:val="00C23C81"/>
    <w:rsid w:val="00C24CB0"/>
    <w:rsid w:val="00C25ABA"/>
    <w:rsid w:val="00C25EDE"/>
    <w:rsid w:val="00C260B1"/>
    <w:rsid w:val="00C263A2"/>
    <w:rsid w:val="00C263E0"/>
    <w:rsid w:val="00C2663E"/>
    <w:rsid w:val="00C26A7B"/>
    <w:rsid w:val="00C302A1"/>
    <w:rsid w:val="00C30DBD"/>
    <w:rsid w:val="00C31583"/>
    <w:rsid w:val="00C33364"/>
    <w:rsid w:val="00C33A56"/>
    <w:rsid w:val="00C33C26"/>
    <w:rsid w:val="00C34247"/>
    <w:rsid w:val="00C342B3"/>
    <w:rsid w:val="00C34388"/>
    <w:rsid w:val="00C344FE"/>
    <w:rsid w:val="00C34802"/>
    <w:rsid w:val="00C349E0"/>
    <w:rsid w:val="00C36421"/>
    <w:rsid w:val="00C36533"/>
    <w:rsid w:val="00C36578"/>
    <w:rsid w:val="00C36712"/>
    <w:rsid w:val="00C36867"/>
    <w:rsid w:val="00C369C7"/>
    <w:rsid w:val="00C36E7C"/>
    <w:rsid w:val="00C36FD6"/>
    <w:rsid w:val="00C376BC"/>
    <w:rsid w:val="00C37717"/>
    <w:rsid w:val="00C37D8E"/>
    <w:rsid w:val="00C40242"/>
    <w:rsid w:val="00C40397"/>
    <w:rsid w:val="00C409B5"/>
    <w:rsid w:val="00C415A9"/>
    <w:rsid w:val="00C41CA4"/>
    <w:rsid w:val="00C41E07"/>
    <w:rsid w:val="00C41ED4"/>
    <w:rsid w:val="00C424B5"/>
    <w:rsid w:val="00C42A36"/>
    <w:rsid w:val="00C430F6"/>
    <w:rsid w:val="00C436AF"/>
    <w:rsid w:val="00C43E58"/>
    <w:rsid w:val="00C44020"/>
    <w:rsid w:val="00C448A8"/>
    <w:rsid w:val="00C44ECB"/>
    <w:rsid w:val="00C45550"/>
    <w:rsid w:val="00C45D4C"/>
    <w:rsid w:val="00C46887"/>
    <w:rsid w:val="00C46ADF"/>
    <w:rsid w:val="00C46C96"/>
    <w:rsid w:val="00C46D5F"/>
    <w:rsid w:val="00C46FE5"/>
    <w:rsid w:val="00C4724D"/>
    <w:rsid w:val="00C47575"/>
    <w:rsid w:val="00C476C1"/>
    <w:rsid w:val="00C47E00"/>
    <w:rsid w:val="00C50049"/>
    <w:rsid w:val="00C503F1"/>
    <w:rsid w:val="00C509C2"/>
    <w:rsid w:val="00C509CB"/>
    <w:rsid w:val="00C50E38"/>
    <w:rsid w:val="00C50F74"/>
    <w:rsid w:val="00C51014"/>
    <w:rsid w:val="00C51651"/>
    <w:rsid w:val="00C51CD5"/>
    <w:rsid w:val="00C52B3D"/>
    <w:rsid w:val="00C5319F"/>
    <w:rsid w:val="00C53362"/>
    <w:rsid w:val="00C53B86"/>
    <w:rsid w:val="00C54CF2"/>
    <w:rsid w:val="00C55065"/>
    <w:rsid w:val="00C55163"/>
    <w:rsid w:val="00C5551D"/>
    <w:rsid w:val="00C56433"/>
    <w:rsid w:val="00C564AF"/>
    <w:rsid w:val="00C564EA"/>
    <w:rsid w:val="00C5689D"/>
    <w:rsid w:val="00C56B2A"/>
    <w:rsid w:val="00C56BA6"/>
    <w:rsid w:val="00C56FE7"/>
    <w:rsid w:val="00C576A7"/>
    <w:rsid w:val="00C579BB"/>
    <w:rsid w:val="00C57F9B"/>
    <w:rsid w:val="00C60B76"/>
    <w:rsid w:val="00C60B82"/>
    <w:rsid w:val="00C60CB2"/>
    <w:rsid w:val="00C61218"/>
    <w:rsid w:val="00C612FA"/>
    <w:rsid w:val="00C613D8"/>
    <w:rsid w:val="00C616B3"/>
    <w:rsid w:val="00C61B71"/>
    <w:rsid w:val="00C62BD4"/>
    <w:rsid w:val="00C6359A"/>
    <w:rsid w:val="00C635B1"/>
    <w:rsid w:val="00C638C4"/>
    <w:rsid w:val="00C6430E"/>
    <w:rsid w:val="00C64C1F"/>
    <w:rsid w:val="00C64FC2"/>
    <w:rsid w:val="00C65769"/>
    <w:rsid w:val="00C659C1"/>
    <w:rsid w:val="00C65A48"/>
    <w:rsid w:val="00C65DAC"/>
    <w:rsid w:val="00C66146"/>
    <w:rsid w:val="00C66796"/>
    <w:rsid w:val="00C67150"/>
    <w:rsid w:val="00C676F5"/>
    <w:rsid w:val="00C67AD4"/>
    <w:rsid w:val="00C67BFD"/>
    <w:rsid w:val="00C70AFA"/>
    <w:rsid w:val="00C70CCE"/>
    <w:rsid w:val="00C70F39"/>
    <w:rsid w:val="00C71373"/>
    <w:rsid w:val="00C71BA5"/>
    <w:rsid w:val="00C7295F"/>
    <w:rsid w:val="00C72AAA"/>
    <w:rsid w:val="00C72EDB"/>
    <w:rsid w:val="00C733A1"/>
    <w:rsid w:val="00C73B17"/>
    <w:rsid w:val="00C749C8"/>
    <w:rsid w:val="00C7556B"/>
    <w:rsid w:val="00C76249"/>
    <w:rsid w:val="00C7662C"/>
    <w:rsid w:val="00C76BF8"/>
    <w:rsid w:val="00C76E79"/>
    <w:rsid w:val="00C7701C"/>
    <w:rsid w:val="00C774DC"/>
    <w:rsid w:val="00C77CB0"/>
    <w:rsid w:val="00C77CE8"/>
    <w:rsid w:val="00C77FC6"/>
    <w:rsid w:val="00C80021"/>
    <w:rsid w:val="00C80D2B"/>
    <w:rsid w:val="00C80DAC"/>
    <w:rsid w:val="00C80DF5"/>
    <w:rsid w:val="00C81AF6"/>
    <w:rsid w:val="00C8232D"/>
    <w:rsid w:val="00C8265A"/>
    <w:rsid w:val="00C82754"/>
    <w:rsid w:val="00C8288A"/>
    <w:rsid w:val="00C82CC4"/>
    <w:rsid w:val="00C82DED"/>
    <w:rsid w:val="00C831D2"/>
    <w:rsid w:val="00C83A1B"/>
    <w:rsid w:val="00C83AE7"/>
    <w:rsid w:val="00C84132"/>
    <w:rsid w:val="00C84775"/>
    <w:rsid w:val="00C84A29"/>
    <w:rsid w:val="00C84B7D"/>
    <w:rsid w:val="00C8502E"/>
    <w:rsid w:val="00C85518"/>
    <w:rsid w:val="00C8576D"/>
    <w:rsid w:val="00C860D7"/>
    <w:rsid w:val="00C8652A"/>
    <w:rsid w:val="00C86794"/>
    <w:rsid w:val="00C86FEA"/>
    <w:rsid w:val="00C873FC"/>
    <w:rsid w:val="00C87A31"/>
    <w:rsid w:val="00C87C2A"/>
    <w:rsid w:val="00C87C2E"/>
    <w:rsid w:val="00C87D4C"/>
    <w:rsid w:val="00C87E41"/>
    <w:rsid w:val="00C90231"/>
    <w:rsid w:val="00C902CD"/>
    <w:rsid w:val="00C91751"/>
    <w:rsid w:val="00C918A4"/>
    <w:rsid w:val="00C91BF3"/>
    <w:rsid w:val="00C91D8F"/>
    <w:rsid w:val="00C91F0A"/>
    <w:rsid w:val="00C91F3E"/>
    <w:rsid w:val="00C9257F"/>
    <w:rsid w:val="00C92691"/>
    <w:rsid w:val="00C926D9"/>
    <w:rsid w:val="00C92E6C"/>
    <w:rsid w:val="00C931DA"/>
    <w:rsid w:val="00C93682"/>
    <w:rsid w:val="00C93E7B"/>
    <w:rsid w:val="00C94461"/>
    <w:rsid w:val="00C94523"/>
    <w:rsid w:val="00C9452D"/>
    <w:rsid w:val="00C945D2"/>
    <w:rsid w:val="00C94696"/>
    <w:rsid w:val="00C951E1"/>
    <w:rsid w:val="00C95A18"/>
    <w:rsid w:val="00C96097"/>
    <w:rsid w:val="00C9629F"/>
    <w:rsid w:val="00C962D5"/>
    <w:rsid w:val="00C96FEC"/>
    <w:rsid w:val="00C97070"/>
    <w:rsid w:val="00C9739D"/>
    <w:rsid w:val="00C97EA0"/>
    <w:rsid w:val="00C97FA1"/>
    <w:rsid w:val="00CA00C0"/>
    <w:rsid w:val="00CA0305"/>
    <w:rsid w:val="00CA0477"/>
    <w:rsid w:val="00CA180B"/>
    <w:rsid w:val="00CA229B"/>
    <w:rsid w:val="00CA29DC"/>
    <w:rsid w:val="00CA2CA6"/>
    <w:rsid w:val="00CA2CC3"/>
    <w:rsid w:val="00CA3CC4"/>
    <w:rsid w:val="00CA4001"/>
    <w:rsid w:val="00CA443A"/>
    <w:rsid w:val="00CA4599"/>
    <w:rsid w:val="00CA4AF0"/>
    <w:rsid w:val="00CA4C95"/>
    <w:rsid w:val="00CA52B1"/>
    <w:rsid w:val="00CA565C"/>
    <w:rsid w:val="00CA58E2"/>
    <w:rsid w:val="00CA5CC3"/>
    <w:rsid w:val="00CA611D"/>
    <w:rsid w:val="00CA6891"/>
    <w:rsid w:val="00CA6C9B"/>
    <w:rsid w:val="00CA71C8"/>
    <w:rsid w:val="00CA72CC"/>
    <w:rsid w:val="00CA7F8F"/>
    <w:rsid w:val="00CB03BD"/>
    <w:rsid w:val="00CB0859"/>
    <w:rsid w:val="00CB1219"/>
    <w:rsid w:val="00CB121B"/>
    <w:rsid w:val="00CB1819"/>
    <w:rsid w:val="00CB1927"/>
    <w:rsid w:val="00CB2071"/>
    <w:rsid w:val="00CB2136"/>
    <w:rsid w:val="00CB2E6F"/>
    <w:rsid w:val="00CB30D6"/>
    <w:rsid w:val="00CB3EB7"/>
    <w:rsid w:val="00CB430D"/>
    <w:rsid w:val="00CB43D4"/>
    <w:rsid w:val="00CB4979"/>
    <w:rsid w:val="00CB4F54"/>
    <w:rsid w:val="00CB5171"/>
    <w:rsid w:val="00CB549A"/>
    <w:rsid w:val="00CB5B19"/>
    <w:rsid w:val="00CB6C04"/>
    <w:rsid w:val="00CB7071"/>
    <w:rsid w:val="00CB7294"/>
    <w:rsid w:val="00CB72CA"/>
    <w:rsid w:val="00CB7375"/>
    <w:rsid w:val="00CB799B"/>
    <w:rsid w:val="00CB7BF2"/>
    <w:rsid w:val="00CB7E5A"/>
    <w:rsid w:val="00CB7E95"/>
    <w:rsid w:val="00CC0026"/>
    <w:rsid w:val="00CC08D0"/>
    <w:rsid w:val="00CC1A42"/>
    <w:rsid w:val="00CC1D97"/>
    <w:rsid w:val="00CC2420"/>
    <w:rsid w:val="00CC2D55"/>
    <w:rsid w:val="00CC2E71"/>
    <w:rsid w:val="00CC2E76"/>
    <w:rsid w:val="00CC2ECC"/>
    <w:rsid w:val="00CC3016"/>
    <w:rsid w:val="00CC332E"/>
    <w:rsid w:val="00CC35C5"/>
    <w:rsid w:val="00CC38D0"/>
    <w:rsid w:val="00CC3C00"/>
    <w:rsid w:val="00CC3CCB"/>
    <w:rsid w:val="00CC3D6F"/>
    <w:rsid w:val="00CC419E"/>
    <w:rsid w:val="00CC4335"/>
    <w:rsid w:val="00CC465E"/>
    <w:rsid w:val="00CC4A5A"/>
    <w:rsid w:val="00CC4C11"/>
    <w:rsid w:val="00CC52E6"/>
    <w:rsid w:val="00CC568B"/>
    <w:rsid w:val="00CC56C8"/>
    <w:rsid w:val="00CC5C46"/>
    <w:rsid w:val="00CC6AC2"/>
    <w:rsid w:val="00CC6DAB"/>
    <w:rsid w:val="00CC729D"/>
    <w:rsid w:val="00CC7343"/>
    <w:rsid w:val="00CC74EC"/>
    <w:rsid w:val="00CC78E6"/>
    <w:rsid w:val="00CC7965"/>
    <w:rsid w:val="00CC7A0E"/>
    <w:rsid w:val="00CC7D60"/>
    <w:rsid w:val="00CD0F8C"/>
    <w:rsid w:val="00CD0FA8"/>
    <w:rsid w:val="00CD1156"/>
    <w:rsid w:val="00CD1494"/>
    <w:rsid w:val="00CD17C9"/>
    <w:rsid w:val="00CD1BEE"/>
    <w:rsid w:val="00CD2049"/>
    <w:rsid w:val="00CD2C74"/>
    <w:rsid w:val="00CD2C9A"/>
    <w:rsid w:val="00CD321F"/>
    <w:rsid w:val="00CD345C"/>
    <w:rsid w:val="00CD3846"/>
    <w:rsid w:val="00CD3E70"/>
    <w:rsid w:val="00CD4167"/>
    <w:rsid w:val="00CD4605"/>
    <w:rsid w:val="00CD49D1"/>
    <w:rsid w:val="00CD57C5"/>
    <w:rsid w:val="00CD598F"/>
    <w:rsid w:val="00CD6E20"/>
    <w:rsid w:val="00CD7E6E"/>
    <w:rsid w:val="00CE0034"/>
    <w:rsid w:val="00CE008E"/>
    <w:rsid w:val="00CE047A"/>
    <w:rsid w:val="00CE058B"/>
    <w:rsid w:val="00CE07DA"/>
    <w:rsid w:val="00CE114E"/>
    <w:rsid w:val="00CE1BA6"/>
    <w:rsid w:val="00CE1DBC"/>
    <w:rsid w:val="00CE26E3"/>
    <w:rsid w:val="00CE34F0"/>
    <w:rsid w:val="00CE35C5"/>
    <w:rsid w:val="00CE371B"/>
    <w:rsid w:val="00CE3AC4"/>
    <w:rsid w:val="00CE3E27"/>
    <w:rsid w:val="00CE4FD4"/>
    <w:rsid w:val="00CE54CC"/>
    <w:rsid w:val="00CE5BEC"/>
    <w:rsid w:val="00CE5ED3"/>
    <w:rsid w:val="00CE5F1E"/>
    <w:rsid w:val="00CE6268"/>
    <w:rsid w:val="00CE6FBF"/>
    <w:rsid w:val="00CE7484"/>
    <w:rsid w:val="00CE7780"/>
    <w:rsid w:val="00CE7B2B"/>
    <w:rsid w:val="00CF05EB"/>
    <w:rsid w:val="00CF05F8"/>
    <w:rsid w:val="00CF0636"/>
    <w:rsid w:val="00CF075A"/>
    <w:rsid w:val="00CF1470"/>
    <w:rsid w:val="00CF156F"/>
    <w:rsid w:val="00CF1A5E"/>
    <w:rsid w:val="00CF1A6A"/>
    <w:rsid w:val="00CF1C42"/>
    <w:rsid w:val="00CF1CFD"/>
    <w:rsid w:val="00CF2474"/>
    <w:rsid w:val="00CF247B"/>
    <w:rsid w:val="00CF34B3"/>
    <w:rsid w:val="00CF3824"/>
    <w:rsid w:val="00CF48CE"/>
    <w:rsid w:val="00CF4D10"/>
    <w:rsid w:val="00CF4E39"/>
    <w:rsid w:val="00CF5313"/>
    <w:rsid w:val="00CF549A"/>
    <w:rsid w:val="00CF54D8"/>
    <w:rsid w:val="00CF57A2"/>
    <w:rsid w:val="00CF6038"/>
    <w:rsid w:val="00CF612A"/>
    <w:rsid w:val="00CF61D7"/>
    <w:rsid w:val="00CF6246"/>
    <w:rsid w:val="00CF6AA6"/>
    <w:rsid w:val="00CF6CC5"/>
    <w:rsid w:val="00CF703A"/>
    <w:rsid w:val="00CF7A65"/>
    <w:rsid w:val="00CF7BB0"/>
    <w:rsid w:val="00CF7E0F"/>
    <w:rsid w:val="00D002F8"/>
    <w:rsid w:val="00D010DA"/>
    <w:rsid w:val="00D01B53"/>
    <w:rsid w:val="00D02780"/>
    <w:rsid w:val="00D0285A"/>
    <w:rsid w:val="00D029D5"/>
    <w:rsid w:val="00D02D40"/>
    <w:rsid w:val="00D02DAD"/>
    <w:rsid w:val="00D03385"/>
    <w:rsid w:val="00D03754"/>
    <w:rsid w:val="00D03A29"/>
    <w:rsid w:val="00D03C80"/>
    <w:rsid w:val="00D04023"/>
    <w:rsid w:val="00D040C5"/>
    <w:rsid w:val="00D040CD"/>
    <w:rsid w:val="00D04560"/>
    <w:rsid w:val="00D04880"/>
    <w:rsid w:val="00D04899"/>
    <w:rsid w:val="00D04B27"/>
    <w:rsid w:val="00D04E3A"/>
    <w:rsid w:val="00D0546A"/>
    <w:rsid w:val="00D05F9E"/>
    <w:rsid w:val="00D06BDB"/>
    <w:rsid w:val="00D06C41"/>
    <w:rsid w:val="00D07277"/>
    <w:rsid w:val="00D0768F"/>
    <w:rsid w:val="00D07A2C"/>
    <w:rsid w:val="00D1067E"/>
    <w:rsid w:val="00D10714"/>
    <w:rsid w:val="00D10D26"/>
    <w:rsid w:val="00D11004"/>
    <w:rsid w:val="00D11037"/>
    <w:rsid w:val="00D11056"/>
    <w:rsid w:val="00D11B7E"/>
    <w:rsid w:val="00D11DCA"/>
    <w:rsid w:val="00D12347"/>
    <w:rsid w:val="00D13B8F"/>
    <w:rsid w:val="00D14324"/>
    <w:rsid w:val="00D14351"/>
    <w:rsid w:val="00D15227"/>
    <w:rsid w:val="00D15F92"/>
    <w:rsid w:val="00D16358"/>
    <w:rsid w:val="00D164B1"/>
    <w:rsid w:val="00D164C3"/>
    <w:rsid w:val="00D165F1"/>
    <w:rsid w:val="00D16D76"/>
    <w:rsid w:val="00D17189"/>
    <w:rsid w:val="00D1798C"/>
    <w:rsid w:val="00D17D75"/>
    <w:rsid w:val="00D2047D"/>
    <w:rsid w:val="00D2067B"/>
    <w:rsid w:val="00D20A1D"/>
    <w:rsid w:val="00D20B68"/>
    <w:rsid w:val="00D20C96"/>
    <w:rsid w:val="00D216CF"/>
    <w:rsid w:val="00D21907"/>
    <w:rsid w:val="00D21AB6"/>
    <w:rsid w:val="00D2271E"/>
    <w:rsid w:val="00D2286C"/>
    <w:rsid w:val="00D2294D"/>
    <w:rsid w:val="00D22AB1"/>
    <w:rsid w:val="00D2303E"/>
    <w:rsid w:val="00D23949"/>
    <w:rsid w:val="00D23F7F"/>
    <w:rsid w:val="00D23F8B"/>
    <w:rsid w:val="00D249CB"/>
    <w:rsid w:val="00D25073"/>
    <w:rsid w:val="00D2554E"/>
    <w:rsid w:val="00D25817"/>
    <w:rsid w:val="00D26A68"/>
    <w:rsid w:val="00D26C1B"/>
    <w:rsid w:val="00D27935"/>
    <w:rsid w:val="00D27AE4"/>
    <w:rsid w:val="00D27C32"/>
    <w:rsid w:val="00D27D4E"/>
    <w:rsid w:val="00D30547"/>
    <w:rsid w:val="00D325A8"/>
    <w:rsid w:val="00D32719"/>
    <w:rsid w:val="00D32CE8"/>
    <w:rsid w:val="00D336D6"/>
    <w:rsid w:val="00D33B4D"/>
    <w:rsid w:val="00D341E0"/>
    <w:rsid w:val="00D347FB"/>
    <w:rsid w:val="00D34D09"/>
    <w:rsid w:val="00D3587C"/>
    <w:rsid w:val="00D3598B"/>
    <w:rsid w:val="00D35DDF"/>
    <w:rsid w:val="00D36B69"/>
    <w:rsid w:val="00D36EB4"/>
    <w:rsid w:val="00D37A64"/>
    <w:rsid w:val="00D4122D"/>
    <w:rsid w:val="00D4147E"/>
    <w:rsid w:val="00D41783"/>
    <w:rsid w:val="00D41B2E"/>
    <w:rsid w:val="00D42245"/>
    <w:rsid w:val="00D4245F"/>
    <w:rsid w:val="00D4259B"/>
    <w:rsid w:val="00D431EE"/>
    <w:rsid w:val="00D433E0"/>
    <w:rsid w:val="00D43CF3"/>
    <w:rsid w:val="00D44167"/>
    <w:rsid w:val="00D444B4"/>
    <w:rsid w:val="00D45797"/>
    <w:rsid w:val="00D45921"/>
    <w:rsid w:val="00D459BA"/>
    <w:rsid w:val="00D46F4F"/>
    <w:rsid w:val="00D474D6"/>
    <w:rsid w:val="00D47640"/>
    <w:rsid w:val="00D479DC"/>
    <w:rsid w:val="00D47ED6"/>
    <w:rsid w:val="00D51234"/>
    <w:rsid w:val="00D515DD"/>
    <w:rsid w:val="00D517D9"/>
    <w:rsid w:val="00D51817"/>
    <w:rsid w:val="00D51880"/>
    <w:rsid w:val="00D51B9D"/>
    <w:rsid w:val="00D51CAC"/>
    <w:rsid w:val="00D529CB"/>
    <w:rsid w:val="00D52A15"/>
    <w:rsid w:val="00D52B84"/>
    <w:rsid w:val="00D52F3B"/>
    <w:rsid w:val="00D54CE0"/>
    <w:rsid w:val="00D54D49"/>
    <w:rsid w:val="00D54E3A"/>
    <w:rsid w:val="00D5522E"/>
    <w:rsid w:val="00D55DCC"/>
    <w:rsid w:val="00D569D7"/>
    <w:rsid w:val="00D56A57"/>
    <w:rsid w:val="00D57914"/>
    <w:rsid w:val="00D57D3E"/>
    <w:rsid w:val="00D57F4E"/>
    <w:rsid w:val="00D57F99"/>
    <w:rsid w:val="00D605F4"/>
    <w:rsid w:val="00D60631"/>
    <w:rsid w:val="00D609A7"/>
    <w:rsid w:val="00D612C0"/>
    <w:rsid w:val="00D614DD"/>
    <w:rsid w:val="00D6163F"/>
    <w:rsid w:val="00D61E31"/>
    <w:rsid w:val="00D62832"/>
    <w:rsid w:val="00D62844"/>
    <w:rsid w:val="00D62C84"/>
    <w:rsid w:val="00D630D6"/>
    <w:rsid w:val="00D635C4"/>
    <w:rsid w:val="00D63BF8"/>
    <w:rsid w:val="00D63DF6"/>
    <w:rsid w:val="00D6418B"/>
    <w:rsid w:val="00D64878"/>
    <w:rsid w:val="00D64CA8"/>
    <w:rsid w:val="00D64F78"/>
    <w:rsid w:val="00D65207"/>
    <w:rsid w:val="00D654FE"/>
    <w:rsid w:val="00D65911"/>
    <w:rsid w:val="00D65978"/>
    <w:rsid w:val="00D663DA"/>
    <w:rsid w:val="00D663ED"/>
    <w:rsid w:val="00D664E2"/>
    <w:rsid w:val="00D66570"/>
    <w:rsid w:val="00D66571"/>
    <w:rsid w:val="00D66B91"/>
    <w:rsid w:val="00D67309"/>
    <w:rsid w:val="00D67577"/>
    <w:rsid w:val="00D67A82"/>
    <w:rsid w:val="00D67CAF"/>
    <w:rsid w:val="00D70021"/>
    <w:rsid w:val="00D7016A"/>
    <w:rsid w:val="00D7049D"/>
    <w:rsid w:val="00D706F4"/>
    <w:rsid w:val="00D7079E"/>
    <w:rsid w:val="00D70814"/>
    <w:rsid w:val="00D70D64"/>
    <w:rsid w:val="00D712DB"/>
    <w:rsid w:val="00D714CD"/>
    <w:rsid w:val="00D715FA"/>
    <w:rsid w:val="00D71BDE"/>
    <w:rsid w:val="00D71F92"/>
    <w:rsid w:val="00D72176"/>
    <w:rsid w:val="00D726A5"/>
    <w:rsid w:val="00D72949"/>
    <w:rsid w:val="00D72974"/>
    <w:rsid w:val="00D72AD7"/>
    <w:rsid w:val="00D72DE6"/>
    <w:rsid w:val="00D73044"/>
    <w:rsid w:val="00D733A3"/>
    <w:rsid w:val="00D73994"/>
    <w:rsid w:val="00D740FB"/>
    <w:rsid w:val="00D741BB"/>
    <w:rsid w:val="00D742DB"/>
    <w:rsid w:val="00D745FB"/>
    <w:rsid w:val="00D748DF"/>
    <w:rsid w:val="00D74989"/>
    <w:rsid w:val="00D74C0B"/>
    <w:rsid w:val="00D74D1E"/>
    <w:rsid w:val="00D75299"/>
    <w:rsid w:val="00D76505"/>
    <w:rsid w:val="00D76D14"/>
    <w:rsid w:val="00D76EF8"/>
    <w:rsid w:val="00D779E5"/>
    <w:rsid w:val="00D779F9"/>
    <w:rsid w:val="00D77BFB"/>
    <w:rsid w:val="00D77CAC"/>
    <w:rsid w:val="00D77E1A"/>
    <w:rsid w:val="00D77F50"/>
    <w:rsid w:val="00D8031D"/>
    <w:rsid w:val="00D8062F"/>
    <w:rsid w:val="00D80639"/>
    <w:rsid w:val="00D80C6C"/>
    <w:rsid w:val="00D8102A"/>
    <w:rsid w:val="00D81246"/>
    <w:rsid w:val="00D81901"/>
    <w:rsid w:val="00D823DE"/>
    <w:rsid w:val="00D82B08"/>
    <w:rsid w:val="00D83491"/>
    <w:rsid w:val="00D84552"/>
    <w:rsid w:val="00D84AD9"/>
    <w:rsid w:val="00D84EF5"/>
    <w:rsid w:val="00D852D5"/>
    <w:rsid w:val="00D8551C"/>
    <w:rsid w:val="00D8591E"/>
    <w:rsid w:val="00D85C0C"/>
    <w:rsid w:val="00D86CD5"/>
    <w:rsid w:val="00D873A5"/>
    <w:rsid w:val="00D87798"/>
    <w:rsid w:val="00D9039B"/>
    <w:rsid w:val="00D90942"/>
    <w:rsid w:val="00D90B19"/>
    <w:rsid w:val="00D90C0D"/>
    <w:rsid w:val="00D9138A"/>
    <w:rsid w:val="00D913F7"/>
    <w:rsid w:val="00D91FE4"/>
    <w:rsid w:val="00D92402"/>
    <w:rsid w:val="00D9286E"/>
    <w:rsid w:val="00D928CE"/>
    <w:rsid w:val="00D92ED1"/>
    <w:rsid w:val="00D92FF8"/>
    <w:rsid w:val="00D943CD"/>
    <w:rsid w:val="00D94C72"/>
    <w:rsid w:val="00D94CC9"/>
    <w:rsid w:val="00D953BE"/>
    <w:rsid w:val="00D958BE"/>
    <w:rsid w:val="00D95AAB"/>
    <w:rsid w:val="00D95F00"/>
    <w:rsid w:val="00D96EBE"/>
    <w:rsid w:val="00D97598"/>
    <w:rsid w:val="00DA01C0"/>
    <w:rsid w:val="00DA0422"/>
    <w:rsid w:val="00DA07A0"/>
    <w:rsid w:val="00DA0902"/>
    <w:rsid w:val="00DA0B71"/>
    <w:rsid w:val="00DA0D5D"/>
    <w:rsid w:val="00DA0E4D"/>
    <w:rsid w:val="00DA1E03"/>
    <w:rsid w:val="00DA1E99"/>
    <w:rsid w:val="00DA24E3"/>
    <w:rsid w:val="00DA2C1E"/>
    <w:rsid w:val="00DA2D43"/>
    <w:rsid w:val="00DA38E2"/>
    <w:rsid w:val="00DA4089"/>
    <w:rsid w:val="00DA4736"/>
    <w:rsid w:val="00DA4F96"/>
    <w:rsid w:val="00DA52E3"/>
    <w:rsid w:val="00DA58C3"/>
    <w:rsid w:val="00DA5CE6"/>
    <w:rsid w:val="00DA643A"/>
    <w:rsid w:val="00DA66A9"/>
    <w:rsid w:val="00DA6A91"/>
    <w:rsid w:val="00DA775B"/>
    <w:rsid w:val="00DB0356"/>
    <w:rsid w:val="00DB038C"/>
    <w:rsid w:val="00DB0391"/>
    <w:rsid w:val="00DB0A8C"/>
    <w:rsid w:val="00DB0B11"/>
    <w:rsid w:val="00DB1463"/>
    <w:rsid w:val="00DB146B"/>
    <w:rsid w:val="00DB1874"/>
    <w:rsid w:val="00DB2BE5"/>
    <w:rsid w:val="00DB3252"/>
    <w:rsid w:val="00DB325B"/>
    <w:rsid w:val="00DB37DB"/>
    <w:rsid w:val="00DB3EA3"/>
    <w:rsid w:val="00DB477D"/>
    <w:rsid w:val="00DB4905"/>
    <w:rsid w:val="00DB5480"/>
    <w:rsid w:val="00DB5B98"/>
    <w:rsid w:val="00DB5CFC"/>
    <w:rsid w:val="00DB5D77"/>
    <w:rsid w:val="00DB6053"/>
    <w:rsid w:val="00DB6D57"/>
    <w:rsid w:val="00DB7231"/>
    <w:rsid w:val="00DC03E3"/>
    <w:rsid w:val="00DC09D9"/>
    <w:rsid w:val="00DC0B67"/>
    <w:rsid w:val="00DC0B9D"/>
    <w:rsid w:val="00DC0C04"/>
    <w:rsid w:val="00DC1401"/>
    <w:rsid w:val="00DC1601"/>
    <w:rsid w:val="00DC171A"/>
    <w:rsid w:val="00DC1876"/>
    <w:rsid w:val="00DC1B04"/>
    <w:rsid w:val="00DC1DDF"/>
    <w:rsid w:val="00DC215B"/>
    <w:rsid w:val="00DC22D5"/>
    <w:rsid w:val="00DC371A"/>
    <w:rsid w:val="00DC3959"/>
    <w:rsid w:val="00DC3AB1"/>
    <w:rsid w:val="00DC4F3B"/>
    <w:rsid w:val="00DC5345"/>
    <w:rsid w:val="00DC536A"/>
    <w:rsid w:val="00DC5605"/>
    <w:rsid w:val="00DC5FF0"/>
    <w:rsid w:val="00DC6EB1"/>
    <w:rsid w:val="00DC7365"/>
    <w:rsid w:val="00DC769C"/>
    <w:rsid w:val="00DC78AF"/>
    <w:rsid w:val="00DC7A6D"/>
    <w:rsid w:val="00DD18B6"/>
    <w:rsid w:val="00DD18EE"/>
    <w:rsid w:val="00DD22D7"/>
    <w:rsid w:val="00DD22FF"/>
    <w:rsid w:val="00DD234F"/>
    <w:rsid w:val="00DD23E0"/>
    <w:rsid w:val="00DD2D42"/>
    <w:rsid w:val="00DD2FC6"/>
    <w:rsid w:val="00DD2FF2"/>
    <w:rsid w:val="00DD310E"/>
    <w:rsid w:val="00DD3403"/>
    <w:rsid w:val="00DD3E45"/>
    <w:rsid w:val="00DD4D3E"/>
    <w:rsid w:val="00DD4DA4"/>
    <w:rsid w:val="00DD4DF9"/>
    <w:rsid w:val="00DD4ED8"/>
    <w:rsid w:val="00DD596D"/>
    <w:rsid w:val="00DD5DA2"/>
    <w:rsid w:val="00DD6FDC"/>
    <w:rsid w:val="00DD73EF"/>
    <w:rsid w:val="00DD75FB"/>
    <w:rsid w:val="00DD7A72"/>
    <w:rsid w:val="00DD7AFA"/>
    <w:rsid w:val="00DD7EDA"/>
    <w:rsid w:val="00DD7FFA"/>
    <w:rsid w:val="00DE04E7"/>
    <w:rsid w:val="00DE05AB"/>
    <w:rsid w:val="00DE0AE8"/>
    <w:rsid w:val="00DE0F95"/>
    <w:rsid w:val="00DE1070"/>
    <w:rsid w:val="00DE1455"/>
    <w:rsid w:val="00DE1545"/>
    <w:rsid w:val="00DE1F58"/>
    <w:rsid w:val="00DE2287"/>
    <w:rsid w:val="00DE2FE1"/>
    <w:rsid w:val="00DE33FE"/>
    <w:rsid w:val="00DE37C6"/>
    <w:rsid w:val="00DE3B6E"/>
    <w:rsid w:val="00DE513B"/>
    <w:rsid w:val="00DE59D7"/>
    <w:rsid w:val="00DE5F8F"/>
    <w:rsid w:val="00DE6072"/>
    <w:rsid w:val="00DE6133"/>
    <w:rsid w:val="00DE63C8"/>
    <w:rsid w:val="00DE66C3"/>
    <w:rsid w:val="00DE7199"/>
    <w:rsid w:val="00DE725B"/>
    <w:rsid w:val="00DE731B"/>
    <w:rsid w:val="00DE7848"/>
    <w:rsid w:val="00DE7A1A"/>
    <w:rsid w:val="00DF105F"/>
    <w:rsid w:val="00DF1060"/>
    <w:rsid w:val="00DF19B5"/>
    <w:rsid w:val="00DF1F21"/>
    <w:rsid w:val="00DF27CA"/>
    <w:rsid w:val="00DF2E48"/>
    <w:rsid w:val="00DF444A"/>
    <w:rsid w:val="00DF452C"/>
    <w:rsid w:val="00DF4801"/>
    <w:rsid w:val="00DF5339"/>
    <w:rsid w:val="00DF5643"/>
    <w:rsid w:val="00DF5FC3"/>
    <w:rsid w:val="00DF6322"/>
    <w:rsid w:val="00DF65D8"/>
    <w:rsid w:val="00DF6669"/>
    <w:rsid w:val="00DF7397"/>
    <w:rsid w:val="00DF7D3C"/>
    <w:rsid w:val="00DF7D40"/>
    <w:rsid w:val="00E008F1"/>
    <w:rsid w:val="00E00982"/>
    <w:rsid w:val="00E01352"/>
    <w:rsid w:val="00E01791"/>
    <w:rsid w:val="00E01B6E"/>
    <w:rsid w:val="00E0219D"/>
    <w:rsid w:val="00E021FB"/>
    <w:rsid w:val="00E02267"/>
    <w:rsid w:val="00E039FE"/>
    <w:rsid w:val="00E03BB4"/>
    <w:rsid w:val="00E0458B"/>
    <w:rsid w:val="00E047C5"/>
    <w:rsid w:val="00E0484E"/>
    <w:rsid w:val="00E04A7E"/>
    <w:rsid w:val="00E04B30"/>
    <w:rsid w:val="00E05448"/>
    <w:rsid w:val="00E0547F"/>
    <w:rsid w:val="00E056E3"/>
    <w:rsid w:val="00E0615F"/>
    <w:rsid w:val="00E06DEF"/>
    <w:rsid w:val="00E07184"/>
    <w:rsid w:val="00E077A0"/>
    <w:rsid w:val="00E11056"/>
    <w:rsid w:val="00E117C0"/>
    <w:rsid w:val="00E12323"/>
    <w:rsid w:val="00E12638"/>
    <w:rsid w:val="00E12AB4"/>
    <w:rsid w:val="00E12BB1"/>
    <w:rsid w:val="00E12EB1"/>
    <w:rsid w:val="00E138F3"/>
    <w:rsid w:val="00E14954"/>
    <w:rsid w:val="00E149F8"/>
    <w:rsid w:val="00E14B23"/>
    <w:rsid w:val="00E14F5C"/>
    <w:rsid w:val="00E1554F"/>
    <w:rsid w:val="00E15649"/>
    <w:rsid w:val="00E16450"/>
    <w:rsid w:val="00E167D8"/>
    <w:rsid w:val="00E17585"/>
    <w:rsid w:val="00E21DB1"/>
    <w:rsid w:val="00E2296F"/>
    <w:rsid w:val="00E22E7A"/>
    <w:rsid w:val="00E2307F"/>
    <w:rsid w:val="00E2409B"/>
    <w:rsid w:val="00E24D6A"/>
    <w:rsid w:val="00E25248"/>
    <w:rsid w:val="00E256CB"/>
    <w:rsid w:val="00E257EE"/>
    <w:rsid w:val="00E25C2F"/>
    <w:rsid w:val="00E27C6A"/>
    <w:rsid w:val="00E304E4"/>
    <w:rsid w:val="00E30659"/>
    <w:rsid w:val="00E30C68"/>
    <w:rsid w:val="00E3175A"/>
    <w:rsid w:val="00E31994"/>
    <w:rsid w:val="00E319A1"/>
    <w:rsid w:val="00E31BB0"/>
    <w:rsid w:val="00E31CAD"/>
    <w:rsid w:val="00E32170"/>
    <w:rsid w:val="00E32742"/>
    <w:rsid w:val="00E32AF6"/>
    <w:rsid w:val="00E343F5"/>
    <w:rsid w:val="00E3459D"/>
    <w:rsid w:val="00E34B47"/>
    <w:rsid w:val="00E34E70"/>
    <w:rsid w:val="00E3506F"/>
    <w:rsid w:val="00E356F5"/>
    <w:rsid w:val="00E35E90"/>
    <w:rsid w:val="00E35E97"/>
    <w:rsid w:val="00E35E98"/>
    <w:rsid w:val="00E3637D"/>
    <w:rsid w:val="00E36C2D"/>
    <w:rsid w:val="00E37738"/>
    <w:rsid w:val="00E3778C"/>
    <w:rsid w:val="00E37D54"/>
    <w:rsid w:val="00E37EB1"/>
    <w:rsid w:val="00E4021E"/>
    <w:rsid w:val="00E40298"/>
    <w:rsid w:val="00E40313"/>
    <w:rsid w:val="00E41722"/>
    <w:rsid w:val="00E419A7"/>
    <w:rsid w:val="00E41BBE"/>
    <w:rsid w:val="00E41F3E"/>
    <w:rsid w:val="00E41FE3"/>
    <w:rsid w:val="00E42123"/>
    <w:rsid w:val="00E42982"/>
    <w:rsid w:val="00E429B2"/>
    <w:rsid w:val="00E4390F"/>
    <w:rsid w:val="00E4460D"/>
    <w:rsid w:val="00E44C43"/>
    <w:rsid w:val="00E44F60"/>
    <w:rsid w:val="00E45653"/>
    <w:rsid w:val="00E45F16"/>
    <w:rsid w:val="00E4697E"/>
    <w:rsid w:val="00E46FA3"/>
    <w:rsid w:val="00E46FF3"/>
    <w:rsid w:val="00E47642"/>
    <w:rsid w:val="00E479F7"/>
    <w:rsid w:val="00E47B39"/>
    <w:rsid w:val="00E47C54"/>
    <w:rsid w:val="00E50129"/>
    <w:rsid w:val="00E503EB"/>
    <w:rsid w:val="00E5157A"/>
    <w:rsid w:val="00E521A1"/>
    <w:rsid w:val="00E52319"/>
    <w:rsid w:val="00E52500"/>
    <w:rsid w:val="00E52A24"/>
    <w:rsid w:val="00E53203"/>
    <w:rsid w:val="00E53354"/>
    <w:rsid w:val="00E5341F"/>
    <w:rsid w:val="00E53A91"/>
    <w:rsid w:val="00E53D39"/>
    <w:rsid w:val="00E54428"/>
    <w:rsid w:val="00E544CA"/>
    <w:rsid w:val="00E54AA0"/>
    <w:rsid w:val="00E55330"/>
    <w:rsid w:val="00E55941"/>
    <w:rsid w:val="00E559D6"/>
    <w:rsid w:val="00E55F57"/>
    <w:rsid w:val="00E5623F"/>
    <w:rsid w:val="00E56279"/>
    <w:rsid w:val="00E56288"/>
    <w:rsid w:val="00E56311"/>
    <w:rsid w:val="00E57309"/>
    <w:rsid w:val="00E574B4"/>
    <w:rsid w:val="00E575D6"/>
    <w:rsid w:val="00E57D40"/>
    <w:rsid w:val="00E57E2F"/>
    <w:rsid w:val="00E605B8"/>
    <w:rsid w:val="00E605D4"/>
    <w:rsid w:val="00E60618"/>
    <w:rsid w:val="00E614E6"/>
    <w:rsid w:val="00E616D1"/>
    <w:rsid w:val="00E61FCA"/>
    <w:rsid w:val="00E620C5"/>
    <w:rsid w:val="00E623F2"/>
    <w:rsid w:val="00E6266E"/>
    <w:rsid w:val="00E626AF"/>
    <w:rsid w:val="00E62A69"/>
    <w:rsid w:val="00E62F19"/>
    <w:rsid w:val="00E6322E"/>
    <w:rsid w:val="00E63984"/>
    <w:rsid w:val="00E63BA4"/>
    <w:rsid w:val="00E63EB2"/>
    <w:rsid w:val="00E63FF3"/>
    <w:rsid w:val="00E64774"/>
    <w:rsid w:val="00E64BAE"/>
    <w:rsid w:val="00E650FE"/>
    <w:rsid w:val="00E660DD"/>
    <w:rsid w:val="00E66504"/>
    <w:rsid w:val="00E667B6"/>
    <w:rsid w:val="00E66929"/>
    <w:rsid w:val="00E670BE"/>
    <w:rsid w:val="00E6715D"/>
    <w:rsid w:val="00E67450"/>
    <w:rsid w:val="00E7040A"/>
    <w:rsid w:val="00E70515"/>
    <w:rsid w:val="00E70B31"/>
    <w:rsid w:val="00E70FF6"/>
    <w:rsid w:val="00E71392"/>
    <w:rsid w:val="00E71C9F"/>
    <w:rsid w:val="00E71FAF"/>
    <w:rsid w:val="00E71FFD"/>
    <w:rsid w:val="00E7240A"/>
    <w:rsid w:val="00E72709"/>
    <w:rsid w:val="00E730B8"/>
    <w:rsid w:val="00E7346D"/>
    <w:rsid w:val="00E736E1"/>
    <w:rsid w:val="00E737B6"/>
    <w:rsid w:val="00E73E80"/>
    <w:rsid w:val="00E73F59"/>
    <w:rsid w:val="00E748F2"/>
    <w:rsid w:val="00E749FE"/>
    <w:rsid w:val="00E74C42"/>
    <w:rsid w:val="00E753DF"/>
    <w:rsid w:val="00E75B10"/>
    <w:rsid w:val="00E75E71"/>
    <w:rsid w:val="00E76445"/>
    <w:rsid w:val="00E76709"/>
    <w:rsid w:val="00E76927"/>
    <w:rsid w:val="00E76AF3"/>
    <w:rsid w:val="00E77653"/>
    <w:rsid w:val="00E776C2"/>
    <w:rsid w:val="00E77837"/>
    <w:rsid w:val="00E77E31"/>
    <w:rsid w:val="00E809D3"/>
    <w:rsid w:val="00E80EB3"/>
    <w:rsid w:val="00E81A02"/>
    <w:rsid w:val="00E81BB9"/>
    <w:rsid w:val="00E81C24"/>
    <w:rsid w:val="00E81DDC"/>
    <w:rsid w:val="00E822FE"/>
    <w:rsid w:val="00E827A4"/>
    <w:rsid w:val="00E82E59"/>
    <w:rsid w:val="00E8377B"/>
    <w:rsid w:val="00E83D64"/>
    <w:rsid w:val="00E83EA6"/>
    <w:rsid w:val="00E841ED"/>
    <w:rsid w:val="00E84913"/>
    <w:rsid w:val="00E84B3E"/>
    <w:rsid w:val="00E84CC8"/>
    <w:rsid w:val="00E8578A"/>
    <w:rsid w:val="00E8615E"/>
    <w:rsid w:val="00E865B1"/>
    <w:rsid w:val="00E866EC"/>
    <w:rsid w:val="00E867CB"/>
    <w:rsid w:val="00E86EAE"/>
    <w:rsid w:val="00E877A7"/>
    <w:rsid w:val="00E911B0"/>
    <w:rsid w:val="00E9192E"/>
    <w:rsid w:val="00E921E4"/>
    <w:rsid w:val="00E92456"/>
    <w:rsid w:val="00E92461"/>
    <w:rsid w:val="00E92867"/>
    <w:rsid w:val="00E92E89"/>
    <w:rsid w:val="00E93256"/>
    <w:rsid w:val="00E93534"/>
    <w:rsid w:val="00E9366C"/>
    <w:rsid w:val="00E93841"/>
    <w:rsid w:val="00E9392E"/>
    <w:rsid w:val="00E939F4"/>
    <w:rsid w:val="00E93C03"/>
    <w:rsid w:val="00E93D05"/>
    <w:rsid w:val="00E93D34"/>
    <w:rsid w:val="00E941F3"/>
    <w:rsid w:val="00E9451D"/>
    <w:rsid w:val="00E94704"/>
    <w:rsid w:val="00E9477F"/>
    <w:rsid w:val="00E94795"/>
    <w:rsid w:val="00E9507E"/>
    <w:rsid w:val="00E951DB"/>
    <w:rsid w:val="00E95456"/>
    <w:rsid w:val="00E955B0"/>
    <w:rsid w:val="00E956C2"/>
    <w:rsid w:val="00E959B3"/>
    <w:rsid w:val="00E9763F"/>
    <w:rsid w:val="00E9765D"/>
    <w:rsid w:val="00E97B4F"/>
    <w:rsid w:val="00EA025F"/>
    <w:rsid w:val="00EA05FF"/>
    <w:rsid w:val="00EA0958"/>
    <w:rsid w:val="00EA0AAE"/>
    <w:rsid w:val="00EA0C34"/>
    <w:rsid w:val="00EA0F0C"/>
    <w:rsid w:val="00EA171A"/>
    <w:rsid w:val="00EA1B7A"/>
    <w:rsid w:val="00EA1DE7"/>
    <w:rsid w:val="00EA2789"/>
    <w:rsid w:val="00EA2ABE"/>
    <w:rsid w:val="00EA32D9"/>
    <w:rsid w:val="00EA34A2"/>
    <w:rsid w:val="00EA3C7A"/>
    <w:rsid w:val="00EA400B"/>
    <w:rsid w:val="00EA40BF"/>
    <w:rsid w:val="00EA43A5"/>
    <w:rsid w:val="00EA462F"/>
    <w:rsid w:val="00EA4655"/>
    <w:rsid w:val="00EA606E"/>
    <w:rsid w:val="00EA632B"/>
    <w:rsid w:val="00EA6646"/>
    <w:rsid w:val="00EA7646"/>
    <w:rsid w:val="00EA7A18"/>
    <w:rsid w:val="00EB1272"/>
    <w:rsid w:val="00EB1588"/>
    <w:rsid w:val="00EB1633"/>
    <w:rsid w:val="00EB178C"/>
    <w:rsid w:val="00EB1976"/>
    <w:rsid w:val="00EB1B88"/>
    <w:rsid w:val="00EB1E95"/>
    <w:rsid w:val="00EB234B"/>
    <w:rsid w:val="00EB2CC3"/>
    <w:rsid w:val="00EB3030"/>
    <w:rsid w:val="00EB35D7"/>
    <w:rsid w:val="00EB380A"/>
    <w:rsid w:val="00EB4008"/>
    <w:rsid w:val="00EB40D2"/>
    <w:rsid w:val="00EB4591"/>
    <w:rsid w:val="00EB4F01"/>
    <w:rsid w:val="00EB50F7"/>
    <w:rsid w:val="00EB5ED4"/>
    <w:rsid w:val="00EB62FB"/>
    <w:rsid w:val="00EB65A4"/>
    <w:rsid w:val="00EB6674"/>
    <w:rsid w:val="00EB6AF3"/>
    <w:rsid w:val="00EB6C09"/>
    <w:rsid w:val="00EB6FD7"/>
    <w:rsid w:val="00EB7458"/>
    <w:rsid w:val="00EB761F"/>
    <w:rsid w:val="00EB76D4"/>
    <w:rsid w:val="00EB7776"/>
    <w:rsid w:val="00EB7C61"/>
    <w:rsid w:val="00EB7D7C"/>
    <w:rsid w:val="00EB7DEA"/>
    <w:rsid w:val="00EC05BC"/>
    <w:rsid w:val="00EC0E37"/>
    <w:rsid w:val="00EC1752"/>
    <w:rsid w:val="00EC2241"/>
    <w:rsid w:val="00EC226C"/>
    <w:rsid w:val="00EC22A9"/>
    <w:rsid w:val="00EC2CF1"/>
    <w:rsid w:val="00EC2E5C"/>
    <w:rsid w:val="00EC2E74"/>
    <w:rsid w:val="00EC30C8"/>
    <w:rsid w:val="00EC31D2"/>
    <w:rsid w:val="00EC31D7"/>
    <w:rsid w:val="00EC3F74"/>
    <w:rsid w:val="00EC4505"/>
    <w:rsid w:val="00EC45DE"/>
    <w:rsid w:val="00EC4746"/>
    <w:rsid w:val="00EC4793"/>
    <w:rsid w:val="00EC4B16"/>
    <w:rsid w:val="00EC5481"/>
    <w:rsid w:val="00EC55A9"/>
    <w:rsid w:val="00EC567D"/>
    <w:rsid w:val="00EC57C4"/>
    <w:rsid w:val="00EC66A0"/>
    <w:rsid w:val="00EC70F1"/>
    <w:rsid w:val="00EC74A6"/>
    <w:rsid w:val="00EC7C6A"/>
    <w:rsid w:val="00EC7EF3"/>
    <w:rsid w:val="00EC7FB8"/>
    <w:rsid w:val="00ED0565"/>
    <w:rsid w:val="00ED0C79"/>
    <w:rsid w:val="00ED0F6E"/>
    <w:rsid w:val="00ED1396"/>
    <w:rsid w:val="00ED24BE"/>
    <w:rsid w:val="00ED2A31"/>
    <w:rsid w:val="00ED2A5E"/>
    <w:rsid w:val="00ED4B2F"/>
    <w:rsid w:val="00ED4BC7"/>
    <w:rsid w:val="00ED4E7E"/>
    <w:rsid w:val="00ED5146"/>
    <w:rsid w:val="00ED54AF"/>
    <w:rsid w:val="00ED5621"/>
    <w:rsid w:val="00ED60CB"/>
    <w:rsid w:val="00ED64ED"/>
    <w:rsid w:val="00ED697B"/>
    <w:rsid w:val="00ED7072"/>
    <w:rsid w:val="00ED750D"/>
    <w:rsid w:val="00ED762C"/>
    <w:rsid w:val="00ED775F"/>
    <w:rsid w:val="00ED77E4"/>
    <w:rsid w:val="00ED7886"/>
    <w:rsid w:val="00ED79C6"/>
    <w:rsid w:val="00ED7B9E"/>
    <w:rsid w:val="00EE0864"/>
    <w:rsid w:val="00EE0936"/>
    <w:rsid w:val="00EE1C05"/>
    <w:rsid w:val="00EE1F04"/>
    <w:rsid w:val="00EE2976"/>
    <w:rsid w:val="00EE2F0D"/>
    <w:rsid w:val="00EE3DE6"/>
    <w:rsid w:val="00EE3FD2"/>
    <w:rsid w:val="00EE4485"/>
    <w:rsid w:val="00EE450F"/>
    <w:rsid w:val="00EE4A1B"/>
    <w:rsid w:val="00EE52FA"/>
    <w:rsid w:val="00EE5E93"/>
    <w:rsid w:val="00EE6EC7"/>
    <w:rsid w:val="00EE72F9"/>
    <w:rsid w:val="00EE7DD6"/>
    <w:rsid w:val="00EE7E18"/>
    <w:rsid w:val="00EF0786"/>
    <w:rsid w:val="00EF17D5"/>
    <w:rsid w:val="00EF18DA"/>
    <w:rsid w:val="00EF1A5B"/>
    <w:rsid w:val="00EF214C"/>
    <w:rsid w:val="00EF242E"/>
    <w:rsid w:val="00EF2817"/>
    <w:rsid w:val="00EF2B64"/>
    <w:rsid w:val="00EF352A"/>
    <w:rsid w:val="00EF4355"/>
    <w:rsid w:val="00EF4B62"/>
    <w:rsid w:val="00EF524B"/>
    <w:rsid w:val="00EF52CC"/>
    <w:rsid w:val="00EF65EC"/>
    <w:rsid w:val="00EF674C"/>
    <w:rsid w:val="00EF7352"/>
    <w:rsid w:val="00EF7BE0"/>
    <w:rsid w:val="00F00518"/>
    <w:rsid w:val="00F006D7"/>
    <w:rsid w:val="00F00A77"/>
    <w:rsid w:val="00F014B5"/>
    <w:rsid w:val="00F0156A"/>
    <w:rsid w:val="00F01788"/>
    <w:rsid w:val="00F01999"/>
    <w:rsid w:val="00F01C40"/>
    <w:rsid w:val="00F01C6A"/>
    <w:rsid w:val="00F01E9F"/>
    <w:rsid w:val="00F025E7"/>
    <w:rsid w:val="00F029E4"/>
    <w:rsid w:val="00F02E78"/>
    <w:rsid w:val="00F0342E"/>
    <w:rsid w:val="00F035E2"/>
    <w:rsid w:val="00F03C90"/>
    <w:rsid w:val="00F040BB"/>
    <w:rsid w:val="00F041A8"/>
    <w:rsid w:val="00F0490E"/>
    <w:rsid w:val="00F05345"/>
    <w:rsid w:val="00F05528"/>
    <w:rsid w:val="00F055DF"/>
    <w:rsid w:val="00F05950"/>
    <w:rsid w:val="00F05DD0"/>
    <w:rsid w:val="00F0619B"/>
    <w:rsid w:val="00F065F1"/>
    <w:rsid w:val="00F06D39"/>
    <w:rsid w:val="00F071CD"/>
    <w:rsid w:val="00F07724"/>
    <w:rsid w:val="00F07E71"/>
    <w:rsid w:val="00F10557"/>
    <w:rsid w:val="00F106E7"/>
    <w:rsid w:val="00F107A3"/>
    <w:rsid w:val="00F10EFF"/>
    <w:rsid w:val="00F1103E"/>
    <w:rsid w:val="00F11425"/>
    <w:rsid w:val="00F115B5"/>
    <w:rsid w:val="00F117B5"/>
    <w:rsid w:val="00F12575"/>
    <w:rsid w:val="00F12649"/>
    <w:rsid w:val="00F1286D"/>
    <w:rsid w:val="00F1302E"/>
    <w:rsid w:val="00F1327D"/>
    <w:rsid w:val="00F135BC"/>
    <w:rsid w:val="00F136E2"/>
    <w:rsid w:val="00F13E96"/>
    <w:rsid w:val="00F1451D"/>
    <w:rsid w:val="00F148E5"/>
    <w:rsid w:val="00F14A45"/>
    <w:rsid w:val="00F14BE2"/>
    <w:rsid w:val="00F14CE5"/>
    <w:rsid w:val="00F1527C"/>
    <w:rsid w:val="00F155DB"/>
    <w:rsid w:val="00F15763"/>
    <w:rsid w:val="00F15A98"/>
    <w:rsid w:val="00F15C28"/>
    <w:rsid w:val="00F15E78"/>
    <w:rsid w:val="00F15FB7"/>
    <w:rsid w:val="00F16BFF"/>
    <w:rsid w:val="00F16DEF"/>
    <w:rsid w:val="00F16EB7"/>
    <w:rsid w:val="00F1730D"/>
    <w:rsid w:val="00F1746E"/>
    <w:rsid w:val="00F17618"/>
    <w:rsid w:val="00F178D0"/>
    <w:rsid w:val="00F17C5F"/>
    <w:rsid w:val="00F20B52"/>
    <w:rsid w:val="00F20C20"/>
    <w:rsid w:val="00F20DCD"/>
    <w:rsid w:val="00F21065"/>
    <w:rsid w:val="00F215EE"/>
    <w:rsid w:val="00F215F8"/>
    <w:rsid w:val="00F2192B"/>
    <w:rsid w:val="00F22229"/>
    <w:rsid w:val="00F2275A"/>
    <w:rsid w:val="00F22EB9"/>
    <w:rsid w:val="00F23C51"/>
    <w:rsid w:val="00F24150"/>
    <w:rsid w:val="00F24C57"/>
    <w:rsid w:val="00F24C9F"/>
    <w:rsid w:val="00F257C8"/>
    <w:rsid w:val="00F263AC"/>
    <w:rsid w:val="00F265B5"/>
    <w:rsid w:val="00F2662B"/>
    <w:rsid w:val="00F26C75"/>
    <w:rsid w:val="00F26DB3"/>
    <w:rsid w:val="00F27ABE"/>
    <w:rsid w:val="00F27FEE"/>
    <w:rsid w:val="00F303D3"/>
    <w:rsid w:val="00F308CF"/>
    <w:rsid w:val="00F30CF7"/>
    <w:rsid w:val="00F30D41"/>
    <w:rsid w:val="00F31097"/>
    <w:rsid w:val="00F31FD7"/>
    <w:rsid w:val="00F32080"/>
    <w:rsid w:val="00F32140"/>
    <w:rsid w:val="00F325B6"/>
    <w:rsid w:val="00F3265D"/>
    <w:rsid w:val="00F328ED"/>
    <w:rsid w:val="00F32C3D"/>
    <w:rsid w:val="00F32EAA"/>
    <w:rsid w:val="00F32ED2"/>
    <w:rsid w:val="00F33568"/>
    <w:rsid w:val="00F33A25"/>
    <w:rsid w:val="00F3482C"/>
    <w:rsid w:val="00F34A1A"/>
    <w:rsid w:val="00F35521"/>
    <w:rsid w:val="00F3576C"/>
    <w:rsid w:val="00F36147"/>
    <w:rsid w:val="00F36271"/>
    <w:rsid w:val="00F3643B"/>
    <w:rsid w:val="00F36C28"/>
    <w:rsid w:val="00F3702E"/>
    <w:rsid w:val="00F374AD"/>
    <w:rsid w:val="00F379BA"/>
    <w:rsid w:val="00F40356"/>
    <w:rsid w:val="00F40CB2"/>
    <w:rsid w:val="00F40E33"/>
    <w:rsid w:val="00F41054"/>
    <w:rsid w:val="00F41CFF"/>
    <w:rsid w:val="00F4229D"/>
    <w:rsid w:val="00F42426"/>
    <w:rsid w:val="00F42C18"/>
    <w:rsid w:val="00F4327F"/>
    <w:rsid w:val="00F43372"/>
    <w:rsid w:val="00F435CC"/>
    <w:rsid w:val="00F438DD"/>
    <w:rsid w:val="00F4401A"/>
    <w:rsid w:val="00F44150"/>
    <w:rsid w:val="00F448D2"/>
    <w:rsid w:val="00F44D28"/>
    <w:rsid w:val="00F44DA5"/>
    <w:rsid w:val="00F4524E"/>
    <w:rsid w:val="00F452E0"/>
    <w:rsid w:val="00F45F07"/>
    <w:rsid w:val="00F464DD"/>
    <w:rsid w:val="00F476F3"/>
    <w:rsid w:val="00F47C55"/>
    <w:rsid w:val="00F47EF1"/>
    <w:rsid w:val="00F47FCE"/>
    <w:rsid w:val="00F502B1"/>
    <w:rsid w:val="00F502DF"/>
    <w:rsid w:val="00F50375"/>
    <w:rsid w:val="00F50937"/>
    <w:rsid w:val="00F50AC7"/>
    <w:rsid w:val="00F50F36"/>
    <w:rsid w:val="00F51C64"/>
    <w:rsid w:val="00F51F38"/>
    <w:rsid w:val="00F527A2"/>
    <w:rsid w:val="00F52C00"/>
    <w:rsid w:val="00F52CA2"/>
    <w:rsid w:val="00F53B06"/>
    <w:rsid w:val="00F53F3E"/>
    <w:rsid w:val="00F54130"/>
    <w:rsid w:val="00F55621"/>
    <w:rsid w:val="00F557F0"/>
    <w:rsid w:val="00F55A0A"/>
    <w:rsid w:val="00F55BDC"/>
    <w:rsid w:val="00F562D0"/>
    <w:rsid w:val="00F60854"/>
    <w:rsid w:val="00F610FD"/>
    <w:rsid w:val="00F615B1"/>
    <w:rsid w:val="00F619E2"/>
    <w:rsid w:val="00F62241"/>
    <w:rsid w:val="00F6253B"/>
    <w:rsid w:val="00F62F13"/>
    <w:rsid w:val="00F6335F"/>
    <w:rsid w:val="00F6386C"/>
    <w:rsid w:val="00F63BB3"/>
    <w:rsid w:val="00F63CEA"/>
    <w:rsid w:val="00F63D86"/>
    <w:rsid w:val="00F64158"/>
    <w:rsid w:val="00F64177"/>
    <w:rsid w:val="00F64220"/>
    <w:rsid w:val="00F6459A"/>
    <w:rsid w:val="00F64600"/>
    <w:rsid w:val="00F647CF"/>
    <w:rsid w:val="00F64EDC"/>
    <w:rsid w:val="00F652E2"/>
    <w:rsid w:val="00F65689"/>
    <w:rsid w:val="00F65AB9"/>
    <w:rsid w:val="00F65CC6"/>
    <w:rsid w:val="00F65E4B"/>
    <w:rsid w:val="00F660EA"/>
    <w:rsid w:val="00F663AC"/>
    <w:rsid w:val="00F66569"/>
    <w:rsid w:val="00F66576"/>
    <w:rsid w:val="00F66D7E"/>
    <w:rsid w:val="00F66E79"/>
    <w:rsid w:val="00F67667"/>
    <w:rsid w:val="00F67F09"/>
    <w:rsid w:val="00F70015"/>
    <w:rsid w:val="00F70764"/>
    <w:rsid w:val="00F71A67"/>
    <w:rsid w:val="00F71CE8"/>
    <w:rsid w:val="00F72AF1"/>
    <w:rsid w:val="00F72F16"/>
    <w:rsid w:val="00F73D65"/>
    <w:rsid w:val="00F73E30"/>
    <w:rsid w:val="00F741E1"/>
    <w:rsid w:val="00F75012"/>
    <w:rsid w:val="00F754BB"/>
    <w:rsid w:val="00F756CF"/>
    <w:rsid w:val="00F761F0"/>
    <w:rsid w:val="00F7620D"/>
    <w:rsid w:val="00F7632B"/>
    <w:rsid w:val="00F764B2"/>
    <w:rsid w:val="00F76E05"/>
    <w:rsid w:val="00F76E2D"/>
    <w:rsid w:val="00F77241"/>
    <w:rsid w:val="00F77C42"/>
    <w:rsid w:val="00F77C4A"/>
    <w:rsid w:val="00F77DC5"/>
    <w:rsid w:val="00F77DD3"/>
    <w:rsid w:val="00F8040A"/>
    <w:rsid w:val="00F806D2"/>
    <w:rsid w:val="00F80AF0"/>
    <w:rsid w:val="00F81963"/>
    <w:rsid w:val="00F82245"/>
    <w:rsid w:val="00F82E33"/>
    <w:rsid w:val="00F83F63"/>
    <w:rsid w:val="00F8408C"/>
    <w:rsid w:val="00F84C11"/>
    <w:rsid w:val="00F8519E"/>
    <w:rsid w:val="00F8535C"/>
    <w:rsid w:val="00F85391"/>
    <w:rsid w:val="00F85517"/>
    <w:rsid w:val="00F86821"/>
    <w:rsid w:val="00F86B36"/>
    <w:rsid w:val="00F87178"/>
    <w:rsid w:val="00F8775A"/>
    <w:rsid w:val="00F87BB1"/>
    <w:rsid w:val="00F90052"/>
    <w:rsid w:val="00F90116"/>
    <w:rsid w:val="00F9012B"/>
    <w:rsid w:val="00F9022F"/>
    <w:rsid w:val="00F907FD"/>
    <w:rsid w:val="00F91B0B"/>
    <w:rsid w:val="00F91B77"/>
    <w:rsid w:val="00F920C5"/>
    <w:rsid w:val="00F92661"/>
    <w:rsid w:val="00F926A6"/>
    <w:rsid w:val="00F92E72"/>
    <w:rsid w:val="00F9366D"/>
    <w:rsid w:val="00F93DEB"/>
    <w:rsid w:val="00F94895"/>
    <w:rsid w:val="00F94C99"/>
    <w:rsid w:val="00F94FD0"/>
    <w:rsid w:val="00F95FB5"/>
    <w:rsid w:val="00F9636D"/>
    <w:rsid w:val="00F96666"/>
    <w:rsid w:val="00F967FF"/>
    <w:rsid w:val="00F96A73"/>
    <w:rsid w:val="00F96D54"/>
    <w:rsid w:val="00F96ED6"/>
    <w:rsid w:val="00F96F53"/>
    <w:rsid w:val="00F97056"/>
    <w:rsid w:val="00F970E5"/>
    <w:rsid w:val="00F97401"/>
    <w:rsid w:val="00F977AA"/>
    <w:rsid w:val="00F977E8"/>
    <w:rsid w:val="00F978B7"/>
    <w:rsid w:val="00F97E9E"/>
    <w:rsid w:val="00FA0753"/>
    <w:rsid w:val="00FA0C1E"/>
    <w:rsid w:val="00FA10AE"/>
    <w:rsid w:val="00FA1ACD"/>
    <w:rsid w:val="00FA21A6"/>
    <w:rsid w:val="00FA2F91"/>
    <w:rsid w:val="00FA3152"/>
    <w:rsid w:val="00FA38B0"/>
    <w:rsid w:val="00FA3AE4"/>
    <w:rsid w:val="00FA3FAA"/>
    <w:rsid w:val="00FA409D"/>
    <w:rsid w:val="00FA4DDA"/>
    <w:rsid w:val="00FA5275"/>
    <w:rsid w:val="00FA54F0"/>
    <w:rsid w:val="00FA5AD4"/>
    <w:rsid w:val="00FA5FD1"/>
    <w:rsid w:val="00FA628D"/>
    <w:rsid w:val="00FA6C99"/>
    <w:rsid w:val="00FA73AB"/>
    <w:rsid w:val="00FB058A"/>
    <w:rsid w:val="00FB07D9"/>
    <w:rsid w:val="00FB116A"/>
    <w:rsid w:val="00FB1247"/>
    <w:rsid w:val="00FB195C"/>
    <w:rsid w:val="00FB19A1"/>
    <w:rsid w:val="00FB1BAD"/>
    <w:rsid w:val="00FB1E88"/>
    <w:rsid w:val="00FB1E9F"/>
    <w:rsid w:val="00FB21E5"/>
    <w:rsid w:val="00FB2650"/>
    <w:rsid w:val="00FB2A38"/>
    <w:rsid w:val="00FB2F20"/>
    <w:rsid w:val="00FB331A"/>
    <w:rsid w:val="00FB4069"/>
    <w:rsid w:val="00FB4D6F"/>
    <w:rsid w:val="00FB60F6"/>
    <w:rsid w:val="00FB6302"/>
    <w:rsid w:val="00FB644D"/>
    <w:rsid w:val="00FB64AE"/>
    <w:rsid w:val="00FB69B2"/>
    <w:rsid w:val="00FB7040"/>
    <w:rsid w:val="00FB72EA"/>
    <w:rsid w:val="00FB7B0B"/>
    <w:rsid w:val="00FB7CDA"/>
    <w:rsid w:val="00FC0280"/>
    <w:rsid w:val="00FC035B"/>
    <w:rsid w:val="00FC0928"/>
    <w:rsid w:val="00FC178D"/>
    <w:rsid w:val="00FC1A25"/>
    <w:rsid w:val="00FC1AA3"/>
    <w:rsid w:val="00FC1AC8"/>
    <w:rsid w:val="00FC24FF"/>
    <w:rsid w:val="00FC2FF8"/>
    <w:rsid w:val="00FC35E0"/>
    <w:rsid w:val="00FC3B54"/>
    <w:rsid w:val="00FC406B"/>
    <w:rsid w:val="00FC520D"/>
    <w:rsid w:val="00FC5C2A"/>
    <w:rsid w:val="00FC5ECB"/>
    <w:rsid w:val="00FD00BD"/>
    <w:rsid w:val="00FD0E1D"/>
    <w:rsid w:val="00FD1219"/>
    <w:rsid w:val="00FD15C6"/>
    <w:rsid w:val="00FD1BCA"/>
    <w:rsid w:val="00FD2AC0"/>
    <w:rsid w:val="00FD2C51"/>
    <w:rsid w:val="00FD2CCD"/>
    <w:rsid w:val="00FD3FC8"/>
    <w:rsid w:val="00FD40F7"/>
    <w:rsid w:val="00FD480D"/>
    <w:rsid w:val="00FD50A0"/>
    <w:rsid w:val="00FD50B3"/>
    <w:rsid w:val="00FD5B50"/>
    <w:rsid w:val="00FD5DC4"/>
    <w:rsid w:val="00FD612A"/>
    <w:rsid w:val="00FD650E"/>
    <w:rsid w:val="00FD6519"/>
    <w:rsid w:val="00FD656A"/>
    <w:rsid w:val="00FD76D7"/>
    <w:rsid w:val="00FE10F9"/>
    <w:rsid w:val="00FE1589"/>
    <w:rsid w:val="00FE2487"/>
    <w:rsid w:val="00FE30FB"/>
    <w:rsid w:val="00FE4275"/>
    <w:rsid w:val="00FE45D7"/>
    <w:rsid w:val="00FE5331"/>
    <w:rsid w:val="00FE63DA"/>
    <w:rsid w:val="00FE6569"/>
    <w:rsid w:val="00FE6E3E"/>
    <w:rsid w:val="00FE7C56"/>
    <w:rsid w:val="00FF06B1"/>
    <w:rsid w:val="00FF08BD"/>
    <w:rsid w:val="00FF0FA4"/>
    <w:rsid w:val="00FF115F"/>
    <w:rsid w:val="00FF1188"/>
    <w:rsid w:val="00FF1208"/>
    <w:rsid w:val="00FF143D"/>
    <w:rsid w:val="00FF2649"/>
    <w:rsid w:val="00FF29CF"/>
    <w:rsid w:val="00FF2A1D"/>
    <w:rsid w:val="00FF2C4C"/>
    <w:rsid w:val="00FF32BD"/>
    <w:rsid w:val="00FF33D3"/>
    <w:rsid w:val="00FF449A"/>
    <w:rsid w:val="00FF454A"/>
    <w:rsid w:val="00FF49DD"/>
    <w:rsid w:val="00FF4DD2"/>
    <w:rsid w:val="00FF4DF0"/>
    <w:rsid w:val="00FF50CF"/>
    <w:rsid w:val="00FF5398"/>
    <w:rsid w:val="00FF5763"/>
    <w:rsid w:val="00FF5904"/>
    <w:rsid w:val="00FF64E1"/>
    <w:rsid w:val="00FF7150"/>
    <w:rsid w:val="00FF7B3D"/>
    <w:rsid w:val="00FF7DEC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лавие"/>
    <w:basedOn w:val="a"/>
    <w:rPr>
      <w:sz w:val="28"/>
    </w:rPr>
  </w:style>
  <w:style w:type="paragraph" w:customStyle="1" w:styleId="a4">
    <w:name w:val="№ от"/>
    <w:basedOn w:val="a"/>
    <w:rPr>
      <w:sz w:val="24"/>
      <w:szCs w:val="24"/>
      <w:lang w:val="en-US"/>
    </w:rPr>
  </w:style>
  <w:style w:type="paragraph" w:customStyle="1" w:styleId="a5">
    <w:name w:val="После текста"/>
    <w:basedOn w:val="a6"/>
    <w:pPr>
      <w:spacing w:line="240" w:lineRule="auto"/>
    </w:pPr>
    <w:rPr>
      <w:szCs w:val="20"/>
    </w:rPr>
  </w:style>
  <w:style w:type="paragraph" w:styleId="a6">
    <w:name w:val="Body Text"/>
    <w:basedOn w:val="a"/>
    <w:pPr>
      <w:spacing w:line="360" w:lineRule="auto"/>
      <w:ind w:firstLine="709"/>
      <w:jc w:val="both"/>
    </w:pPr>
    <w:rPr>
      <w:sz w:val="28"/>
      <w:szCs w:val="22"/>
      <w:lang w:val="en-US"/>
    </w:rPr>
  </w:style>
  <w:style w:type="paragraph" w:customStyle="1" w:styleId="1">
    <w:name w:val="Приложение 1"/>
    <w:basedOn w:val="a5"/>
    <w:rPr>
      <w:lang w:val="ru-RU"/>
    </w:rPr>
  </w:style>
  <w:style w:type="paragraph" w:customStyle="1" w:styleId="2">
    <w:name w:val="Приложение 2"/>
    <w:basedOn w:val="a"/>
    <w:pPr>
      <w:spacing w:line="360" w:lineRule="auto"/>
    </w:pPr>
  </w:style>
  <w:style w:type="paragraph" w:customStyle="1" w:styleId="a7">
    <w:name w:val="администрация"/>
    <w:basedOn w:val="a"/>
    <w:pPr>
      <w:jc w:val="center"/>
    </w:pPr>
    <w:rPr>
      <w:caps/>
      <w:sz w:val="24"/>
      <w:szCs w:val="24"/>
    </w:rPr>
  </w:style>
  <w:style w:type="paragraph" w:customStyle="1" w:styleId="a8">
    <w:name w:val="Управление"/>
    <w:basedOn w:val="a"/>
    <w:pPr>
      <w:jc w:val="center"/>
    </w:pPr>
    <w:rPr>
      <w:sz w:val="28"/>
    </w:rPr>
  </w:style>
  <w:style w:type="paragraph" w:customStyle="1" w:styleId="a9">
    <w:name w:val="адрес"/>
    <w:basedOn w:val="a"/>
    <w:pPr>
      <w:jc w:val="center"/>
    </w:pPr>
    <w:rPr>
      <w:sz w:val="18"/>
      <w:szCs w:val="18"/>
    </w:rPr>
  </w:style>
  <w:style w:type="paragraph" w:customStyle="1" w:styleId="aa">
    <w:name w:val="дата регистрации"/>
    <w:basedOn w:val="a"/>
    <w:pPr>
      <w:jc w:val="right"/>
    </w:pPr>
    <w:rPr>
      <w:sz w:val="24"/>
      <w:szCs w:val="24"/>
    </w:rPr>
  </w:style>
  <w:style w:type="paragraph" w:customStyle="1" w:styleId="ab">
    <w:name w:val="исходящий"/>
    <w:basedOn w:val="a"/>
    <w:pPr>
      <w:jc w:val="both"/>
    </w:pPr>
    <w:rPr>
      <w:sz w:val="24"/>
      <w:szCs w:val="24"/>
    </w:rPr>
  </w:style>
  <w:style w:type="paragraph" w:customStyle="1" w:styleId="ac">
    <w:name w:val="На №"/>
    <w:basedOn w:val="a"/>
    <w:rPr>
      <w:lang w:val="en-US"/>
    </w:rPr>
  </w:style>
  <w:style w:type="paragraph" w:customStyle="1" w:styleId="ad">
    <w:name w:val="На номер"/>
    <w:basedOn w:val="a"/>
    <w:pPr>
      <w:jc w:val="center"/>
    </w:pPr>
    <w:rPr>
      <w:sz w:val="24"/>
      <w:szCs w:val="24"/>
      <w:lang w:val="en-US"/>
    </w:rPr>
  </w:style>
  <w:style w:type="paragraph" w:customStyle="1" w:styleId="ae">
    <w:name w:val="от"/>
    <w:basedOn w:val="a"/>
    <w:pPr>
      <w:jc w:val="center"/>
    </w:pPr>
    <w:rPr>
      <w:sz w:val="24"/>
      <w:lang w:val="en-US"/>
    </w:rPr>
  </w:style>
  <w:style w:type="paragraph" w:customStyle="1" w:styleId="af">
    <w:name w:val="ответ на номер"/>
    <w:basedOn w:val="a"/>
    <w:pPr>
      <w:jc w:val="center"/>
    </w:pPr>
    <w:rPr>
      <w:sz w:val="24"/>
      <w:szCs w:val="24"/>
      <w:lang w:val="en-US"/>
    </w:rPr>
  </w:style>
  <w:style w:type="paragraph" w:customStyle="1" w:styleId="af0">
    <w:name w:val="Адресат (кому)"/>
    <w:basedOn w:val="a"/>
    <w:rPr>
      <w:noProof/>
      <w:sz w:val="28"/>
    </w:rPr>
  </w:style>
  <w:style w:type="paragraph" w:customStyle="1" w:styleId="af1">
    <w:name w:val="Обращение"/>
    <w:basedOn w:val="a"/>
    <w:pPr>
      <w:jc w:val="center"/>
    </w:pPr>
    <w:rPr>
      <w:sz w:val="28"/>
      <w:szCs w:val="28"/>
    </w:rPr>
  </w:style>
  <w:style w:type="paragraph" w:customStyle="1" w:styleId="af2">
    <w:name w:val="Подпись начальника"/>
    <w:basedOn w:val="a"/>
    <w:pPr>
      <w:jc w:val="both"/>
    </w:pPr>
    <w:rPr>
      <w:sz w:val="28"/>
    </w:rPr>
  </w:style>
  <w:style w:type="paragraph" w:customStyle="1" w:styleId="af3">
    <w:name w:val="Исполнитель"/>
    <w:basedOn w:val="a"/>
    <w:rPr>
      <w:sz w:val="24"/>
    </w:rPr>
  </w:style>
  <w:style w:type="character" w:styleId="af4">
    <w:name w:val="page number"/>
    <w:basedOn w:val="a0"/>
  </w:style>
  <w:style w:type="paragraph" w:styleId="af5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6">
    <w:name w:val="Balloon Text"/>
    <w:basedOn w:val="a"/>
    <w:link w:val="af7"/>
    <w:uiPriority w:val="99"/>
    <w:semiHidden/>
    <w:rPr>
      <w:rFonts w:ascii="Tahoma" w:hAnsi="Tahoma" w:cs="Tahoma"/>
      <w:sz w:val="16"/>
      <w:szCs w:val="16"/>
    </w:rPr>
  </w:style>
  <w:style w:type="character" w:styleId="af8">
    <w:name w:val="Hyperlink"/>
    <w:basedOn w:val="a0"/>
    <w:uiPriority w:val="99"/>
    <w:unhideWhenUsed/>
    <w:rsid w:val="009E79AF"/>
    <w:rPr>
      <w:color w:val="0000FF"/>
      <w:u w:val="single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9AF"/>
    <w:rPr>
      <w:rFonts w:ascii="Tahoma" w:hAnsi="Tahoma" w:cs="Tahoma"/>
      <w:sz w:val="16"/>
      <w:szCs w:val="16"/>
    </w:rPr>
  </w:style>
  <w:style w:type="paragraph" w:styleId="af9">
    <w:name w:val="header"/>
    <w:basedOn w:val="a"/>
    <w:link w:val="afa"/>
    <w:uiPriority w:val="99"/>
    <w:unhideWhenUsed/>
    <w:rsid w:val="009E79AF"/>
    <w:pPr>
      <w:tabs>
        <w:tab w:val="center" w:pos="4677"/>
        <w:tab w:val="right" w:pos="9355"/>
      </w:tabs>
      <w:autoSpaceDE/>
      <w:autoSpaceDN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Верхний колонтитул Знак"/>
    <w:basedOn w:val="a0"/>
    <w:link w:val="af9"/>
    <w:uiPriority w:val="99"/>
    <w:rsid w:val="009E79AF"/>
    <w:rPr>
      <w:rFonts w:ascii="Calibri" w:eastAsia="Calibri" w:hAnsi="Calibri"/>
      <w:sz w:val="22"/>
      <w:szCs w:val="22"/>
      <w:lang w:eastAsia="en-US"/>
    </w:rPr>
  </w:style>
  <w:style w:type="paragraph" w:styleId="afb">
    <w:name w:val="List Paragraph"/>
    <w:basedOn w:val="a"/>
    <w:uiPriority w:val="99"/>
    <w:qFormat/>
    <w:rsid w:val="009E79AF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Normal (Web)"/>
    <w:basedOn w:val="a"/>
    <w:uiPriority w:val="99"/>
    <w:semiHidden/>
    <w:unhideWhenUsed/>
    <w:rsid w:val="001152D2"/>
    <w:pPr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d">
    <w:name w:val="Plain Text"/>
    <w:basedOn w:val="a"/>
    <w:link w:val="afe"/>
    <w:uiPriority w:val="99"/>
    <w:unhideWhenUsed/>
    <w:rsid w:val="00C0653E"/>
    <w:pPr>
      <w:autoSpaceDE/>
      <w:autoSpaceDN/>
    </w:pPr>
    <w:rPr>
      <w:rFonts w:ascii="Consolas" w:eastAsiaTheme="minorHAnsi" w:hAnsi="Consolas" w:cs="Consolas"/>
      <w:sz w:val="21"/>
      <w:szCs w:val="21"/>
    </w:rPr>
  </w:style>
  <w:style w:type="character" w:customStyle="1" w:styleId="afe">
    <w:name w:val="Текст Знак"/>
    <w:basedOn w:val="a0"/>
    <w:link w:val="afd"/>
    <w:uiPriority w:val="99"/>
    <w:rsid w:val="00C0653E"/>
    <w:rPr>
      <w:rFonts w:ascii="Consolas" w:eastAsiaTheme="minorHAnsi" w:hAnsi="Consolas" w:cs="Consolas"/>
      <w:sz w:val="21"/>
      <w:szCs w:val="21"/>
    </w:rPr>
  </w:style>
  <w:style w:type="paragraph" w:styleId="aff">
    <w:name w:val="No Spacing"/>
    <w:uiPriority w:val="1"/>
    <w:qFormat/>
    <w:rsid w:val="00EB7D7C"/>
    <w:pPr>
      <w:autoSpaceDE w:val="0"/>
      <w:autoSpaceDN w:val="0"/>
    </w:pPr>
  </w:style>
  <w:style w:type="paragraph" w:customStyle="1" w:styleId="ConsPlusNormal">
    <w:name w:val="ConsPlusNormal"/>
    <w:rsid w:val="00402D68"/>
    <w:pPr>
      <w:autoSpaceDE w:val="0"/>
      <w:autoSpaceDN w:val="0"/>
      <w:adjustRightInd w:val="0"/>
    </w:pPr>
    <w:rPr>
      <w:sz w:val="28"/>
      <w:szCs w:val="28"/>
    </w:rPr>
  </w:style>
  <w:style w:type="character" w:styleId="aff0">
    <w:name w:val="Placeholder Text"/>
    <w:basedOn w:val="a0"/>
    <w:uiPriority w:val="99"/>
    <w:semiHidden/>
    <w:rsid w:val="00F15763"/>
    <w:rPr>
      <w:color w:val="808080"/>
    </w:rPr>
  </w:style>
  <w:style w:type="character" w:customStyle="1" w:styleId="docaccesstitle">
    <w:name w:val="docaccess_title"/>
    <w:basedOn w:val="a0"/>
    <w:rsid w:val="00CE6FBF"/>
  </w:style>
  <w:style w:type="character" w:customStyle="1" w:styleId="aff1">
    <w:name w:val="Нижний колонтитул Знак"/>
    <w:basedOn w:val="a0"/>
    <w:link w:val="af5"/>
    <w:uiPriority w:val="99"/>
    <w:rsid w:val="00CE54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лавие"/>
    <w:basedOn w:val="a"/>
    <w:rPr>
      <w:sz w:val="28"/>
    </w:rPr>
  </w:style>
  <w:style w:type="paragraph" w:customStyle="1" w:styleId="a4">
    <w:name w:val="№ от"/>
    <w:basedOn w:val="a"/>
    <w:rPr>
      <w:sz w:val="24"/>
      <w:szCs w:val="24"/>
      <w:lang w:val="en-US"/>
    </w:rPr>
  </w:style>
  <w:style w:type="paragraph" w:customStyle="1" w:styleId="a5">
    <w:name w:val="После текста"/>
    <w:basedOn w:val="a6"/>
    <w:pPr>
      <w:spacing w:line="240" w:lineRule="auto"/>
    </w:pPr>
    <w:rPr>
      <w:szCs w:val="20"/>
    </w:rPr>
  </w:style>
  <w:style w:type="paragraph" w:styleId="a6">
    <w:name w:val="Body Text"/>
    <w:basedOn w:val="a"/>
    <w:pPr>
      <w:spacing w:line="360" w:lineRule="auto"/>
      <w:ind w:firstLine="709"/>
      <w:jc w:val="both"/>
    </w:pPr>
    <w:rPr>
      <w:sz w:val="28"/>
      <w:szCs w:val="22"/>
      <w:lang w:val="en-US"/>
    </w:rPr>
  </w:style>
  <w:style w:type="paragraph" w:customStyle="1" w:styleId="1">
    <w:name w:val="Приложение 1"/>
    <w:basedOn w:val="a5"/>
    <w:rPr>
      <w:lang w:val="ru-RU"/>
    </w:rPr>
  </w:style>
  <w:style w:type="paragraph" w:customStyle="1" w:styleId="2">
    <w:name w:val="Приложение 2"/>
    <w:basedOn w:val="a"/>
    <w:pPr>
      <w:spacing w:line="360" w:lineRule="auto"/>
    </w:pPr>
  </w:style>
  <w:style w:type="paragraph" w:customStyle="1" w:styleId="a7">
    <w:name w:val="администрация"/>
    <w:basedOn w:val="a"/>
    <w:pPr>
      <w:jc w:val="center"/>
    </w:pPr>
    <w:rPr>
      <w:caps/>
      <w:sz w:val="24"/>
      <w:szCs w:val="24"/>
    </w:rPr>
  </w:style>
  <w:style w:type="paragraph" w:customStyle="1" w:styleId="a8">
    <w:name w:val="Управление"/>
    <w:basedOn w:val="a"/>
    <w:pPr>
      <w:jc w:val="center"/>
    </w:pPr>
    <w:rPr>
      <w:sz w:val="28"/>
    </w:rPr>
  </w:style>
  <w:style w:type="paragraph" w:customStyle="1" w:styleId="a9">
    <w:name w:val="адрес"/>
    <w:basedOn w:val="a"/>
    <w:pPr>
      <w:jc w:val="center"/>
    </w:pPr>
    <w:rPr>
      <w:sz w:val="18"/>
      <w:szCs w:val="18"/>
    </w:rPr>
  </w:style>
  <w:style w:type="paragraph" w:customStyle="1" w:styleId="aa">
    <w:name w:val="дата регистрации"/>
    <w:basedOn w:val="a"/>
    <w:pPr>
      <w:jc w:val="right"/>
    </w:pPr>
    <w:rPr>
      <w:sz w:val="24"/>
      <w:szCs w:val="24"/>
    </w:rPr>
  </w:style>
  <w:style w:type="paragraph" w:customStyle="1" w:styleId="ab">
    <w:name w:val="исходящий"/>
    <w:basedOn w:val="a"/>
    <w:pPr>
      <w:jc w:val="both"/>
    </w:pPr>
    <w:rPr>
      <w:sz w:val="24"/>
      <w:szCs w:val="24"/>
    </w:rPr>
  </w:style>
  <w:style w:type="paragraph" w:customStyle="1" w:styleId="ac">
    <w:name w:val="На №"/>
    <w:basedOn w:val="a"/>
    <w:rPr>
      <w:lang w:val="en-US"/>
    </w:rPr>
  </w:style>
  <w:style w:type="paragraph" w:customStyle="1" w:styleId="ad">
    <w:name w:val="На номер"/>
    <w:basedOn w:val="a"/>
    <w:pPr>
      <w:jc w:val="center"/>
    </w:pPr>
    <w:rPr>
      <w:sz w:val="24"/>
      <w:szCs w:val="24"/>
      <w:lang w:val="en-US"/>
    </w:rPr>
  </w:style>
  <w:style w:type="paragraph" w:customStyle="1" w:styleId="ae">
    <w:name w:val="от"/>
    <w:basedOn w:val="a"/>
    <w:pPr>
      <w:jc w:val="center"/>
    </w:pPr>
    <w:rPr>
      <w:sz w:val="24"/>
      <w:lang w:val="en-US"/>
    </w:rPr>
  </w:style>
  <w:style w:type="paragraph" w:customStyle="1" w:styleId="af">
    <w:name w:val="ответ на номер"/>
    <w:basedOn w:val="a"/>
    <w:pPr>
      <w:jc w:val="center"/>
    </w:pPr>
    <w:rPr>
      <w:sz w:val="24"/>
      <w:szCs w:val="24"/>
      <w:lang w:val="en-US"/>
    </w:rPr>
  </w:style>
  <w:style w:type="paragraph" w:customStyle="1" w:styleId="af0">
    <w:name w:val="Адресат (кому)"/>
    <w:basedOn w:val="a"/>
    <w:rPr>
      <w:noProof/>
      <w:sz w:val="28"/>
    </w:rPr>
  </w:style>
  <w:style w:type="paragraph" w:customStyle="1" w:styleId="af1">
    <w:name w:val="Обращение"/>
    <w:basedOn w:val="a"/>
    <w:pPr>
      <w:jc w:val="center"/>
    </w:pPr>
    <w:rPr>
      <w:sz w:val="28"/>
      <w:szCs w:val="28"/>
    </w:rPr>
  </w:style>
  <w:style w:type="paragraph" w:customStyle="1" w:styleId="af2">
    <w:name w:val="Подпись начальника"/>
    <w:basedOn w:val="a"/>
    <w:pPr>
      <w:jc w:val="both"/>
    </w:pPr>
    <w:rPr>
      <w:sz w:val="28"/>
    </w:rPr>
  </w:style>
  <w:style w:type="paragraph" w:customStyle="1" w:styleId="af3">
    <w:name w:val="Исполнитель"/>
    <w:basedOn w:val="a"/>
    <w:rPr>
      <w:sz w:val="24"/>
    </w:rPr>
  </w:style>
  <w:style w:type="character" w:styleId="af4">
    <w:name w:val="page number"/>
    <w:basedOn w:val="a0"/>
  </w:style>
  <w:style w:type="paragraph" w:styleId="af5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6">
    <w:name w:val="Balloon Text"/>
    <w:basedOn w:val="a"/>
    <w:link w:val="af7"/>
    <w:uiPriority w:val="99"/>
    <w:semiHidden/>
    <w:rPr>
      <w:rFonts w:ascii="Tahoma" w:hAnsi="Tahoma" w:cs="Tahoma"/>
      <w:sz w:val="16"/>
      <w:szCs w:val="16"/>
    </w:rPr>
  </w:style>
  <w:style w:type="character" w:styleId="af8">
    <w:name w:val="Hyperlink"/>
    <w:basedOn w:val="a0"/>
    <w:uiPriority w:val="99"/>
    <w:unhideWhenUsed/>
    <w:rsid w:val="009E79AF"/>
    <w:rPr>
      <w:color w:val="0000FF"/>
      <w:u w:val="single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9AF"/>
    <w:rPr>
      <w:rFonts w:ascii="Tahoma" w:hAnsi="Tahoma" w:cs="Tahoma"/>
      <w:sz w:val="16"/>
      <w:szCs w:val="16"/>
    </w:rPr>
  </w:style>
  <w:style w:type="paragraph" w:styleId="af9">
    <w:name w:val="header"/>
    <w:basedOn w:val="a"/>
    <w:link w:val="afa"/>
    <w:uiPriority w:val="99"/>
    <w:unhideWhenUsed/>
    <w:rsid w:val="009E79AF"/>
    <w:pPr>
      <w:tabs>
        <w:tab w:val="center" w:pos="4677"/>
        <w:tab w:val="right" w:pos="9355"/>
      </w:tabs>
      <w:autoSpaceDE/>
      <w:autoSpaceDN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Верхний колонтитул Знак"/>
    <w:basedOn w:val="a0"/>
    <w:link w:val="af9"/>
    <w:uiPriority w:val="99"/>
    <w:rsid w:val="009E79AF"/>
    <w:rPr>
      <w:rFonts w:ascii="Calibri" w:eastAsia="Calibri" w:hAnsi="Calibri"/>
      <w:sz w:val="22"/>
      <w:szCs w:val="22"/>
      <w:lang w:eastAsia="en-US"/>
    </w:rPr>
  </w:style>
  <w:style w:type="paragraph" w:styleId="afb">
    <w:name w:val="List Paragraph"/>
    <w:basedOn w:val="a"/>
    <w:uiPriority w:val="99"/>
    <w:qFormat/>
    <w:rsid w:val="009E79AF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Normal (Web)"/>
    <w:basedOn w:val="a"/>
    <w:uiPriority w:val="99"/>
    <w:semiHidden/>
    <w:unhideWhenUsed/>
    <w:rsid w:val="001152D2"/>
    <w:pPr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d">
    <w:name w:val="Plain Text"/>
    <w:basedOn w:val="a"/>
    <w:link w:val="afe"/>
    <w:uiPriority w:val="99"/>
    <w:unhideWhenUsed/>
    <w:rsid w:val="00C0653E"/>
    <w:pPr>
      <w:autoSpaceDE/>
      <w:autoSpaceDN/>
    </w:pPr>
    <w:rPr>
      <w:rFonts w:ascii="Consolas" w:eastAsiaTheme="minorHAnsi" w:hAnsi="Consolas" w:cs="Consolas"/>
      <w:sz w:val="21"/>
      <w:szCs w:val="21"/>
    </w:rPr>
  </w:style>
  <w:style w:type="character" w:customStyle="1" w:styleId="afe">
    <w:name w:val="Текст Знак"/>
    <w:basedOn w:val="a0"/>
    <w:link w:val="afd"/>
    <w:uiPriority w:val="99"/>
    <w:rsid w:val="00C0653E"/>
    <w:rPr>
      <w:rFonts w:ascii="Consolas" w:eastAsiaTheme="minorHAnsi" w:hAnsi="Consolas" w:cs="Consolas"/>
      <w:sz w:val="21"/>
      <w:szCs w:val="21"/>
    </w:rPr>
  </w:style>
  <w:style w:type="paragraph" w:styleId="aff">
    <w:name w:val="No Spacing"/>
    <w:uiPriority w:val="1"/>
    <w:qFormat/>
    <w:rsid w:val="00EB7D7C"/>
    <w:pPr>
      <w:autoSpaceDE w:val="0"/>
      <w:autoSpaceDN w:val="0"/>
    </w:pPr>
  </w:style>
  <w:style w:type="paragraph" w:customStyle="1" w:styleId="ConsPlusNormal">
    <w:name w:val="ConsPlusNormal"/>
    <w:rsid w:val="00402D68"/>
    <w:pPr>
      <w:autoSpaceDE w:val="0"/>
      <w:autoSpaceDN w:val="0"/>
      <w:adjustRightInd w:val="0"/>
    </w:pPr>
    <w:rPr>
      <w:sz w:val="28"/>
      <w:szCs w:val="28"/>
    </w:rPr>
  </w:style>
  <w:style w:type="character" w:styleId="aff0">
    <w:name w:val="Placeholder Text"/>
    <w:basedOn w:val="a0"/>
    <w:uiPriority w:val="99"/>
    <w:semiHidden/>
    <w:rsid w:val="00F15763"/>
    <w:rPr>
      <w:color w:val="808080"/>
    </w:rPr>
  </w:style>
  <w:style w:type="character" w:customStyle="1" w:styleId="docaccesstitle">
    <w:name w:val="docaccess_title"/>
    <w:basedOn w:val="a0"/>
    <w:rsid w:val="00CE6FBF"/>
  </w:style>
  <w:style w:type="character" w:customStyle="1" w:styleId="aff1">
    <w:name w:val="Нижний колонтитул Знак"/>
    <w:basedOn w:val="a0"/>
    <w:link w:val="af5"/>
    <w:uiPriority w:val="99"/>
    <w:rsid w:val="00CE5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5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Templates\&#1041;&#1083;&#1072;&#1085;&#1082;%20&#1087;&#1080;&#1089;&#1100;&#1084;&#1072;_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47877-9B07-4FFD-B48F-4D533E51A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письма_2</Template>
  <TotalTime>1</TotalTime>
  <Pages>4</Pages>
  <Words>1028</Words>
  <Characters>5864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ЗС ПК</Company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User</dc:creator>
  <cp:lastModifiedBy>Завалишина</cp:lastModifiedBy>
  <cp:revision>2</cp:revision>
  <cp:lastPrinted>2016-12-01T06:30:00Z</cp:lastPrinted>
  <dcterms:created xsi:type="dcterms:W3CDTF">2016-12-04T22:18:00Z</dcterms:created>
  <dcterms:modified xsi:type="dcterms:W3CDTF">2016-12-04T22:18:00Z</dcterms:modified>
</cp:coreProperties>
</file>