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210277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10310" w:rsidRPr="001158F7" w:rsidRDefault="00A10310" w:rsidP="00A10310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1158F7">
        <w:rPr>
          <w:b/>
          <w:bCs/>
          <w:szCs w:val="28"/>
        </w:rPr>
        <w:t>О ВНЕСЕНИИ ИЗМЕНЕНИЙ В СТАТЬЮ 22 ЗАКОНА ПРИМОРСКОГО КРАЯ "О ЗАКОНОДАТЕЛЬНОМ СОБРАНИИ</w:t>
      </w:r>
      <w:r w:rsidRPr="001158F7">
        <w:rPr>
          <w:b/>
          <w:bCs/>
          <w:szCs w:val="28"/>
        </w:rPr>
        <w:br/>
        <w:t>ПРИМОРСКОГО КРАЯ"</w:t>
      </w:r>
    </w:p>
    <w:p w:rsidR="00A10310" w:rsidRPr="001158F7" w:rsidRDefault="00A10310" w:rsidP="00A10310"/>
    <w:p w:rsidR="00A10310" w:rsidRDefault="00A10310" w:rsidP="00A10310">
      <w:pPr>
        <w:ind w:firstLine="720"/>
        <w:jc w:val="both"/>
      </w:pPr>
      <w:r w:rsidRPr="00A76985">
        <w:t>Принят Законодательным Собранием Приморского края</w:t>
      </w:r>
      <w:r>
        <w:t xml:space="preserve"> 23 ноября 2016 года</w:t>
      </w:r>
    </w:p>
    <w:p w:rsidR="00A10310" w:rsidRPr="001158F7" w:rsidRDefault="00A10310" w:rsidP="00A10310">
      <w:pPr>
        <w:ind w:firstLine="720"/>
        <w:jc w:val="both"/>
      </w:pPr>
    </w:p>
    <w:p w:rsidR="00A10310" w:rsidRPr="001158F7" w:rsidRDefault="00A10310" w:rsidP="00A1031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158F7">
        <w:rPr>
          <w:szCs w:val="28"/>
        </w:rPr>
        <w:t>СТАТЬЯ 1.</w:t>
      </w:r>
    </w:p>
    <w:p w:rsidR="00A10310" w:rsidRPr="001158F7" w:rsidRDefault="00A10310" w:rsidP="00A103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158F7">
        <w:rPr>
          <w:szCs w:val="28"/>
        </w:rPr>
        <w:t>Внести в статью 22 Закона Приморского края от 5 мая 1995 года          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 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 2012, № 30, стр. 37, № 35, стр. 26, стр. 226; 2013,            № 46, стр. 19, № 52, стр. 47, № 55, стр. 37, № 62, стр. 48; 2014, № 86, стр. 12, № 89, стр. 40, № 98, стр. 54; 2015, № 141, стр. 60, № 145, стр. 51; 2016, № 148, стр. 39, № 1, стр. 17) следующие изменения:</w:t>
      </w:r>
    </w:p>
    <w:p w:rsidR="00A10310" w:rsidRPr="001158F7" w:rsidRDefault="00A10310" w:rsidP="00A103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158F7">
        <w:rPr>
          <w:szCs w:val="28"/>
        </w:rPr>
        <w:t>в пункте 1:</w:t>
      </w:r>
    </w:p>
    <w:p w:rsidR="00A10310" w:rsidRDefault="00A10310" w:rsidP="00A1031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158F7">
        <w:rPr>
          <w:szCs w:val="28"/>
        </w:rPr>
        <w:t>в абзаце первом слова "</w:t>
      </w:r>
      <w:r>
        <w:rPr>
          <w:szCs w:val="28"/>
        </w:rPr>
        <w:t xml:space="preserve">самостоятельно, а также через Контрольно-счетную палату Приморского края </w:t>
      </w:r>
      <w:r w:rsidRPr="001158F7">
        <w:rPr>
          <w:szCs w:val="28"/>
        </w:rPr>
        <w:t>и иные создаваемые ею органы" исключить;</w:t>
      </w:r>
    </w:p>
    <w:p w:rsidR="00A10310" w:rsidRDefault="00A10310" w:rsidP="00A1031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абзац четвертый признать утратившим силу;</w:t>
      </w:r>
    </w:p>
    <w:p w:rsidR="00A10310" w:rsidRDefault="00A10310" w:rsidP="00A1031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дополнить абзацем следующего содержания:</w:t>
      </w:r>
    </w:p>
    <w:p w:rsidR="00A10310" w:rsidRDefault="00A10310" w:rsidP="00A1031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</w:t>
      </w:r>
      <w:r w:rsidRPr="00E40DB8">
        <w:rPr>
          <w:szCs w:val="28"/>
        </w:rPr>
        <w:t>Законодательное Собрание также осуществляет контроль в ходе рассмотрения отдельных вопросов исполнения краевого бюджета и бюджета территориального фонда обязательного медицинского страхования Приморского края на своих заседаниях, заседаниях комитетов, комиссий, рабочих групп Законодательного Собрания, в ходе проводимых Законодательным Собранием слушаний и в связи с депутатскими запросами.</w:t>
      </w:r>
      <w:r>
        <w:rPr>
          <w:szCs w:val="28"/>
        </w:rPr>
        <w:t>".</w:t>
      </w:r>
    </w:p>
    <w:p w:rsidR="00A10310" w:rsidRDefault="00A10310" w:rsidP="00A10310">
      <w:pPr>
        <w:ind w:firstLine="708"/>
        <w:jc w:val="both"/>
        <w:rPr>
          <w:szCs w:val="28"/>
        </w:rPr>
      </w:pPr>
    </w:p>
    <w:p w:rsidR="00A10310" w:rsidRDefault="00A10310" w:rsidP="00A10310">
      <w:pPr>
        <w:ind w:firstLine="708"/>
        <w:jc w:val="both"/>
        <w:rPr>
          <w:szCs w:val="28"/>
        </w:rPr>
      </w:pPr>
    </w:p>
    <w:p w:rsidR="00A10310" w:rsidRDefault="00A10310" w:rsidP="00A10310">
      <w:pPr>
        <w:ind w:firstLine="708"/>
        <w:jc w:val="both"/>
        <w:rPr>
          <w:szCs w:val="28"/>
        </w:rPr>
      </w:pPr>
    </w:p>
    <w:p w:rsidR="00A10310" w:rsidRDefault="00A10310" w:rsidP="00A10310">
      <w:pPr>
        <w:ind w:firstLine="708"/>
        <w:jc w:val="both"/>
        <w:rPr>
          <w:szCs w:val="28"/>
        </w:rPr>
      </w:pPr>
    </w:p>
    <w:p w:rsidR="00A10310" w:rsidRDefault="00A10310" w:rsidP="00A10310">
      <w:pPr>
        <w:ind w:firstLine="708"/>
        <w:jc w:val="both"/>
        <w:rPr>
          <w:szCs w:val="28"/>
        </w:rPr>
      </w:pPr>
    </w:p>
    <w:p w:rsidR="00A10310" w:rsidRDefault="00A10310" w:rsidP="00A10310">
      <w:pPr>
        <w:ind w:firstLine="708"/>
        <w:jc w:val="both"/>
        <w:rPr>
          <w:szCs w:val="28"/>
        </w:rPr>
      </w:pPr>
    </w:p>
    <w:p w:rsidR="00A10310" w:rsidRDefault="00A10310" w:rsidP="00A10310">
      <w:pPr>
        <w:ind w:firstLine="708"/>
        <w:jc w:val="both"/>
        <w:rPr>
          <w:szCs w:val="28"/>
        </w:rPr>
      </w:pPr>
    </w:p>
    <w:p w:rsidR="00A10310" w:rsidRDefault="00A10310" w:rsidP="00A10310">
      <w:pPr>
        <w:ind w:firstLine="708"/>
        <w:jc w:val="both"/>
        <w:rPr>
          <w:szCs w:val="28"/>
        </w:rPr>
      </w:pPr>
    </w:p>
    <w:p w:rsidR="00A10310" w:rsidRPr="001158F7" w:rsidRDefault="00A10310" w:rsidP="00A10310">
      <w:pPr>
        <w:ind w:firstLine="708"/>
        <w:jc w:val="both"/>
        <w:rPr>
          <w:szCs w:val="28"/>
        </w:rPr>
      </w:pPr>
      <w:r w:rsidRPr="001158F7">
        <w:rPr>
          <w:szCs w:val="28"/>
        </w:rPr>
        <w:lastRenderedPageBreak/>
        <w:t>СТАТЬЯ 2.</w:t>
      </w:r>
    </w:p>
    <w:p w:rsidR="00A10310" w:rsidRPr="001158F7" w:rsidRDefault="00A10310" w:rsidP="00A10310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158F7">
        <w:rPr>
          <w:szCs w:val="28"/>
        </w:rPr>
        <w:t>Настоящий Закон вступает в силу со дня его официального опубликования.</w:t>
      </w:r>
    </w:p>
    <w:p w:rsidR="00A10310" w:rsidRDefault="00A10310" w:rsidP="00A1031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10310" w:rsidRDefault="00A10310" w:rsidP="00A1031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10310" w:rsidRPr="001158F7" w:rsidRDefault="00A10310" w:rsidP="00A1031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10310" w:rsidRPr="001158F7" w:rsidRDefault="00A10310" w:rsidP="00A10310">
      <w:r w:rsidRPr="001158F7">
        <w:rPr>
          <w:szCs w:val="28"/>
        </w:rPr>
        <w:t>Губернатор края                                                                      В.В. Миклушевский</w:t>
      </w:r>
    </w:p>
    <w:p w:rsidR="00A10310" w:rsidRDefault="00A10310" w:rsidP="00A10310">
      <w:pPr>
        <w:pStyle w:val="a3"/>
        <w:tabs>
          <w:tab w:val="clear" w:pos="4153"/>
          <w:tab w:val="clear" w:pos="8306"/>
        </w:tabs>
      </w:pPr>
    </w:p>
    <w:p w:rsidR="00E43227" w:rsidRDefault="00E43227" w:rsidP="00E43227">
      <w:pPr>
        <w:pStyle w:val="a3"/>
      </w:pPr>
      <w:bookmarkStart w:id="0" w:name="_GoBack"/>
      <w:r>
        <w:t>г. Владивосток</w:t>
      </w:r>
    </w:p>
    <w:p w:rsidR="00E43227" w:rsidRDefault="00E43227" w:rsidP="00E43227">
      <w:pPr>
        <w:pStyle w:val="a3"/>
      </w:pPr>
      <w:r>
        <w:t>1 декабря 2016 года</w:t>
      </w:r>
    </w:p>
    <w:p w:rsidR="00A10310" w:rsidRDefault="00E43227" w:rsidP="00E43227">
      <w:pPr>
        <w:pStyle w:val="a3"/>
        <w:tabs>
          <w:tab w:val="clear" w:pos="4153"/>
          <w:tab w:val="clear" w:pos="8306"/>
        </w:tabs>
      </w:pPr>
      <w:r>
        <w:t>№ 4</w:t>
      </w:r>
      <w:r>
        <w:t>2</w:t>
      </w:r>
      <w:r>
        <w:t>-КЗ</w:t>
      </w:r>
      <w:bookmarkEnd w:id="0"/>
    </w:p>
    <w:p w:rsidR="00A10310" w:rsidRDefault="00A10310" w:rsidP="00A10310">
      <w:pPr>
        <w:pStyle w:val="a3"/>
        <w:tabs>
          <w:tab w:val="clear" w:pos="4153"/>
          <w:tab w:val="clear" w:pos="8306"/>
        </w:tabs>
      </w:pPr>
    </w:p>
    <w:p w:rsidR="00BE0544" w:rsidRDefault="00BE0544"/>
    <w:sectPr w:rsidR="00BE0544" w:rsidSect="00A1031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F59" w:rsidRDefault="00B73F59">
      <w:r>
        <w:separator/>
      </w:r>
    </w:p>
  </w:endnote>
  <w:endnote w:type="continuationSeparator" w:id="0">
    <w:p w:rsidR="00B73F59" w:rsidRDefault="00B73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F59" w:rsidRDefault="00B73F59">
      <w:r>
        <w:separator/>
      </w:r>
    </w:p>
  </w:footnote>
  <w:footnote w:type="continuationSeparator" w:id="0">
    <w:p w:rsidR="00B73F59" w:rsidRDefault="00B73F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310" w:rsidRDefault="00A1031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4322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0310"/>
    <w:rsid w:val="0003291F"/>
    <w:rsid w:val="00380EE1"/>
    <w:rsid w:val="003B26E7"/>
    <w:rsid w:val="0047435B"/>
    <w:rsid w:val="005A2827"/>
    <w:rsid w:val="00A10310"/>
    <w:rsid w:val="00AB70F9"/>
    <w:rsid w:val="00AC31EC"/>
    <w:rsid w:val="00B14397"/>
    <w:rsid w:val="00B73F59"/>
    <w:rsid w:val="00BE0544"/>
    <w:rsid w:val="00E34273"/>
    <w:rsid w:val="00E43227"/>
    <w:rsid w:val="00E60B2A"/>
    <w:rsid w:val="00F00C01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10310"/>
    <w:rPr>
      <w:sz w:val="28"/>
    </w:rPr>
  </w:style>
  <w:style w:type="paragraph" w:styleId="a6">
    <w:name w:val="Balloon Text"/>
    <w:basedOn w:val="a"/>
    <w:link w:val="a7"/>
    <w:rsid w:val="00A103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A103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2016-11-23T06:02:00Z</cp:lastPrinted>
  <dcterms:created xsi:type="dcterms:W3CDTF">2016-12-01T03:06:00Z</dcterms:created>
  <dcterms:modified xsi:type="dcterms:W3CDTF">2016-12-01T03:06:00Z</dcterms:modified>
</cp:coreProperties>
</file>