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192161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21A1" w:rsidRDefault="000221A1" w:rsidP="000221A1">
      <w:pPr>
        <w:jc w:val="center"/>
        <w:rPr>
          <w:b/>
        </w:rPr>
      </w:pPr>
      <w:r w:rsidRPr="00FE21DA">
        <w:rPr>
          <w:b/>
        </w:rPr>
        <w:t xml:space="preserve">О ПОДДЕРЖКЕ ГРАЖДАН РОССИЙСКОЙ ФЕДЕРАЦИИ, </w:t>
      </w:r>
      <w:r>
        <w:rPr>
          <w:b/>
        </w:rPr>
        <w:br/>
      </w:r>
      <w:r w:rsidRPr="00FE21DA">
        <w:rPr>
          <w:b/>
        </w:rPr>
        <w:t>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</w:t>
      </w:r>
    </w:p>
    <w:p w:rsidR="000221A1" w:rsidRDefault="000221A1" w:rsidP="000221A1">
      <w:pPr>
        <w:ind w:firstLine="709"/>
        <w:jc w:val="both"/>
      </w:pPr>
    </w:p>
    <w:p w:rsidR="000221A1" w:rsidRDefault="000221A1" w:rsidP="000221A1">
      <w:pPr>
        <w:ind w:firstLine="709"/>
        <w:jc w:val="both"/>
      </w:pPr>
      <w:r>
        <w:t>Принят Законодательным Собранием Приморского края 16 ноября 2016 года</w:t>
      </w:r>
    </w:p>
    <w:p w:rsidR="000221A1" w:rsidRDefault="000221A1" w:rsidP="000221A1">
      <w:pPr>
        <w:ind w:firstLine="709"/>
        <w:jc w:val="both"/>
      </w:pPr>
    </w:p>
    <w:p w:rsidR="000221A1" w:rsidRDefault="000221A1" w:rsidP="000221A1">
      <w:pPr>
        <w:ind w:firstLine="709"/>
        <w:jc w:val="both"/>
      </w:pPr>
      <w:r>
        <w:t>СТАТЬЯ 1. ПРЕДМЕТ РЕГУЛИРОВАНИЯ НАСТОЯЩЕГО ЗАКОНА</w:t>
      </w:r>
    </w:p>
    <w:p w:rsidR="000221A1" w:rsidRDefault="000221A1" w:rsidP="000221A1">
      <w:pPr>
        <w:ind w:firstLine="709"/>
        <w:jc w:val="both"/>
      </w:pPr>
    </w:p>
    <w:p w:rsidR="000221A1" w:rsidRDefault="000221A1" w:rsidP="000221A1">
      <w:pPr>
        <w:ind w:firstLine="709"/>
        <w:jc w:val="both"/>
      </w:pPr>
      <w:r>
        <w:t xml:space="preserve">1.Настоящим Законом устанавливается мера поддержки граждан Российской Федерации, чьи денежные средства привлечены для строительства многоквартирных домов на территории Партизанского городского округа Приморского края по адресу: город Партизанск, </w:t>
      </w:r>
      <w:r>
        <w:br/>
        <w:t xml:space="preserve">улица Замараева, дома № 20, 22/1, 24, заключивших договоры участия в долевом строительстве указанных многоквартирных домов (далее – договор участия в долевом строительстве), уплативших цену договора участия в долевом строительстве в соответствии с постановлением Правительства Российской Федерации от 13 июля 2005 года № 428 "О порядке предоставления межбюджетных трансфертов на реализацию программ местного развития и обеспечение занятости для шахтерских городов и поселков", перед которыми застройщиком не исполнены обязательства по передаче жилых помещений (квартир) в собственность, и включенных уполномоченным органом исполнительной власти Приморского края по государственному контролю (надзору) в области долевого строительства многоквартирных домов и (или) иных объектов недвижимости в реестр граждан, чьи денежные средства привлечены для строительства многоквартирных домов и чьи права нарушены (далее – пострадавший гражданин). </w:t>
      </w:r>
    </w:p>
    <w:p w:rsidR="000221A1" w:rsidRDefault="000221A1" w:rsidP="000221A1">
      <w:pPr>
        <w:ind w:firstLine="709"/>
        <w:jc w:val="both"/>
      </w:pPr>
      <w:r>
        <w:t>2.Предусмотренная настоящим Законом мера поддержки предоставляется также пострадавшим гражданам, расторгнувшим в судебном порядке договоры участия в долевом строительстве после уплаты цены договора</w:t>
      </w:r>
      <w:r w:rsidRPr="00A05D09">
        <w:t xml:space="preserve"> участия в долевом строительстве</w:t>
      </w:r>
      <w:r>
        <w:t>.</w:t>
      </w:r>
    </w:p>
    <w:p w:rsidR="000221A1" w:rsidRDefault="000221A1" w:rsidP="000221A1">
      <w:pPr>
        <w:ind w:firstLine="709"/>
        <w:jc w:val="both"/>
      </w:pPr>
    </w:p>
    <w:p w:rsidR="000221A1" w:rsidRDefault="000221A1" w:rsidP="000221A1">
      <w:pPr>
        <w:ind w:firstLine="709"/>
        <w:jc w:val="both"/>
      </w:pPr>
      <w:r>
        <w:t>СТАТЬЯ 2. МЕРА ПОДДЕРЖКИ ПОСТРАДАВШИХ</w:t>
      </w:r>
      <w:r w:rsidRPr="00257C41">
        <w:t xml:space="preserve"> </w:t>
      </w:r>
      <w:r>
        <w:t>ГРАЖДАН</w:t>
      </w:r>
    </w:p>
    <w:p w:rsidR="000221A1" w:rsidRDefault="000221A1" w:rsidP="000221A1">
      <w:pPr>
        <w:ind w:firstLine="709"/>
        <w:jc w:val="both"/>
      </w:pPr>
    </w:p>
    <w:p w:rsidR="000221A1" w:rsidRDefault="000221A1" w:rsidP="000221A1">
      <w:pPr>
        <w:ind w:firstLine="709"/>
        <w:jc w:val="both"/>
      </w:pPr>
      <w:r>
        <w:t xml:space="preserve">Мерой поддержки пострадавших граждан является предоставление им денежной выплаты на приобретение жилых помещений (жилого дома, части жилого дома, квартиры) по договору купли-продажи (далее – денежная выплата). </w:t>
      </w:r>
    </w:p>
    <w:p w:rsidR="000221A1" w:rsidRDefault="000221A1" w:rsidP="000221A1">
      <w:pPr>
        <w:ind w:firstLine="709"/>
        <w:jc w:val="both"/>
      </w:pPr>
      <w:r>
        <w:lastRenderedPageBreak/>
        <w:t>СТАТЬЯ 3. ПРЕДОСТАВЛЕНИЕ ДЕНЕЖНОЙ ВЫПЛАТЫ</w:t>
      </w:r>
    </w:p>
    <w:p w:rsidR="000221A1" w:rsidRDefault="000221A1" w:rsidP="000221A1">
      <w:pPr>
        <w:ind w:left="2127"/>
        <w:jc w:val="both"/>
      </w:pPr>
      <w:r>
        <w:t xml:space="preserve">ПОСТРАДАВШИМ ГРАЖДАНАМ </w:t>
      </w:r>
    </w:p>
    <w:p w:rsidR="000221A1" w:rsidRDefault="000221A1" w:rsidP="000221A1">
      <w:pPr>
        <w:ind w:firstLine="709"/>
        <w:jc w:val="both"/>
      </w:pPr>
    </w:p>
    <w:p w:rsidR="000221A1" w:rsidRDefault="000221A1" w:rsidP="000221A1">
      <w:pPr>
        <w:ind w:firstLine="709"/>
        <w:jc w:val="both"/>
      </w:pPr>
      <w:r>
        <w:t>1.Денежная выплата предоставляется пострадавшим гражданам за счет средств краевого бюджета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населения.</w:t>
      </w:r>
    </w:p>
    <w:p w:rsidR="000221A1" w:rsidRDefault="000221A1" w:rsidP="000221A1">
      <w:pPr>
        <w:ind w:firstLine="709"/>
        <w:jc w:val="both"/>
      </w:pPr>
      <w:r>
        <w:t xml:space="preserve">2.Размер денежной выплаты равен размеру социальной выплаты, предусмотренному договором о ее предоставлении, заключенным в соответствии с </w:t>
      </w:r>
      <w:r w:rsidRPr="001841FE">
        <w:t xml:space="preserve">постановлением Правительства Российской Федерации от </w:t>
      </w:r>
      <w:r>
        <w:br/>
      </w:r>
      <w:r w:rsidRPr="001841FE">
        <w:t>13 июля 2005 года № 428 "О порядке предоставления межбюджетных трансфертов на реализацию программ местного развития и обеспечение занятости для шахтерских городов и поселков"</w:t>
      </w:r>
      <w:r>
        <w:t xml:space="preserve">, и уплаченному пострадавшим гражданином в счет цены договора участия в долевом строительстве. </w:t>
      </w:r>
    </w:p>
    <w:p w:rsidR="000221A1" w:rsidRDefault="000221A1" w:rsidP="000221A1">
      <w:pPr>
        <w:ind w:firstLine="709"/>
        <w:jc w:val="both"/>
      </w:pPr>
      <w:r>
        <w:t xml:space="preserve">3.Денежная выплата предоставляется при условии уступки пострадавшим гражданином органу исполнительной власти Приморского края, осуществляющему в пределах своих полномочий государственное управление и регулирование в сфере управления и распоряжения имуществом, находящимся в собственности Приморского края, прав требования по договору участия в долевом строительстве, а в случае расторжения договора участия в долевом строительстве в судебном </w:t>
      </w:r>
      <w:r>
        <w:br/>
        <w:t>порядке – прав требования о возврате денежных средств, уплаченных пострадавшим гражданином по договору</w:t>
      </w:r>
      <w:r w:rsidRPr="00A05D09">
        <w:t xml:space="preserve"> участия в долевом строительстве</w:t>
      </w:r>
      <w:r>
        <w:t>.</w:t>
      </w:r>
    </w:p>
    <w:p w:rsidR="000221A1" w:rsidRDefault="000221A1" w:rsidP="000221A1">
      <w:pPr>
        <w:ind w:firstLine="709"/>
        <w:jc w:val="both"/>
      </w:pPr>
      <w:r>
        <w:t>Денежная выплата перечисляется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населения, в счет оплаты приобретенного пострадавшим гражданином жилого помещения (жилого дома, части жилого дома, квартиры) на расчетный счет продавца жилого помещения (жилого дома, части жилого дома, квартиры), указанный в договоре купли-продажи жилого помещения (жилого дома, части жилого дома, квартиры).</w:t>
      </w:r>
    </w:p>
    <w:p w:rsidR="000221A1" w:rsidRDefault="000221A1" w:rsidP="000221A1">
      <w:pPr>
        <w:ind w:firstLine="709"/>
        <w:jc w:val="both"/>
      </w:pPr>
      <w:r>
        <w:t>4.Порядок предоставления денежной выплаты пострадавшим гражданам определяется Администрацией Приморского края.</w:t>
      </w:r>
    </w:p>
    <w:p w:rsidR="000221A1" w:rsidRDefault="000221A1" w:rsidP="000221A1">
      <w:pPr>
        <w:ind w:firstLine="709"/>
        <w:jc w:val="both"/>
      </w:pPr>
    </w:p>
    <w:p w:rsidR="000221A1" w:rsidRDefault="000221A1" w:rsidP="000221A1">
      <w:pPr>
        <w:ind w:firstLine="709"/>
        <w:jc w:val="both"/>
      </w:pPr>
      <w:r>
        <w:t xml:space="preserve">СТАТЬЯ 4. ПОРЯДОК ВСТУПЛЕНИЯ В СИЛУ </w:t>
      </w:r>
    </w:p>
    <w:p w:rsidR="000221A1" w:rsidRDefault="000221A1" w:rsidP="000221A1">
      <w:pPr>
        <w:ind w:left="1418" w:firstLine="709"/>
        <w:jc w:val="both"/>
      </w:pPr>
      <w:r>
        <w:t>НАСТОЯЩЕГО ЗАКОНА</w:t>
      </w:r>
    </w:p>
    <w:p w:rsidR="000221A1" w:rsidRDefault="000221A1" w:rsidP="000221A1">
      <w:pPr>
        <w:ind w:firstLine="709"/>
        <w:jc w:val="both"/>
      </w:pPr>
    </w:p>
    <w:p w:rsidR="000221A1" w:rsidRDefault="000221A1" w:rsidP="000221A1">
      <w:pPr>
        <w:ind w:firstLine="709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0221A1" w:rsidRDefault="000221A1" w:rsidP="000221A1">
      <w:pPr>
        <w:ind w:firstLine="709"/>
        <w:jc w:val="both"/>
      </w:pPr>
    </w:p>
    <w:p w:rsidR="000221A1" w:rsidRDefault="000221A1" w:rsidP="000221A1">
      <w:pPr>
        <w:jc w:val="both"/>
      </w:pPr>
      <w:r>
        <w:t>Губернатор края                                                                     В.В. Миклушевский</w:t>
      </w:r>
    </w:p>
    <w:p w:rsidR="00BE0544" w:rsidRDefault="00BE0544"/>
    <w:p w:rsidR="005352A6" w:rsidRDefault="005352A6" w:rsidP="005352A6">
      <w:pPr>
        <w:widowControl w:val="0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5352A6" w:rsidRDefault="005352A6" w:rsidP="005352A6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ноября 2016 года</w:t>
      </w:r>
    </w:p>
    <w:p w:rsidR="005C629D" w:rsidRDefault="005352A6" w:rsidP="005352A6">
      <w:pPr>
        <w:widowControl w:val="0"/>
        <w:autoSpaceDE w:val="0"/>
        <w:autoSpaceDN w:val="0"/>
        <w:adjustRightInd w:val="0"/>
        <w:jc w:val="both"/>
      </w:pPr>
      <w:r>
        <w:rPr>
          <w:szCs w:val="28"/>
        </w:rPr>
        <w:t xml:space="preserve">№ </w:t>
      </w:r>
      <w:r>
        <w:rPr>
          <w:szCs w:val="28"/>
        </w:rPr>
        <w:t>30</w:t>
      </w:r>
      <w:r>
        <w:rPr>
          <w:szCs w:val="28"/>
        </w:rPr>
        <w:t>-КЗ</w:t>
      </w:r>
      <w:bookmarkEnd w:id="0"/>
    </w:p>
    <w:sectPr w:rsidR="005C629D" w:rsidSect="000221A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73D" w:rsidRDefault="0004473D">
      <w:r>
        <w:separator/>
      </w:r>
    </w:p>
  </w:endnote>
  <w:endnote w:type="continuationSeparator" w:id="0">
    <w:p w:rsidR="0004473D" w:rsidRDefault="00044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73D" w:rsidRDefault="0004473D">
      <w:r>
        <w:separator/>
      </w:r>
    </w:p>
  </w:footnote>
  <w:footnote w:type="continuationSeparator" w:id="0">
    <w:p w:rsidR="0004473D" w:rsidRDefault="000447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1A1" w:rsidRDefault="000221A1" w:rsidP="000221A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352A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21A1"/>
    <w:rsid w:val="000221A1"/>
    <w:rsid w:val="0003291F"/>
    <w:rsid w:val="0004473D"/>
    <w:rsid w:val="00380EE1"/>
    <w:rsid w:val="003B26E7"/>
    <w:rsid w:val="0047435B"/>
    <w:rsid w:val="005352A6"/>
    <w:rsid w:val="005A2827"/>
    <w:rsid w:val="005C629D"/>
    <w:rsid w:val="00623C25"/>
    <w:rsid w:val="00915F27"/>
    <w:rsid w:val="00AB70F9"/>
    <w:rsid w:val="00AC31EC"/>
    <w:rsid w:val="00B14397"/>
    <w:rsid w:val="00BE0544"/>
    <w:rsid w:val="00E34273"/>
    <w:rsid w:val="00E60B2A"/>
    <w:rsid w:val="00EC2345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221A1"/>
    <w:rPr>
      <w:sz w:val="28"/>
    </w:rPr>
  </w:style>
  <w:style w:type="paragraph" w:styleId="a6">
    <w:name w:val="Balloon Text"/>
    <w:basedOn w:val="a"/>
    <w:link w:val="a7"/>
    <w:rsid w:val="00915F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15F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2016-11-17T05:15:00Z</cp:lastPrinted>
  <dcterms:created xsi:type="dcterms:W3CDTF">2016-11-29T00:47:00Z</dcterms:created>
  <dcterms:modified xsi:type="dcterms:W3CDTF">2016-11-29T00:47:00Z</dcterms:modified>
</cp:coreProperties>
</file>