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150236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5158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51586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51586" w:rsidRPr="00951586">
              <w:rPr>
                <w:szCs w:val="28"/>
              </w:rPr>
              <w:t>144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5158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51586" w:rsidP="0094344A">
            <w:pPr>
              <w:ind w:left="-108"/>
              <w:jc w:val="both"/>
            </w:pPr>
            <w:r>
              <w:rPr>
                <w:szCs w:val="28"/>
              </w:rPr>
              <w:t>О внесении изменений в постановлени</w:t>
            </w:r>
            <w:r w:rsidR="00DC6C0B">
              <w:rPr>
                <w:szCs w:val="28"/>
              </w:rPr>
              <w:t>е</w:t>
            </w:r>
            <w:r>
              <w:rPr>
                <w:szCs w:val="28"/>
              </w:rPr>
              <w:t xml:space="preserve"> Законодательного Собрания Приморского края от 29.02.2012 № 78 "О комиссии Законодательного Собрания Пр</w:t>
            </w:r>
            <w:proofErr w:type="gramStart"/>
            <w:r>
              <w:rPr>
                <w:szCs w:val="28"/>
              </w:rPr>
              <w:t>и-</w:t>
            </w:r>
            <w:proofErr w:type="gramEnd"/>
            <w:r>
              <w:rPr>
                <w:szCs w:val="28"/>
              </w:rPr>
              <w:br/>
              <w:t xml:space="preserve">морского края по контролю </w:t>
            </w:r>
            <w:r>
              <w:rPr>
                <w:szCs w:val="28"/>
              </w:rPr>
              <w:br/>
              <w:t xml:space="preserve">за достоверностью сведений </w:t>
            </w:r>
            <w:r>
              <w:rPr>
                <w:szCs w:val="28"/>
              </w:rPr>
              <w:br/>
              <w:t xml:space="preserve">о доходах, об имуществе </w:t>
            </w:r>
            <w:r>
              <w:rPr>
                <w:szCs w:val="28"/>
              </w:rPr>
              <w:br/>
              <w:t>и обязательствах имущественного характера, представляемых депута- тами Законодательного Собрания Приморского края"</w:t>
            </w:r>
          </w:p>
          <w:p w:rsidR="000B3FB2" w:rsidRPr="00951586" w:rsidRDefault="000B3FB2" w:rsidP="0094344A">
            <w:pPr>
              <w:ind w:left="-108"/>
              <w:jc w:val="both"/>
            </w:pPr>
          </w:p>
        </w:tc>
      </w:tr>
    </w:tbl>
    <w:p w:rsidR="00951586" w:rsidRPr="00951586" w:rsidRDefault="00951586" w:rsidP="00951586">
      <w:pPr>
        <w:tabs>
          <w:tab w:val="left" w:pos="708"/>
          <w:tab w:val="center" w:pos="4153"/>
          <w:tab w:val="right" w:pos="8306"/>
        </w:tabs>
        <w:ind w:firstLine="720"/>
      </w:pPr>
      <w:r w:rsidRPr="00951586">
        <w:t xml:space="preserve">Законодательное Собрание Приморского края </w:t>
      </w:r>
    </w:p>
    <w:p w:rsidR="00951586" w:rsidRPr="00951586" w:rsidRDefault="00951586" w:rsidP="00951586">
      <w:pPr>
        <w:tabs>
          <w:tab w:val="left" w:pos="708"/>
          <w:tab w:val="center" w:pos="4153"/>
          <w:tab w:val="right" w:pos="8306"/>
        </w:tabs>
      </w:pPr>
    </w:p>
    <w:p w:rsidR="00951586" w:rsidRPr="00951586" w:rsidRDefault="00951586" w:rsidP="00951586">
      <w:pPr>
        <w:tabs>
          <w:tab w:val="left" w:pos="708"/>
          <w:tab w:val="center" w:pos="4153"/>
          <w:tab w:val="right" w:pos="8306"/>
        </w:tabs>
        <w:rPr>
          <w:szCs w:val="28"/>
        </w:rPr>
      </w:pPr>
      <w:r w:rsidRPr="00951586">
        <w:rPr>
          <w:szCs w:val="28"/>
        </w:rPr>
        <w:t>ПОСТАНОВЛЯЕТ:</w:t>
      </w:r>
    </w:p>
    <w:p w:rsidR="00951586" w:rsidRPr="00951586" w:rsidRDefault="00951586" w:rsidP="00951586">
      <w:pPr>
        <w:rPr>
          <w:szCs w:val="28"/>
        </w:rPr>
      </w:pPr>
    </w:p>
    <w:p w:rsidR="00DC6C0B" w:rsidRDefault="00951586" w:rsidP="00DC6C0B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 w:rsidRPr="00951586">
        <w:rPr>
          <w:szCs w:val="28"/>
        </w:rPr>
        <w:t>1.Внести в постановлени</w:t>
      </w:r>
      <w:r w:rsidR="00DC6C0B">
        <w:rPr>
          <w:szCs w:val="28"/>
        </w:rPr>
        <w:t>е</w:t>
      </w:r>
      <w:r w:rsidRPr="00951586">
        <w:rPr>
          <w:szCs w:val="28"/>
        </w:rPr>
        <w:t xml:space="preserve">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</w:t>
      </w:r>
      <w:r w:rsidRPr="00951586">
        <w:rPr>
          <w:szCs w:val="28"/>
        </w:rPr>
        <w:br/>
        <w:t xml:space="preserve">о доходах, об имуществе и обязательствах имущественного характера, представляемых депутатами Законодательного Собрания Приморского края" (Ведомости Законодательного Собрания Приморского края, 2012, № 6, </w:t>
      </w:r>
      <w:r w:rsidRPr="00951586">
        <w:rPr>
          <w:szCs w:val="28"/>
        </w:rPr>
        <w:br/>
        <w:t xml:space="preserve">стр. 27; </w:t>
      </w:r>
      <w:proofErr w:type="gramStart"/>
      <w:r w:rsidRPr="00951586">
        <w:rPr>
          <w:szCs w:val="28"/>
        </w:rPr>
        <w:t xml:space="preserve">2013, № 49, стр. 66, № 56, стр. 119; 2014, № 87, стр. 72, № 100, </w:t>
      </w:r>
      <w:r w:rsidRPr="00951586">
        <w:rPr>
          <w:szCs w:val="28"/>
        </w:rPr>
        <w:br/>
        <w:t xml:space="preserve">стр. 57; 2015, № 110, стр. 53, № 118, стр. 82, № 143, стр. 45; 2016, № 149, </w:t>
      </w:r>
      <w:r w:rsidRPr="00951586">
        <w:rPr>
          <w:szCs w:val="28"/>
        </w:rPr>
        <w:br/>
        <w:t xml:space="preserve">стр. 96, № 165, стр. 54, № 2, стр. 94) </w:t>
      </w:r>
      <w:r w:rsidR="00DC6C0B">
        <w:rPr>
          <w:szCs w:val="28"/>
        </w:rPr>
        <w:t xml:space="preserve">следующие </w:t>
      </w:r>
      <w:r w:rsidRPr="00951586">
        <w:rPr>
          <w:szCs w:val="28"/>
        </w:rPr>
        <w:t>изменения</w:t>
      </w:r>
      <w:r w:rsidR="00DC6C0B">
        <w:rPr>
          <w:szCs w:val="28"/>
        </w:rPr>
        <w:t>:</w:t>
      </w:r>
      <w:proofErr w:type="gramEnd"/>
    </w:p>
    <w:p w:rsidR="00951586" w:rsidRPr="00951586" w:rsidRDefault="00DC6C0B" w:rsidP="00DC6C0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пункт 3 </w:t>
      </w:r>
      <w:r w:rsidR="00951586" w:rsidRPr="00951586">
        <w:rPr>
          <w:szCs w:val="28"/>
        </w:rPr>
        <w:t>изложи</w:t>
      </w:r>
      <w:r>
        <w:rPr>
          <w:szCs w:val="28"/>
        </w:rPr>
        <w:t>ть</w:t>
      </w:r>
      <w:r w:rsidR="00951586" w:rsidRPr="00951586">
        <w:rPr>
          <w:szCs w:val="28"/>
        </w:rPr>
        <w:t xml:space="preserve"> в следующей редакции:</w:t>
      </w:r>
    </w:p>
    <w:p w:rsidR="00951586" w:rsidRPr="00951586" w:rsidRDefault="00951586" w:rsidP="00DC6C0B">
      <w:pPr>
        <w:tabs>
          <w:tab w:val="left" w:pos="-2127"/>
        </w:tabs>
        <w:ind w:firstLine="709"/>
        <w:jc w:val="both"/>
        <w:rPr>
          <w:szCs w:val="28"/>
        </w:rPr>
      </w:pPr>
      <w:r w:rsidRPr="00951586">
        <w:rPr>
          <w:szCs w:val="28"/>
        </w:rPr>
        <w:t xml:space="preserve">"3.Избрать в состав указанной комиссии следующих депутатов Законодательного Собрания Приморского края: </w:t>
      </w:r>
    </w:p>
    <w:p w:rsidR="00951586" w:rsidRPr="00951586" w:rsidRDefault="00951586" w:rsidP="00DC6C0B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Cs w:val="28"/>
        </w:rPr>
      </w:pPr>
      <w:r w:rsidRPr="00951586">
        <w:rPr>
          <w:szCs w:val="28"/>
        </w:rPr>
        <w:t>Дрожжина Вячеслава Олеговича;</w:t>
      </w:r>
    </w:p>
    <w:p w:rsidR="00951586" w:rsidRPr="00951586" w:rsidRDefault="00951586" w:rsidP="00DC6C0B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Cs w:val="28"/>
        </w:rPr>
      </w:pPr>
      <w:r w:rsidRPr="00951586">
        <w:rPr>
          <w:szCs w:val="28"/>
        </w:rPr>
        <w:t>Козицкого Алексея Анатольевича;</w:t>
      </w:r>
    </w:p>
    <w:p w:rsidR="00951586" w:rsidRPr="00951586" w:rsidRDefault="00951586" w:rsidP="00DC6C0B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Cs w:val="28"/>
        </w:rPr>
      </w:pPr>
      <w:r w:rsidRPr="00951586">
        <w:rPr>
          <w:szCs w:val="28"/>
        </w:rPr>
        <w:t>Кузьменко Сергея Алексеевича;</w:t>
      </w:r>
    </w:p>
    <w:p w:rsidR="00951586" w:rsidRPr="00951586" w:rsidRDefault="00951586" w:rsidP="00DC6C0B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Cs w:val="28"/>
        </w:rPr>
      </w:pPr>
      <w:r w:rsidRPr="00951586">
        <w:rPr>
          <w:szCs w:val="28"/>
        </w:rPr>
        <w:t>Самсонова Артема Анатольевича;</w:t>
      </w:r>
    </w:p>
    <w:p w:rsidR="00951586" w:rsidRPr="00951586" w:rsidRDefault="00951586" w:rsidP="00DC6C0B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Cs w:val="28"/>
        </w:rPr>
      </w:pPr>
      <w:r w:rsidRPr="00951586">
        <w:rPr>
          <w:szCs w:val="28"/>
        </w:rPr>
        <w:t>Толмачеву Юлию Валерьевну.".</w:t>
      </w:r>
    </w:p>
    <w:p w:rsidR="00951586" w:rsidRDefault="00951586" w:rsidP="00DC6C0B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Cs w:val="28"/>
        </w:rPr>
      </w:pPr>
    </w:p>
    <w:p w:rsidR="00951586" w:rsidRPr="00951586" w:rsidRDefault="00951586" w:rsidP="00DC6C0B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Cs w:val="28"/>
        </w:rPr>
      </w:pPr>
    </w:p>
    <w:p w:rsidR="00951586" w:rsidRPr="00951586" w:rsidRDefault="00951586" w:rsidP="00DC6C0B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Cs w:val="28"/>
        </w:rPr>
      </w:pPr>
      <w:r w:rsidRPr="00951586">
        <w:rPr>
          <w:szCs w:val="28"/>
        </w:rPr>
        <w:lastRenderedPageBreak/>
        <w:t xml:space="preserve">2.Настоящее постановление вступает в силу со дня его принятия. </w:t>
      </w:r>
    </w:p>
    <w:p w:rsidR="00951586" w:rsidRPr="00951586" w:rsidRDefault="00951586" w:rsidP="00951586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951586" w:rsidRPr="00951586" w:rsidRDefault="00951586" w:rsidP="00951586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951586" w:rsidRPr="00951586" w:rsidRDefault="00951586" w:rsidP="00951586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951586" w:rsidRPr="00951586" w:rsidRDefault="00951586" w:rsidP="00951586">
      <w:pPr>
        <w:tabs>
          <w:tab w:val="left" w:pos="708"/>
          <w:tab w:val="center" w:pos="4153"/>
          <w:tab w:val="right" w:pos="8306"/>
        </w:tabs>
        <w:jc w:val="both"/>
      </w:pPr>
      <w:r w:rsidRPr="00951586">
        <w:t>Председатель</w:t>
      </w:r>
    </w:p>
    <w:p w:rsidR="00951586" w:rsidRPr="00951586" w:rsidRDefault="00951586" w:rsidP="00951586">
      <w:pPr>
        <w:tabs>
          <w:tab w:val="left" w:pos="708"/>
          <w:tab w:val="center" w:pos="4153"/>
          <w:tab w:val="right" w:pos="8306"/>
        </w:tabs>
        <w:jc w:val="both"/>
        <w:rPr>
          <w:szCs w:val="28"/>
        </w:rPr>
      </w:pPr>
      <w:r w:rsidRPr="00951586">
        <w:t>Законодательного Собрания</w:t>
      </w:r>
      <w:r w:rsidRPr="00951586">
        <w:tab/>
        <w:t xml:space="preserve">                                                                 А.И. Ролик</w:t>
      </w:r>
    </w:p>
    <w:p w:rsidR="00951586" w:rsidRPr="00951586" w:rsidRDefault="00951586" w:rsidP="00951586">
      <w:pPr>
        <w:rPr>
          <w:sz w:val="24"/>
          <w:szCs w:val="24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95158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015" w:rsidRDefault="00303015">
      <w:r>
        <w:separator/>
      </w:r>
    </w:p>
  </w:endnote>
  <w:endnote w:type="continuationSeparator" w:id="0">
    <w:p w:rsidR="00303015" w:rsidRDefault="00303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015" w:rsidRDefault="00303015">
      <w:r>
        <w:separator/>
      </w:r>
    </w:p>
  </w:footnote>
  <w:footnote w:type="continuationSeparator" w:id="0">
    <w:p w:rsidR="00303015" w:rsidRDefault="003030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586" w:rsidRDefault="00951586" w:rsidP="0095158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A7A1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1586"/>
    <w:rsid w:val="00057575"/>
    <w:rsid w:val="000B3FB2"/>
    <w:rsid w:val="000D628E"/>
    <w:rsid w:val="000E5228"/>
    <w:rsid w:val="00123119"/>
    <w:rsid w:val="00155F7F"/>
    <w:rsid w:val="00303015"/>
    <w:rsid w:val="003325F4"/>
    <w:rsid w:val="00392E21"/>
    <w:rsid w:val="004B69FA"/>
    <w:rsid w:val="004D1A01"/>
    <w:rsid w:val="005A6019"/>
    <w:rsid w:val="005E6130"/>
    <w:rsid w:val="00695A4A"/>
    <w:rsid w:val="006A7A1E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1586"/>
    <w:rsid w:val="009959AC"/>
    <w:rsid w:val="009C06BA"/>
    <w:rsid w:val="00A13794"/>
    <w:rsid w:val="00A26C60"/>
    <w:rsid w:val="00A93332"/>
    <w:rsid w:val="00AE5EE6"/>
    <w:rsid w:val="00BA58C7"/>
    <w:rsid w:val="00BE7D9D"/>
    <w:rsid w:val="00C20E8F"/>
    <w:rsid w:val="00CA7E54"/>
    <w:rsid w:val="00CE19DF"/>
    <w:rsid w:val="00D02716"/>
    <w:rsid w:val="00DC6C0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5158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6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2016-11-24T04:20:00Z</cp:lastPrinted>
  <dcterms:created xsi:type="dcterms:W3CDTF">2016-11-23T06:06:00Z</dcterms:created>
  <dcterms:modified xsi:type="dcterms:W3CDTF">2016-11-24T04:20:00Z</dcterms:modified>
</cp:coreProperties>
</file>