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151107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E7A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E7AF8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7AF8" w:rsidRPr="004E7AF8">
              <w:rPr>
                <w:szCs w:val="28"/>
              </w:rPr>
              <w:t>143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E7AF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7AF8" w:rsidP="0094344A">
            <w:pPr>
              <w:ind w:left="-108"/>
              <w:jc w:val="both"/>
            </w:pPr>
            <w:r>
              <w:rPr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t xml:space="preserve"> от 30.</w:t>
            </w:r>
            <w:r>
              <w:rPr>
                <w:szCs w:val="28"/>
              </w:rPr>
              <w:t>10.2013 № 973 "</w:t>
            </w:r>
            <w:r w:rsidRPr="00925563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включении в состав попечительского совета,  осуществляющего контроль за деятельностью регионального оператора по обеспечению </w:t>
            </w:r>
            <w:proofErr w:type="gramStart"/>
            <w:r>
              <w:rPr>
                <w:szCs w:val="28"/>
              </w:rPr>
              <w:t>свое-временного</w:t>
            </w:r>
            <w:proofErr w:type="gramEnd"/>
            <w:r>
              <w:rPr>
                <w:szCs w:val="28"/>
              </w:rPr>
              <w:t xml:space="preserve"> проведения капиталь-</w:t>
            </w:r>
            <w:proofErr w:type="spellStart"/>
            <w:r>
              <w:rPr>
                <w:szCs w:val="28"/>
              </w:rPr>
              <w:t>ного</w:t>
            </w:r>
            <w:proofErr w:type="spellEnd"/>
            <w:r>
              <w:rPr>
                <w:szCs w:val="28"/>
              </w:rPr>
              <w:t xml:space="preserve"> ремонта в многоквартирных домах, представителей </w:t>
            </w:r>
            <w:proofErr w:type="spellStart"/>
            <w:r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-тельного Собрания Приморского края"</w:t>
            </w:r>
          </w:p>
          <w:p w:rsidR="000B3FB2" w:rsidRPr="004E7AF8" w:rsidRDefault="000B3FB2" w:rsidP="0094344A">
            <w:pPr>
              <w:ind w:left="-108"/>
              <w:jc w:val="both"/>
            </w:pPr>
          </w:p>
        </w:tc>
      </w:tr>
    </w:tbl>
    <w:p w:rsidR="004E7AF8" w:rsidRDefault="004E7AF8" w:rsidP="004E7AF8">
      <w:pPr>
        <w:ind w:firstLine="720"/>
        <w:jc w:val="both"/>
      </w:pPr>
      <w:r>
        <w:t>Законодательное Собрание Приморского края</w:t>
      </w:r>
    </w:p>
    <w:p w:rsidR="004E7AF8" w:rsidRDefault="004E7AF8" w:rsidP="004E7AF8">
      <w:pPr>
        <w:ind w:firstLine="720"/>
        <w:jc w:val="both"/>
      </w:pPr>
    </w:p>
    <w:p w:rsidR="004E7AF8" w:rsidRDefault="004E7AF8" w:rsidP="004E7AF8">
      <w:pPr>
        <w:jc w:val="both"/>
      </w:pPr>
      <w:r>
        <w:t>ПОСТАНОВЛЯЕТ:</w:t>
      </w:r>
    </w:p>
    <w:p w:rsidR="004E7AF8" w:rsidRDefault="004E7AF8" w:rsidP="004E7AF8"/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proofErr w:type="gramStart"/>
      <w:r>
        <w:t>1.Внести в постановление Законодательного Собрания Приморского края от 30.</w:t>
      </w:r>
      <w:r>
        <w:rPr>
          <w:szCs w:val="28"/>
        </w:rPr>
        <w:t>10.2013 № 973 "</w:t>
      </w:r>
      <w:r w:rsidRPr="00925563">
        <w:rPr>
          <w:szCs w:val="28"/>
        </w:rPr>
        <w:t xml:space="preserve">О </w:t>
      </w:r>
      <w:r>
        <w:rPr>
          <w:szCs w:val="28"/>
        </w:rPr>
        <w:t>включении в состав попечительского совета,  осуществляющего контроль за деятельностью регионального оператора по обеспечению своевременного проведения капитального ремонта в многоквартирных домах, представителей Законодательного Собрания Приморского края" (Ведомости Законодательного Собрания Приморского края, 2013, № 58, стр. 63) следующие изменения:</w:t>
      </w:r>
      <w:proofErr w:type="gramEnd"/>
    </w:p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пункт 1 изложить в следующей редакции:</w:t>
      </w:r>
    </w:p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>"1.Включить в состав</w:t>
      </w:r>
      <w:r w:rsidRPr="00382DA2">
        <w:rPr>
          <w:szCs w:val="28"/>
        </w:rPr>
        <w:t xml:space="preserve"> </w:t>
      </w:r>
      <w:r>
        <w:rPr>
          <w:szCs w:val="28"/>
        </w:rPr>
        <w:t>попечительского совета,</w:t>
      </w:r>
      <w:r>
        <w:t xml:space="preserve"> </w:t>
      </w:r>
      <w:r>
        <w:rPr>
          <w:szCs w:val="28"/>
        </w:rPr>
        <w:t xml:space="preserve">осуществляющего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деятельностью регионального оператора по обеспечению своевременного проведения капитального ремонта в многоквартирных домах, следующих депутатов Законодательного Собрания:</w:t>
      </w:r>
    </w:p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Козицкого Алексея Анатольевича;</w:t>
      </w:r>
    </w:p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Костюкова Евгения Сергеевича</w:t>
      </w:r>
      <w:proofErr w:type="gramStart"/>
      <w:r>
        <w:rPr>
          <w:szCs w:val="28"/>
        </w:rPr>
        <w:t>.</w:t>
      </w:r>
      <w:r w:rsidR="00D96CD4">
        <w:rPr>
          <w:szCs w:val="28"/>
        </w:rPr>
        <w:t>".</w:t>
      </w:r>
      <w:bookmarkStart w:id="0" w:name="_GoBack"/>
      <w:bookmarkEnd w:id="0"/>
      <w:proofErr w:type="gramEnd"/>
    </w:p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4E7AF8" w:rsidRDefault="004E7AF8" w:rsidP="004E7AF8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4E7AF8" w:rsidRDefault="004E7AF8" w:rsidP="004E7AF8">
      <w:pPr>
        <w:jc w:val="both"/>
      </w:pPr>
    </w:p>
    <w:p w:rsidR="004E7AF8" w:rsidRDefault="004E7AF8" w:rsidP="004E7AF8">
      <w:pPr>
        <w:jc w:val="both"/>
      </w:pPr>
    </w:p>
    <w:p w:rsidR="004E7AF8" w:rsidRDefault="004E7AF8" w:rsidP="004E7AF8">
      <w:pPr>
        <w:ind w:firstLine="709"/>
        <w:jc w:val="both"/>
      </w:pPr>
      <w:r>
        <w:lastRenderedPageBreak/>
        <w:t>2.Настоящее постановление вступает в силу со дня его принятия.</w:t>
      </w:r>
    </w:p>
    <w:p w:rsidR="004E7AF8" w:rsidRDefault="004E7AF8" w:rsidP="004E7AF8">
      <w:pPr>
        <w:ind w:firstLine="720"/>
        <w:jc w:val="both"/>
      </w:pPr>
    </w:p>
    <w:p w:rsidR="004E7AF8" w:rsidRDefault="004E7AF8" w:rsidP="004E7AF8">
      <w:pPr>
        <w:ind w:firstLine="720"/>
        <w:jc w:val="both"/>
      </w:pPr>
    </w:p>
    <w:p w:rsidR="004E7AF8" w:rsidRDefault="004E7AF8" w:rsidP="004E7AF8">
      <w:pPr>
        <w:ind w:firstLine="720"/>
        <w:jc w:val="both"/>
      </w:pPr>
    </w:p>
    <w:p w:rsidR="004E7AF8" w:rsidRDefault="004E7AF8" w:rsidP="004E7AF8">
      <w:pPr>
        <w:jc w:val="both"/>
      </w:pPr>
      <w:r>
        <w:t>Председатель</w:t>
      </w:r>
    </w:p>
    <w:p w:rsidR="004E7AF8" w:rsidRDefault="004E7AF8" w:rsidP="004E7AF8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E7AF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3BE" w:rsidRDefault="00EF13BE">
      <w:r>
        <w:separator/>
      </w:r>
    </w:p>
  </w:endnote>
  <w:endnote w:type="continuationSeparator" w:id="0">
    <w:p w:rsidR="00EF13BE" w:rsidRDefault="00EF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3BE" w:rsidRDefault="00EF13BE">
      <w:r>
        <w:separator/>
      </w:r>
    </w:p>
  </w:footnote>
  <w:footnote w:type="continuationSeparator" w:id="0">
    <w:p w:rsidR="00EF13BE" w:rsidRDefault="00EF1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AF8" w:rsidRDefault="004E7AF8" w:rsidP="004E7AF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96CD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A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7AF8"/>
    <w:rsid w:val="005A6019"/>
    <w:rsid w:val="005C7140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96CD4"/>
    <w:rsid w:val="00DF01B2"/>
    <w:rsid w:val="00E8710C"/>
    <w:rsid w:val="00E93A7F"/>
    <w:rsid w:val="00EF13BE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E7AF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41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2016-11-24T06:05:00Z</cp:lastPrinted>
  <dcterms:created xsi:type="dcterms:W3CDTF">2016-11-23T05:00:00Z</dcterms:created>
  <dcterms:modified xsi:type="dcterms:W3CDTF">2016-11-24T06:45:00Z</dcterms:modified>
</cp:coreProperties>
</file>