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141572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03C2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03C29">
              <w:rPr>
                <w:szCs w:val="28"/>
              </w:rPr>
              <w:t>23.11.2016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03C29" w:rsidRPr="00203C29">
              <w:rPr>
                <w:szCs w:val="28"/>
              </w:rPr>
              <w:t>140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03C2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03C29" w:rsidP="0094344A">
            <w:pPr>
              <w:ind w:left="-108"/>
              <w:jc w:val="both"/>
            </w:pPr>
            <w:r w:rsidRPr="00203C29">
              <w:t xml:space="preserve">О проекте закона Приморского края "О внесении изменений </w:t>
            </w:r>
            <w:r>
              <w:br/>
            </w:r>
            <w:r w:rsidRPr="00203C29">
              <w:t xml:space="preserve">в Закон Приморского края             "Об обороте земель </w:t>
            </w:r>
            <w:proofErr w:type="gramStart"/>
            <w:r w:rsidRPr="00203C29">
              <w:t>сельско-хозяйственного</w:t>
            </w:r>
            <w:proofErr w:type="gramEnd"/>
            <w:r w:rsidRPr="00203C29">
              <w:t xml:space="preserve"> назначения на территории Приморского края"</w:t>
            </w:r>
          </w:p>
          <w:p w:rsidR="000B3FB2" w:rsidRPr="00203C29" w:rsidRDefault="000B3FB2" w:rsidP="0094344A">
            <w:pPr>
              <w:ind w:left="-108"/>
              <w:jc w:val="both"/>
            </w:pPr>
          </w:p>
        </w:tc>
      </w:tr>
    </w:tbl>
    <w:p w:rsidR="00203C29" w:rsidRPr="00203C29" w:rsidRDefault="00203C29" w:rsidP="00203C29">
      <w:pPr>
        <w:ind w:firstLine="709"/>
        <w:jc w:val="both"/>
      </w:pPr>
      <w:r w:rsidRPr="00203C29">
        <w:t>Законодательное Собрание Приморского края</w:t>
      </w:r>
    </w:p>
    <w:p w:rsidR="00203C29" w:rsidRPr="00203C29" w:rsidRDefault="00203C29" w:rsidP="00203C29">
      <w:pPr>
        <w:ind w:firstLine="851"/>
        <w:jc w:val="both"/>
      </w:pPr>
    </w:p>
    <w:p w:rsidR="00203C29" w:rsidRPr="00203C29" w:rsidRDefault="00203C29" w:rsidP="00203C29">
      <w:pPr>
        <w:jc w:val="both"/>
      </w:pPr>
      <w:r w:rsidRPr="00203C29">
        <w:t>ПОСТАНОВЛЯЕТ:</w:t>
      </w:r>
    </w:p>
    <w:p w:rsidR="00203C29" w:rsidRPr="00203C29" w:rsidRDefault="00203C29" w:rsidP="00203C29">
      <w:pPr>
        <w:ind w:firstLine="851"/>
        <w:jc w:val="both"/>
      </w:pPr>
    </w:p>
    <w:p w:rsidR="00203C29" w:rsidRPr="00203C29" w:rsidRDefault="00203C29" w:rsidP="00203C29">
      <w:pPr>
        <w:shd w:val="clear" w:color="auto" w:fill="FFFFFF"/>
        <w:ind w:firstLine="709"/>
        <w:jc w:val="both"/>
      </w:pPr>
      <w:r w:rsidRPr="00203C29">
        <w:t>1.Принять проект закона Приморского края "О внесении изменений в Закон Приморского края "Об обороте земель сельскохозяйственного назначения на территории Приморского края" в первом чтении.</w:t>
      </w:r>
    </w:p>
    <w:p w:rsidR="00203C29" w:rsidRPr="00203C29" w:rsidRDefault="00203C29" w:rsidP="00203C29">
      <w:pPr>
        <w:ind w:firstLine="720"/>
        <w:jc w:val="both"/>
      </w:pPr>
    </w:p>
    <w:p w:rsidR="00203C29" w:rsidRPr="00203C29" w:rsidRDefault="00203C29" w:rsidP="00203C29">
      <w:pPr>
        <w:ind w:firstLine="720"/>
        <w:jc w:val="both"/>
      </w:pPr>
      <w:r w:rsidRPr="00203C29">
        <w:t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9 декабря 2016 года.</w:t>
      </w:r>
    </w:p>
    <w:p w:rsidR="00203C29" w:rsidRPr="00203C29" w:rsidRDefault="00203C29" w:rsidP="00203C29">
      <w:pPr>
        <w:ind w:firstLine="720"/>
        <w:jc w:val="both"/>
      </w:pPr>
    </w:p>
    <w:p w:rsidR="00203C29" w:rsidRPr="00203C29" w:rsidRDefault="00203C29" w:rsidP="00203C29">
      <w:pPr>
        <w:ind w:firstLine="720"/>
        <w:jc w:val="both"/>
      </w:pPr>
      <w:r w:rsidRPr="00203C29">
        <w:t xml:space="preserve">3.Комитету Законодательного Собрания по </w:t>
      </w:r>
      <w:proofErr w:type="gramStart"/>
      <w:r w:rsidRPr="00203C29">
        <w:t>продовольственной</w:t>
      </w:r>
      <w:proofErr w:type="gramEnd"/>
      <w:r w:rsidRPr="00203C29">
        <w:t xml:space="preserve">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03C29" w:rsidRPr="00203C29" w:rsidRDefault="00203C29" w:rsidP="00203C29">
      <w:pPr>
        <w:ind w:firstLine="720"/>
        <w:jc w:val="both"/>
      </w:pPr>
    </w:p>
    <w:p w:rsidR="00203C29" w:rsidRPr="00203C29" w:rsidRDefault="00203C29" w:rsidP="00203C29">
      <w:pPr>
        <w:ind w:firstLine="720"/>
        <w:jc w:val="both"/>
      </w:pPr>
      <w:r w:rsidRPr="00203C29">
        <w:t>4.Настоящее постановление вступает в силу со дня его принятия.</w:t>
      </w:r>
    </w:p>
    <w:p w:rsidR="00203C29" w:rsidRPr="00203C29" w:rsidRDefault="00203C29" w:rsidP="00203C29">
      <w:pPr>
        <w:ind w:firstLine="851"/>
        <w:jc w:val="both"/>
      </w:pPr>
      <w:bookmarkStart w:id="0" w:name="_GoBack"/>
      <w:bookmarkEnd w:id="0"/>
    </w:p>
    <w:p w:rsidR="00203C29" w:rsidRPr="00203C29" w:rsidRDefault="00203C29" w:rsidP="00203C29">
      <w:pPr>
        <w:ind w:firstLine="851"/>
        <w:jc w:val="both"/>
      </w:pPr>
    </w:p>
    <w:p w:rsidR="00203C29" w:rsidRPr="00203C29" w:rsidRDefault="00203C29" w:rsidP="00203C29">
      <w:pPr>
        <w:ind w:firstLine="851"/>
        <w:jc w:val="both"/>
      </w:pPr>
    </w:p>
    <w:p w:rsidR="00203C29" w:rsidRPr="00203C29" w:rsidRDefault="00203C29" w:rsidP="00203C29">
      <w:pPr>
        <w:jc w:val="both"/>
      </w:pPr>
      <w:r w:rsidRPr="00203C29">
        <w:t xml:space="preserve">Председатель </w:t>
      </w:r>
    </w:p>
    <w:p w:rsidR="00203C29" w:rsidRPr="00203C29" w:rsidRDefault="00203C29" w:rsidP="00203C29">
      <w:pPr>
        <w:jc w:val="both"/>
      </w:pPr>
      <w:r w:rsidRPr="00203C29">
        <w:t>Законодательного Собрания                                                     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0353" w:rsidRDefault="000E0353">
      <w:r>
        <w:separator/>
      </w:r>
    </w:p>
  </w:endnote>
  <w:endnote w:type="continuationSeparator" w:id="0">
    <w:p w:rsidR="000E0353" w:rsidRDefault="000E03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0353" w:rsidRDefault="000E0353">
      <w:r>
        <w:separator/>
      </w:r>
    </w:p>
  </w:footnote>
  <w:footnote w:type="continuationSeparator" w:id="0">
    <w:p w:rsidR="000E0353" w:rsidRDefault="000E03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03C29"/>
    <w:rsid w:val="00057575"/>
    <w:rsid w:val="000B3FB2"/>
    <w:rsid w:val="000D628E"/>
    <w:rsid w:val="000E0353"/>
    <w:rsid w:val="000E5228"/>
    <w:rsid w:val="00123119"/>
    <w:rsid w:val="00155F7F"/>
    <w:rsid w:val="00203C29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2016-11-23T04:15:00Z</cp:lastPrinted>
  <dcterms:created xsi:type="dcterms:W3CDTF">2016-11-23T04:14:00Z</dcterms:created>
  <dcterms:modified xsi:type="dcterms:W3CDTF">2016-11-23T04:16:00Z</dcterms:modified>
</cp:coreProperties>
</file>