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85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032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03247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3247" w:rsidRPr="00803247">
              <w:rPr>
                <w:szCs w:val="28"/>
              </w:rPr>
              <w:t>136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032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03247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>Закон Приморского края "О разграничении имущества, находя-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собствен-ности</w:t>
            </w:r>
            <w:proofErr w:type="spellEnd"/>
            <w:r>
              <w:t xml:space="preserve">, между Кавалеровским </w:t>
            </w:r>
            <w:proofErr w:type="spellStart"/>
            <w:r>
              <w:t>муни-ципальным</w:t>
            </w:r>
            <w:proofErr w:type="spellEnd"/>
            <w:r>
              <w:t xml:space="preserve"> районом и </w:t>
            </w:r>
            <w:proofErr w:type="spellStart"/>
            <w:r>
              <w:t>поселе-ниями</w:t>
            </w:r>
            <w:proofErr w:type="spellEnd"/>
            <w:r>
              <w:t>, образованными в границах Кавалеровского муниципального района"</w:t>
            </w:r>
          </w:p>
          <w:p w:rsidR="000B3FB2" w:rsidRPr="00803247" w:rsidRDefault="000B3FB2" w:rsidP="0094344A">
            <w:pPr>
              <w:ind w:left="-108"/>
              <w:jc w:val="both"/>
            </w:pPr>
          </w:p>
        </w:tc>
      </w:tr>
    </w:tbl>
    <w:p w:rsidR="00803247" w:rsidRDefault="00803247" w:rsidP="00803247">
      <w:pPr>
        <w:ind w:firstLine="720"/>
        <w:jc w:val="both"/>
      </w:pPr>
      <w:r>
        <w:t>Законодательное Собрание Приморского края</w:t>
      </w:r>
    </w:p>
    <w:p w:rsidR="00803247" w:rsidRDefault="00803247" w:rsidP="00803247">
      <w:pPr>
        <w:ind w:firstLine="720"/>
        <w:jc w:val="both"/>
      </w:pPr>
    </w:p>
    <w:p w:rsidR="00803247" w:rsidRDefault="00803247" w:rsidP="00803247">
      <w:pPr>
        <w:tabs>
          <w:tab w:val="left" w:pos="0"/>
        </w:tabs>
        <w:jc w:val="both"/>
      </w:pPr>
      <w:r>
        <w:t>ПОСТАНОВЛЯЕТ:</w:t>
      </w:r>
    </w:p>
    <w:p w:rsidR="00803247" w:rsidRDefault="00803247" w:rsidP="00803247"/>
    <w:p w:rsidR="00803247" w:rsidRDefault="00803247" w:rsidP="00803247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 в первом чтении.</w:t>
      </w:r>
    </w:p>
    <w:p w:rsidR="00803247" w:rsidRDefault="00803247" w:rsidP="00803247">
      <w:pPr>
        <w:ind w:firstLine="720"/>
        <w:jc w:val="both"/>
        <w:rPr>
          <w:szCs w:val="28"/>
        </w:rPr>
      </w:pPr>
    </w:p>
    <w:p w:rsidR="00803247" w:rsidRDefault="00803247" w:rsidP="0080324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8 декабря 2016 года.</w:t>
      </w:r>
    </w:p>
    <w:p w:rsidR="00803247" w:rsidRDefault="00803247" w:rsidP="00803247">
      <w:pPr>
        <w:ind w:firstLine="720"/>
        <w:jc w:val="both"/>
      </w:pPr>
    </w:p>
    <w:p w:rsidR="00803247" w:rsidRDefault="00803247" w:rsidP="00803247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03247" w:rsidRDefault="00803247" w:rsidP="00803247">
      <w:pPr>
        <w:ind w:firstLine="720"/>
        <w:jc w:val="both"/>
      </w:pPr>
    </w:p>
    <w:p w:rsidR="00803247" w:rsidRDefault="00803247" w:rsidP="0080324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03247" w:rsidRDefault="00803247" w:rsidP="00803247">
      <w:pPr>
        <w:ind w:firstLine="720"/>
        <w:jc w:val="both"/>
      </w:pPr>
      <w:bookmarkStart w:id="0" w:name="_GoBack"/>
      <w:bookmarkEnd w:id="0"/>
    </w:p>
    <w:p w:rsidR="00803247" w:rsidRDefault="00803247" w:rsidP="00803247">
      <w:pPr>
        <w:ind w:firstLine="720"/>
        <w:jc w:val="both"/>
      </w:pPr>
    </w:p>
    <w:p w:rsidR="00803247" w:rsidRDefault="00803247" w:rsidP="00803247">
      <w:pPr>
        <w:ind w:firstLine="720"/>
        <w:jc w:val="both"/>
      </w:pPr>
    </w:p>
    <w:p w:rsidR="00803247" w:rsidRDefault="00803247" w:rsidP="00803247">
      <w:pPr>
        <w:jc w:val="both"/>
      </w:pPr>
      <w:r>
        <w:t>Председатель</w:t>
      </w:r>
    </w:p>
    <w:p w:rsidR="00931FD6" w:rsidRDefault="00803247" w:rsidP="00803247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461" w:rsidRDefault="00CE4461">
      <w:r>
        <w:separator/>
      </w:r>
    </w:p>
  </w:endnote>
  <w:endnote w:type="continuationSeparator" w:id="0">
    <w:p w:rsidR="00CE4461" w:rsidRDefault="00CE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461" w:rsidRDefault="00CE4461">
      <w:r>
        <w:separator/>
      </w:r>
    </w:p>
  </w:footnote>
  <w:footnote w:type="continuationSeparator" w:id="0">
    <w:p w:rsidR="00CE4461" w:rsidRDefault="00CE4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324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324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4461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2016-11-23T05:03:00Z</cp:lastPrinted>
  <dcterms:created xsi:type="dcterms:W3CDTF">2016-11-23T05:02:00Z</dcterms:created>
  <dcterms:modified xsi:type="dcterms:W3CDTF">2016-11-23T05:03:00Z</dcterms:modified>
</cp:coreProperties>
</file>