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64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F4AA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F4AA2" w:rsidRPr="00CF4AA2">
              <w:rPr>
                <w:szCs w:val="28"/>
              </w:rPr>
              <w:t>134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F4AA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F4AA2" w:rsidP="0094344A">
            <w:pPr>
              <w:ind w:left="-108"/>
              <w:jc w:val="both"/>
            </w:pPr>
            <w:proofErr w:type="gramStart"/>
            <w:r>
              <w:t xml:space="preserve">О </w:t>
            </w:r>
            <w:r w:rsidRPr="005B4B72">
              <w:t>проект</w:t>
            </w:r>
            <w:r>
              <w:t>е</w:t>
            </w:r>
            <w:r w:rsidRPr="005B4B72">
              <w:t xml:space="preserve"> закона Приморского края "О внесении изменений в</w:t>
            </w:r>
            <w:r>
              <w:t xml:space="preserve"> Закон П</w:t>
            </w:r>
            <w:r w:rsidRPr="00856DA7">
              <w:t xml:space="preserve">риморского края </w:t>
            </w:r>
            <w:r w:rsidRPr="00AE0A30">
              <w:t xml:space="preserve">"О порядке проведения экспертизы муниципальных нормативных правовых актов и оценки </w:t>
            </w:r>
            <w:proofErr w:type="spellStart"/>
            <w:r w:rsidRPr="00AE0A30">
              <w:t>регули</w:t>
            </w:r>
            <w:r>
              <w:t>-</w:t>
            </w:r>
            <w:r w:rsidRPr="00AE0A30">
              <w:t>рующего</w:t>
            </w:r>
            <w:proofErr w:type="spellEnd"/>
            <w:r w:rsidRPr="00AE0A30">
              <w:t xml:space="preserve"> воздействия проектов муниципальных нормативных правовых актов в Приморском крае"</w:t>
            </w:r>
            <w:proofErr w:type="gramEnd"/>
          </w:p>
          <w:p w:rsidR="000B3FB2" w:rsidRPr="00CF4AA2" w:rsidRDefault="000B3FB2" w:rsidP="0094344A">
            <w:pPr>
              <w:ind w:left="-108"/>
              <w:jc w:val="both"/>
            </w:pPr>
          </w:p>
        </w:tc>
      </w:tr>
    </w:tbl>
    <w:p w:rsidR="00CF4AA2" w:rsidRDefault="00CF4AA2" w:rsidP="00CF4AA2">
      <w:pPr>
        <w:ind w:firstLine="709"/>
      </w:pPr>
      <w:r>
        <w:t xml:space="preserve">Законодательное Собрание Приморского края </w:t>
      </w:r>
    </w:p>
    <w:p w:rsidR="00CF4AA2" w:rsidRDefault="00CF4AA2" w:rsidP="00CF4AA2"/>
    <w:p w:rsidR="00CF4AA2" w:rsidRDefault="00CF4AA2" w:rsidP="00CF4AA2">
      <w:r>
        <w:t>ПОСТАНОВЛЯЕТ:</w:t>
      </w:r>
    </w:p>
    <w:p w:rsidR="00CF4AA2" w:rsidRDefault="00CF4AA2" w:rsidP="00CF4AA2"/>
    <w:p w:rsidR="00CF4AA2" w:rsidRDefault="00CF4AA2" w:rsidP="00CF4AA2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"О внесении изменений в Закон Приморского края </w:t>
      </w:r>
      <w:r w:rsidRPr="00813410"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 в первом чтении</w:t>
      </w:r>
      <w:r>
        <w:rPr>
          <w:szCs w:val="28"/>
        </w:rPr>
        <w:t>.</w:t>
      </w:r>
      <w:proofErr w:type="gramEnd"/>
    </w:p>
    <w:p w:rsidR="00CF4AA2" w:rsidRDefault="00CF4AA2" w:rsidP="00CF4AA2">
      <w:pPr>
        <w:ind w:firstLine="709"/>
        <w:jc w:val="both"/>
      </w:pPr>
    </w:p>
    <w:p w:rsidR="00CF4AA2" w:rsidRDefault="00CF4AA2" w:rsidP="00CF4AA2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F4AA2" w:rsidRDefault="00CF4AA2" w:rsidP="00CF4AA2">
      <w:pPr>
        <w:jc w:val="both"/>
      </w:pPr>
    </w:p>
    <w:p w:rsidR="00CF4AA2" w:rsidRDefault="00CF4AA2" w:rsidP="00CF4AA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F4AA2" w:rsidRDefault="00CF4AA2" w:rsidP="00CF4AA2">
      <w:pPr>
        <w:jc w:val="both"/>
      </w:pPr>
    </w:p>
    <w:p w:rsidR="00CF4AA2" w:rsidRDefault="00CF4AA2" w:rsidP="00CF4AA2">
      <w:pPr>
        <w:jc w:val="both"/>
      </w:pPr>
    </w:p>
    <w:p w:rsidR="00CF4AA2" w:rsidRDefault="00CF4AA2" w:rsidP="00CF4AA2">
      <w:pPr>
        <w:jc w:val="both"/>
      </w:pPr>
    </w:p>
    <w:p w:rsidR="00CF4AA2" w:rsidRDefault="00CF4AA2" w:rsidP="00CF4AA2">
      <w:pPr>
        <w:jc w:val="both"/>
      </w:pPr>
      <w:r>
        <w:t>Председатель</w:t>
      </w:r>
    </w:p>
    <w:p w:rsidR="00CF4AA2" w:rsidRDefault="00CF4AA2" w:rsidP="00CF4AA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F24" w:rsidRDefault="00020F24">
      <w:r>
        <w:separator/>
      </w:r>
    </w:p>
  </w:endnote>
  <w:endnote w:type="continuationSeparator" w:id="0">
    <w:p w:rsidR="00020F24" w:rsidRDefault="00020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F24" w:rsidRDefault="00020F24">
      <w:r>
        <w:separator/>
      </w:r>
    </w:p>
  </w:footnote>
  <w:footnote w:type="continuationSeparator" w:id="0">
    <w:p w:rsidR="00020F24" w:rsidRDefault="00020F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4AA2"/>
    <w:rsid w:val="00020F2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4AA2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2016-11-23T07:15:00Z</cp:lastPrinted>
  <dcterms:created xsi:type="dcterms:W3CDTF">2016-11-23T07:14:00Z</dcterms:created>
  <dcterms:modified xsi:type="dcterms:W3CDTF">2016-11-23T07:15:00Z</dcterms:modified>
</cp:coreProperties>
</file>