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22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09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09D3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09D3" w:rsidRPr="009A09D3">
              <w:rPr>
                <w:szCs w:val="28"/>
              </w:rPr>
              <w:t>130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09D3" w:rsidP="0094344A">
            <w:pPr>
              <w:ind w:left="-108"/>
              <w:jc w:val="both"/>
            </w:pPr>
            <w:proofErr w:type="gramStart"/>
            <w:r w:rsidRPr="009A09D3">
              <w:t xml:space="preserve">О проекте закона Приморского края "О внесении изменений в  статью 22 Закона Приморского края "О Законодательном </w:t>
            </w:r>
            <w:proofErr w:type="spellStart"/>
            <w:r w:rsidRPr="009A09D3">
              <w:t>Собра</w:t>
            </w:r>
            <w:r>
              <w:t>-</w:t>
            </w:r>
            <w:r w:rsidRPr="009A09D3">
              <w:t>нии</w:t>
            </w:r>
            <w:proofErr w:type="spellEnd"/>
            <w:r w:rsidRPr="009A09D3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A09D3" w:rsidRPr="009A09D3" w:rsidRDefault="009A09D3" w:rsidP="009A09D3">
      <w:pPr>
        <w:ind w:firstLine="709"/>
      </w:pPr>
      <w:r w:rsidRPr="009A09D3">
        <w:t>Законодательн</w:t>
      </w:r>
      <w:bookmarkStart w:id="0" w:name="_GoBack"/>
      <w:bookmarkEnd w:id="0"/>
      <w:r w:rsidRPr="009A09D3">
        <w:t>ое Собрание Приморского края</w:t>
      </w:r>
    </w:p>
    <w:p w:rsidR="009A09D3" w:rsidRPr="009A09D3" w:rsidRDefault="009A09D3" w:rsidP="009A09D3"/>
    <w:p w:rsidR="009A09D3" w:rsidRPr="009A09D3" w:rsidRDefault="009A09D3" w:rsidP="009A09D3">
      <w:r w:rsidRPr="009A09D3">
        <w:t>ПОСТАНОВЛЯЕТ:</w:t>
      </w:r>
    </w:p>
    <w:p w:rsidR="009A09D3" w:rsidRPr="009A09D3" w:rsidRDefault="009A09D3" w:rsidP="009A09D3"/>
    <w:p w:rsidR="009A09D3" w:rsidRPr="009A09D3" w:rsidRDefault="009A09D3" w:rsidP="009A09D3">
      <w:pPr>
        <w:jc w:val="both"/>
      </w:pPr>
      <w:r w:rsidRPr="009A09D3">
        <w:tab/>
        <w:t>1.Принять проект закона Приморского края "О внесении изменений в статью 22 Закона Приморского края "О Законодательном Собрании Приморского края" во втором чтении.</w:t>
      </w:r>
    </w:p>
    <w:p w:rsidR="009A09D3" w:rsidRPr="009A09D3" w:rsidRDefault="009A09D3" w:rsidP="009A09D3">
      <w:pPr>
        <w:jc w:val="both"/>
      </w:pPr>
    </w:p>
    <w:p w:rsidR="009A09D3" w:rsidRPr="009A09D3" w:rsidRDefault="009A09D3" w:rsidP="009A09D3">
      <w:pPr>
        <w:ind w:firstLine="708"/>
        <w:jc w:val="both"/>
      </w:pPr>
      <w:r w:rsidRPr="009A09D3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A09D3" w:rsidRPr="009A09D3" w:rsidRDefault="009A09D3" w:rsidP="009A09D3">
      <w:pPr>
        <w:jc w:val="both"/>
      </w:pPr>
    </w:p>
    <w:p w:rsidR="009A09D3" w:rsidRPr="009A09D3" w:rsidRDefault="009A09D3" w:rsidP="009A09D3">
      <w:pPr>
        <w:jc w:val="both"/>
      </w:pPr>
      <w:r w:rsidRPr="009A09D3">
        <w:tab/>
        <w:t>3.Настоящее постановление вступает в силу со дня его принятия.</w:t>
      </w:r>
    </w:p>
    <w:p w:rsidR="009A09D3" w:rsidRPr="009A09D3" w:rsidRDefault="009A09D3" w:rsidP="009A09D3">
      <w:pPr>
        <w:jc w:val="both"/>
      </w:pPr>
    </w:p>
    <w:p w:rsidR="009A09D3" w:rsidRPr="009A09D3" w:rsidRDefault="009A09D3" w:rsidP="009A09D3">
      <w:pPr>
        <w:jc w:val="both"/>
      </w:pPr>
    </w:p>
    <w:p w:rsidR="009A09D3" w:rsidRPr="009A09D3" w:rsidRDefault="009A09D3" w:rsidP="009A09D3">
      <w:pPr>
        <w:jc w:val="both"/>
      </w:pPr>
    </w:p>
    <w:p w:rsidR="009A09D3" w:rsidRPr="009A09D3" w:rsidRDefault="009A09D3" w:rsidP="009A09D3">
      <w:pPr>
        <w:jc w:val="both"/>
      </w:pPr>
      <w:r w:rsidRPr="009A09D3">
        <w:t>Председатель</w:t>
      </w:r>
    </w:p>
    <w:p w:rsidR="009A09D3" w:rsidRPr="009A09D3" w:rsidRDefault="009A09D3" w:rsidP="009A09D3">
      <w:pPr>
        <w:jc w:val="both"/>
      </w:pPr>
      <w:r w:rsidRPr="009A09D3">
        <w:t xml:space="preserve">Законодательного Собрания </w:t>
      </w:r>
      <w:r w:rsidRPr="009A09D3">
        <w:tab/>
      </w:r>
      <w:r w:rsidRPr="009A09D3">
        <w:tab/>
      </w:r>
      <w:r w:rsidRPr="009A09D3">
        <w:tab/>
      </w:r>
      <w:r w:rsidRPr="009A09D3">
        <w:tab/>
      </w:r>
      <w:r w:rsidRPr="009A09D3">
        <w:tab/>
      </w:r>
      <w:r w:rsidRPr="009A09D3">
        <w:tab/>
        <w:t xml:space="preserve">             А.И. Ролик</w:t>
      </w:r>
    </w:p>
    <w:p w:rsidR="009A09D3" w:rsidRPr="009A09D3" w:rsidRDefault="009A09D3" w:rsidP="009A09D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F3E" w:rsidRDefault="00956F3E">
      <w:r>
        <w:separator/>
      </w:r>
    </w:p>
  </w:endnote>
  <w:endnote w:type="continuationSeparator" w:id="0">
    <w:p w:rsidR="00956F3E" w:rsidRDefault="00956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F3E" w:rsidRDefault="00956F3E">
      <w:r>
        <w:separator/>
      </w:r>
    </w:p>
  </w:footnote>
  <w:footnote w:type="continuationSeparator" w:id="0">
    <w:p w:rsidR="00956F3E" w:rsidRDefault="00956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09D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6F3E"/>
    <w:rsid w:val="009959AC"/>
    <w:rsid w:val="009A09D3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2016-11-23T06:04:00Z</cp:lastPrinted>
  <dcterms:created xsi:type="dcterms:W3CDTF">2016-11-23T06:03:00Z</dcterms:created>
  <dcterms:modified xsi:type="dcterms:W3CDTF">2016-11-23T06:04:00Z</dcterms:modified>
</cp:coreProperties>
</file>