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76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6D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6D8F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6D8F" w:rsidRPr="008A6D8F">
              <w:rPr>
                <w:szCs w:val="28"/>
              </w:rPr>
              <w:t>116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6D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A6D8F" w:rsidRPr="00F43AA5" w:rsidRDefault="008A6D8F" w:rsidP="008A6D8F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304F0D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304F0D">
              <w:rPr>
                <w:szCs w:val="28"/>
              </w:rPr>
              <w:t>"</w:t>
            </w:r>
            <w:r>
              <w:rPr>
                <w:szCs w:val="28"/>
              </w:rPr>
              <w:t xml:space="preserve">Об </w:t>
            </w:r>
            <w:proofErr w:type="spellStart"/>
            <w:proofErr w:type="gramStart"/>
            <w:r>
              <w:rPr>
                <w:szCs w:val="28"/>
              </w:rPr>
              <w:t>образова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нии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bookmarkEnd w:id="0"/>
          <w:bookmarkEnd w:id="1"/>
          <w:bookmarkEnd w:id="2"/>
          <w:bookmarkEnd w:id="3"/>
          <w:p w:rsidR="000B3FB2" w:rsidRPr="008A6D8F" w:rsidRDefault="000B3FB2" w:rsidP="0094344A">
            <w:pPr>
              <w:ind w:left="-108"/>
              <w:jc w:val="both"/>
            </w:pPr>
          </w:p>
        </w:tc>
      </w:tr>
    </w:tbl>
    <w:p w:rsidR="008A6D8F" w:rsidRPr="009E27DC" w:rsidRDefault="008A6D8F" w:rsidP="008A6D8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A6D8F" w:rsidRPr="009E27DC" w:rsidRDefault="008A6D8F" w:rsidP="008A6D8F">
      <w:pPr>
        <w:rPr>
          <w:szCs w:val="28"/>
        </w:rPr>
      </w:pPr>
    </w:p>
    <w:p w:rsidR="008A6D8F" w:rsidRPr="009E27DC" w:rsidRDefault="008A6D8F" w:rsidP="008A6D8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A6D8F" w:rsidRPr="009E27DC" w:rsidRDefault="008A6D8F" w:rsidP="008A6D8F">
      <w:pPr>
        <w:rPr>
          <w:szCs w:val="28"/>
        </w:rPr>
      </w:pPr>
    </w:p>
    <w:p w:rsidR="008A6D8F" w:rsidRPr="00304F0D" w:rsidRDefault="008A6D8F" w:rsidP="008A6D8F">
      <w:pPr>
        <w:jc w:val="both"/>
      </w:pPr>
      <w:r>
        <w:tab/>
        <w:t xml:space="preserve">1.Принять Закон Приморского края </w:t>
      </w:r>
      <w:r w:rsidRPr="00304F0D">
        <w:rPr>
          <w:szCs w:val="28"/>
        </w:rPr>
        <w:t>"</w:t>
      </w:r>
      <w:r>
        <w:rPr>
          <w:szCs w:val="28"/>
        </w:rPr>
        <w:t xml:space="preserve">О внесении изменений в Закон Приморского края </w:t>
      </w:r>
      <w:r w:rsidRPr="00304F0D">
        <w:rPr>
          <w:szCs w:val="28"/>
        </w:rPr>
        <w:t>"</w:t>
      </w:r>
      <w:r>
        <w:rPr>
          <w:szCs w:val="28"/>
        </w:rPr>
        <w:t>Об образовании в Приморском крае</w:t>
      </w:r>
      <w:r w:rsidRPr="00304F0D">
        <w:rPr>
          <w:szCs w:val="28"/>
        </w:rPr>
        <w:t>"</w:t>
      </w:r>
      <w:r w:rsidRPr="00304F0D">
        <w:t>.</w:t>
      </w:r>
    </w:p>
    <w:p w:rsidR="008A6D8F" w:rsidRDefault="008A6D8F" w:rsidP="008A6D8F">
      <w:pPr>
        <w:jc w:val="both"/>
      </w:pPr>
    </w:p>
    <w:p w:rsidR="008A6D8F" w:rsidRDefault="008A6D8F" w:rsidP="008A6D8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A6D8F" w:rsidRDefault="008A6D8F" w:rsidP="008A6D8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A6D8F" w:rsidRDefault="008A6D8F" w:rsidP="008A6D8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A6D8F" w:rsidRDefault="008A6D8F" w:rsidP="008A6D8F">
      <w:pPr>
        <w:jc w:val="both"/>
      </w:pPr>
      <w:bookmarkStart w:id="4" w:name="_GoBack"/>
      <w:bookmarkEnd w:id="4"/>
    </w:p>
    <w:p w:rsidR="008A6D8F" w:rsidRPr="009E27DC" w:rsidRDefault="008A6D8F" w:rsidP="008A6D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A6D8F" w:rsidRPr="009E27DC" w:rsidRDefault="008A6D8F" w:rsidP="008A6D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A6D8F" w:rsidRPr="009E27DC" w:rsidRDefault="008A6D8F" w:rsidP="008A6D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8A6D8F" w:rsidRPr="009E27DC" w:rsidRDefault="008A6D8F" w:rsidP="008A6D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r>
        <w:rPr>
          <w:szCs w:val="28"/>
        </w:rPr>
        <w:t xml:space="preserve">      А.И. Ролик</w:t>
      </w:r>
    </w:p>
    <w:p w:rsidR="008A6D8F" w:rsidRPr="009E27DC" w:rsidRDefault="008A6D8F" w:rsidP="008A6D8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78D" w:rsidRDefault="00DF078D">
      <w:r>
        <w:separator/>
      </w:r>
    </w:p>
  </w:endnote>
  <w:endnote w:type="continuationSeparator" w:id="0">
    <w:p w:rsidR="00DF078D" w:rsidRDefault="00DF0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78D" w:rsidRDefault="00DF078D">
      <w:r>
        <w:separator/>
      </w:r>
    </w:p>
  </w:footnote>
  <w:footnote w:type="continuationSeparator" w:id="0">
    <w:p w:rsidR="00DF078D" w:rsidRDefault="00DF0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D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6D8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078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A6D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2016-11-23T07:34:00Z</cp:lastPrinted>
  <dcterms:created xsi:type="dcterms:W3CDTF">2016-11-23T07:33:00Z</dcterms:created>
  <dcterms:modified xsi:type="dcterms:W3CDTF">2016-11-23T07:34:00Z</dcterms:modified>
</cp:coreProperties>
</file>