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5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59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5905" w:rsidRPr="00C15905">
              <w:rPr>
                <w:szCs w:val="28"/>
              </w:rPr>
              <w:t>115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59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15905" w:rsidRPr="00F43AA5" w:rsidRDefault="00C15905" w:rsidP="00C15905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"Об образовании в Приморском крае</w:t>
            </w:r>
            <w:r w:rsidRPr="004F6B4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</w:p>
          <w:bookmarkEnd w:id="0"/>
          <w:bookmarkEnd w:id="1"/>
          <w:bookmarkEnd w:id="2"/>
          <w:bookmarkEnd w:id="3"/>
          <w:p w:rsidR="000B3FB2" w:rsidRPr="00C15905" w:rsidRDefault="000B3FB2" w:rsidP="0094344A">
            <w:pPr>
              <w:ind w:left="-108"/>
              <w:jc w:val="both"/>
            </w:pPr>
          </w:p>
        </w:tc>
      </w:tr>
    </w:tbl>
    <w:p w:rsidR="00C15905" w:rsidRPr="009E27DC" w:rsidRDefault="00C15905" w:rsidP="00C15905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15905" w:rsidRPr="009E27DC" w:rsidRDefault="00C15905" w:rsidP="00C15905">
      <w:pPr>
        <w:rPr>
          <w:szCs w:val="28"/>
        </w:rPr>
      </w:pPr>
    </w:p>
    <w:p w:rsidR="00C15905" w:rsidRPr="009E27DC" w:rsidRDefault="00C15905" w:rsidP="00C15905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15905" w:rsidRPr="009E27DC" w:rsidRDefault="00C15905" w:rsidP="00C15905">
      <w:pPr>
        <w:rPr>
          <w:szCs w:val="28"/>
        </w:rPr>
      </w:pPr>
    </w:p>
    <w:p w:rsidR="00C15905" w:rsidRDefault="00C15905" w:rsidP="00C15905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>в Закон Приморского края "Об образовании в Приморском крае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C15905" w:rsidRDefault="00C15905" w:rsidP="00C15905">
      <w:pPr>
        <w:jc w:val="both"/>
      </w:pPr>
    </w:p>
    <w:p w:rsidR="00C15905" w:rsidRDefault="00C15905" w:rsidP="00C15905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C15905" w:rsidRDefault="00C15905" w:rsidP="00C15905">
      <w:pPr>
        <w:jc w:val="both"/>
      </w:pPr>
    </w:p>
    <w:p w:rsidR="00C15905" w:rsidRDefault="00C15905" w:rsidP="00C15905">
      <w:pPr>
        <w:jc w:val="both"/>
      </w:pPr>
      <w:r>
        <w:tab/>
        <w:t>3.Настоящее постановление вступает в силу со дня его принятия.</w:t>
      </w:r>
    </w:p>
    <w:p w:rsidR="00C15905" w:rsidRDefault="00C15905" w:rsidP="00C15905">
      <w:pPr>
        <w:jc w:val="both"/>
      </w:pPr>
      <w:bookmarkStart w:id="4" w:name="_GoBack"/>
      <w:bookmarkEnd w:id="4"/>
    </w:p>
    <w:p w:rsidR="00C15905" w:rsidRPr="009E27DC" w:rsidRDefault="00C15905" w:rsidP="00C1590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15905" w:rsidRPr="009E27DC" w:rsidRDefault="00C15905" w:rsidP="00C1590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15905" w:rsidRPr="009E27DC" w:rsidRDefault="00C15905" w:rsidP="00C1590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15905" w:rsidRPr="009E27DC" w:rsidRDefault="00C15905" w:rsidP="00C1590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C15905" w:rsidRPr="009E27DC" w:rsidRDefault="00C15905" w:rsidP="00C15905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F4D" w:rsidRDefault="00535F4D">
      <w:r>
        <w:separator/>
      </w:r>
    </w:p>
  </w:endnote>
  <w:endnote w:type="continuationSeparator" w:id="0">
    <w:p w:rsidR="00535F4D" w:rsidRDefault="00535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F4D" w:rsidRDefault="00535F4D">
      <w:r>
        <w:separator/>
      </w:r>
    </w:p>
  </w:footnote>
  <w:footnote w:type="continuationSeparator" w:id="0">
    <w:p w:rsidR="00535F4D" w:rsidRDefault="00535F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590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5F4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590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2016-11-23T07:33:00Z</cp:lastPrinted>
  <dcterms:created xsi:type="dcterms:W3CDTF">2016-11-23T07:32:00Z</dcterms:created>
  <dcterms:modified xsi:type="dcterms:W3CDTF">2016-11-23T07:33:00Z</dcterms:modified>
</cp:coreProperties>
</file>