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150206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86A1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86A18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6A18" w:rsidRPr="00186A18">
              <w:rPr>
                <w:szCs w:val="28"/>
              </w:rPr>
              <w:t>129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86A1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86A18" w:rsidP="0094344A">
            <w:pPr>
              <w:ind w:left="-108"/>
              <w:jc w:val="both"/>
            </w:pPr>
            <w:proofErr w:type="gramStart"/>
            <w:r w:rsidRPr="00186A18">
              <w:t>О Законе Приморского края</w:t>
            </w:r>
            <w:r w:rsidRPr="00186A18">
              <w:br/>
              <w:t xml:space="preserve">"О внесении изменений в </w:t>
            </w:r>
            <w:r w:rsidR="006F5D13">
              <w:br/>
            </w:r>
            <w:r w:rsidRPr="00186A18">
              <w:t>статью 16 Закона Приморского края "О государственных должно</w:t>
            </w:r>
            <w:r w:rsidR="006F5D13">
              <w:t>-</w:t>
            </w:r>
            <w:bookmarkStart w:id="0" w:name="_GoBack"/>
            <w:bookmarkEnd w:id="0"/>
            <w:r w:rsidRPr="00186A18">
              <w:t>стях Приморского края"</w:t>
            </w:r>
            <w:proofErr w:type="gramEnd"/>
          </w:p>
          <w:p w:rsidR="000B3FB2" w:rsidRPr="00186A18" w:rsidRDefault="000B3FB2" w:rsidP="0094344A">
            <w:pPr>
              <w:ind w:left="-108"/>
              <w:jc w:val="both"/>
            </w:pPr>
          </w:p>
        </w:tc>
      </w:tr>
    </w:tbl>
    <w:p w:rsidR="00186A18" w:rsidRPr="00186A18" w:rsidRDefault="00186A18" w:rsidP="00186A18">
      <w:pPr>
        <w:ind w:firstLine="720"/>
        <w:jc w:val="both"/>
      </w:pPr>
      <w:r w:rsidRPr="00186A18">
        <w:t xml:space="preserve">Законодательное Собрание Приморского края </w:t>
      </w:r>
    </w:p>
    <w:p w:rsidR="00186A18" w:rsidRPr="00186A18" w:rsidRDefault="00186A18" w:rsidP="00186A18"/>
    <w:p w:rsidR="00186A18" w:rsidRPr="00186A18" w:rsidRDefault="00186A18" w:rsidP="00186A18">
      <w:r w:rsidRPr="00186A18">
        <w:t>ПОСТАНОВЛЯЕТ:</w:t>
      </w:r>
    </w:p>
    <w:p w:rsidR="00186A18" w:rsidRPr="00186A18" w:rsidRDefault="00186A18" w:rsidP="00186A18"/>
    <w:p w:rsidR="00186A18" w:rsidRPr="00186A18" w:rsidRDefault="00186A18" w:rsidP="00186A18">
      <w:pPr>
        <w:ind w:right="-144" w:firstLine="720"/>
        <w:jc w:val="both"/>
      </w:pPr>
      <w:r w:rsidRPr="00186A18">
        <w:t>1.Принять Закон Приморского края "О внесении изменений в статью 16 Закона Приморского края "О государственных должностях Приморского края".</w:t>
      </w:r>
    </w:p>
    <w:p w:rsidR="00186A18" w:rsidRPr="00186A18" w:rsidRDefault="00186A18" w:rsidP="00186A18">
      <w:pPr>
        <w:ind w:right="-144" w:firstLine="720"/>
        <w:jc w:val="both"/>
      </w:pPr>
    </w:p>
    <w:p w:rsidR="00186A18" w:rsidRPr="00186A18" w:rsidRDefault="00186A18" w:rsidP="00186A18">
      <w:pPr>
        <w:ind w:firstLine="720"/>
        <w:jc w:val="both"/>
      </w:pPr>
      <w:r w:rsidRPr="00186A18">
        <w:t>2.Направить указанный Закон Губернатору Приморского края для обнародования.</w:t>
      </w:r>
    </w:p>
    <w:p w:rsidR="00186A18" w:rsidRPr="00186A18" w:rsidRDefault="00186A18" w:rsidP="00186A18">
      <w:pPr>
        <w:ind w:firstLine="720"/>
        <w:jc w:val="both"/>
      </w:pPr>
    </w:p>
    <w:p w:rsidR="00186A18" w:rsidRPr="00186A18" w:rsidRDefault="00186A18" w:rsidP="00186A18">
      <w:pPr>
        <w:ind w:firstLine="720"/>
        <w:jc w:val="both"/>
        <w:rPr>
          <w:szCs w:val="28"/>
        </w:rPr>
      </w:pPr>
      <w:r w:rsidRPr="00186A18">
        <w:t>3.Настоящее постановление вступает в силу со дня его принятия.</w:t>
      </w:r>
    </w:p>
    <w:p w:rsidR="00186A18" w:rsidRPr="00186A18" w:rsidRDefault="00186A18" w:rsidP="00186A18">
      <w:pPr>
        <w:jc w:val="both"/>
      </w:pPr>
    </w:p>
    <w:p w:rsidR="00186A18" w:rsidRPr="00186A18" w:rsidRDefault="00186A18" w:rsidP="00186A18">
      <w:pPr>
        <w:jc w:val="both"/>
      </w:pPr>
    </w:p>
    <w:p w:rsidR="00186A18" w:rsidRPr="00186A18" w:rsidRDefault="00186A18" w:rsidP="00186A18">
      <w:pPr>
        <w:jc w:val="both"/>
      </w:pPr>
    </w:p>
    <w:p w:rsidR="00186A18" w:rsidRPr="00186A18" w:rsidRDefault="00186A18" w:rsidP="00186A18">
      <w:pPr>
        <w:jc w:val="both"/>
      </w:pPr>
      <w:r w:rsidRPr="00186A18">
        <w:t>Председатель</w:t>
      </w:r>
    </w:p>
    <w:p w:rsidR="00186A18" w:rsidRPr="00186A18" w:rsidRDefault="00186A18" w:rsidP="00186A18">
      <w:pPr>
        <w:jc w:val="both"/>
      </w:pPr>
      <w:r w:rsidRPr="00186A18">
        <w:t xml:space="preserve">Законодательного Собрания </w:t>
      </w:r>
      <w:r w:rsidRPr="00186A18">
        <w:tab/>
      </w:r>
      <w:r w:rsidRPr="00186A18">
        <w:tab/>
        <w:t xml:space="preserve">     </w:t>
      </w:r>
      <w:r w:rsidRPr="00186A18">
        <w:tab/>
        <w:t xml:space="preserve">   </w:t>
      </w:r>
      <w:r w:rsidRPr="00186A18">
        <w:tab/>
        <w:t xml:space="preserve">  </w:t>
      </w:r>
      <w:r w:rsidRPr="00186A18">
        <w:tab/>
        <w:t xml:space="preserve">                     А.И. Ролик</w:t>
      </w:r>
    </w:p>
    <w:p w:rsidR="00186A18" w:rsidRPr="00186A18" w:rsidRDefault="00186A18" w:rsidP="00186A1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C45" w:rsidRDefault="003A2C45">
      <w:r>
        <w:separator/>
      </w:r>
    </w:p>
  </w:endnote>
  <w:endnote w:type="continuationSeparator" w:id="0">
    <w:p w:rsidR="003A2C45" w:rsidRDefault="003A2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C45" w:rsidRDefault="003A2C45">
      <w:r>
        <w:separator/>
      </w:r>
    </w:p>
  </w:footnote>
  <w:footnote w:type="continuationSeparator" w:id="0">
    <w:p w:rsidR="003A2C45" w:rsidRDefault="003A2C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6A18"/>
    <w:rsid w:val="00057575"/>
    <w:rsid w:val="000B3FB2"/>
    <w:rsid w:val="000D628E"/>
    <w:rsid w:val="000E5228"/>
    <w:rsid w:val="00123119"/>
    <w:rsid w:val="00155F7F"/>
    <w:rsid w:val="00186A18"/>
    <w:rsid w:val="003325F4"/>
    <w:rsid w:val="00392E21"/>
    <w:rsid w:val="003A2C45"/>
    <w:rsid w:val="004B69FA"/>
    <w:rsid w:val="004D1A01"/>
    <w:rsid w:val="005A6019"/>
    <w:rsid w:val="005E6130"/>
    <w:rsid w:val="00695A4A"/>
    <w:rsid w:val="006D45ED"/>
    <w:rsid w:val="006E650F"/>
    <w:rsid w:val="006F5D13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1603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2016-11-24T04:15:00Z</cp:lastPrinted>
  <dcterms:created xsi:type="dcterms:W3CDTF">2016-11-23T07:22:00Z</dcterms:created>
  <dcterms:modified xsi:type="dcterms:W3CDTF">2016-11-24T04:15:00Z</dcterms:modified>
</cp:coreProperties>
</file>