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9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65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65D5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65D5" w:rsidRPr="00B465D5">
              <w:rPr>
                <w:szCs w:val="28"/>
              </w:rPr>
              <w:t>128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465D5" w:rsidRPr="00CA7E54" w:rsidRDefault="00B465D5" w:rsidP="00B465D5">
            <w:pPr>
              <w:ind w:left="-108"/>
              <w:jc w:val="both"/>
            </w:pPr>
            <w:proofErr w:type="gramStart"/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статью 16 Закона Приморского края "О государственных </w:t>
            </w:r>
            <w:proofErr w:type="spellStart"/>
            <w:r>
              <w:t>должнос</w:t>
            </w:r>
            <w:r>
              <w:t>-</w:t>
            </w:r>
            <w:r>
              <w:t>тях</w:t>
            </w:r>
            <w:proofErr w:type="spellEnd"/>
            <w:r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465D5" w:rsidRPr="00F2794F" w:rsidRDefault="00B465D5" w:rsidP="00B465D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465D5" w:rsidRPr="00F2794F" w:rsidRDefault="00B465D5" w:rsidP="00B465D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5D5" w:rsidRPr="00F2794F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465D5" w:rsidRPr="00F2794F" w:rsidRDefault="00B465D5" w:rsidP="00B465D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5D5" w:rsidRDefault="00B465D5" w:rsidP="00B465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>в статью 16 Закона Приморского края "О государственных должностях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B465D5" w:rsidRDefault="00B465D5" w:rsidP="00B465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465D5" w:rsidRDefault="00B465D5" w:rsidP="00B465D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465D5" w:rsidRDefault="00B465D5" w:rsidP="00B465D5">
      <w:pPr>
        <w:ind w:firstLine="709"/>
        <w:jc w:val="both"/>
        <w:rPr>
          <w:color w:val="000000"/>
        </w:rPr>
      </w:pPr>
    </w:p>
    <w:p w:rsidR="00B465D5" w:rsidRDefault="00B465D5" w:rsidP="00B465D5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B465D5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465D5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65D5" w:rsidRPr="00F2794F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65D5" w:rsidRPr="00F2794F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465D5" w:rsidRDefault="00B465D5" w:rsidP="00B465D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298" w:rsidRDefault="00B15298">
      <w:r>
        <w:separator/>
      </w:r>
    </w:p>
  </w:endnote>
  <w:endnote w:type="continuationSeparator" w:id="0">
    <w:p w:rsidR="00B15298" w:rsidRDefault="00B1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298" w:rsidRDefault="00B15298">
      <w:r>
        <w:separator/>
      </w:r>
    </w:p>
  </w:footnote>
  <w:footnote w:type="continuationSeparator" w:id="0">
    <w:p w:rsidR="00B15298" w:rsidRDefault="00B15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5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5298"/>
    <w:rsid w:val="00B465D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465D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2016-11-23T07:22:00Z</cp:lastPrinted>
  <dcterms:created xsi:type="dcterms:W3CDTF">2016-11-23T07:20:00Z</dcterms:created>
  <dcterms:modified xsi:type="dcterms:W3CDTF">2016-11-23T07:22:00Z</dcterms:modified>
</cp:coreProperties>
</file>