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67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59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59A8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59A8" w:rsidRPr="00F059A8">
              <w:rPr>
                <w:szCs w:val="28"/>
              </w:rPr>
              <w:t>127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59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59A8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законода</w:t>
            </w:r>
            <w:proofErr w:type="spellEnd"/>
            <w:r>
              <w:t>-</w:t>
            </w:r>
            <w:r w:rsidRPr="00475F3B">
              <w:t>тельные акты Приморского края"</w:t>
            </w:r>
            <w:proofErr w:type="gramEnd"/>
          </w:p>
          <w:p w:rsidR="000B3FB2" w:rsidRPr="00F059A8" w:rsidRDefault="000B3FB2" w:rsidP="0094344A">
            <w:pPr>
              <w:ind w:left="-108"/>
              <w:jc w:val="both"/>
            </w:pPr>
          </w:p>
        </w:tc>
      </w:tr>
    </w:tbl>
    <w:p w:rsidR="00F059A8" w:rsidRDefault="00F059A8" w:rsidP="00F059A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059A8" w:rsidRDefault="00F059A8" w:rsidP="00F059A8">
      <w:pPr>
        <w:pStyle w:val="a3"/>
        <w:tabs>
          <w:tab w:val="clear" w:pos="4153"/>
          <w:tab w:val="clear" w:pos="8306"/>
        </w:tabs>
      </w:pPr>
    </w:p>
    <w:p w:rsidR="00F059A8" w:rsidRDefault="00F059A8" w:rsidP="00F059A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059A8" w:rsidRDefault="00F059A8" w:rsidP="00F059A8"/>
    <w:p w:rsidR="00F059A8" w:rsidRDefault="00F059A8" w:rsidP="00F059A8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во втором чтении. </w:t>
      </w:r>
      <w:proofErr w:type="gramEnd"/>
    </w:p>
    <w:p w:rsidR="00F059A8" w:rsidRDefault="00F059A8" w:rsidP="00F059A8">
      <w:pPr>
        <w:ind w:firstLine="720"/>
        <w:jc w:val="both"/>
      </w:pPr>
    </w:p>
    <w:p w:rsidR="00F059A8" w:rsidRDefault="00F059A8" w:rsidP="00F059A8">
      <w:pPr>
        <w:pStyle w:val="a3"/>
        <w:tabs>
          <w:tab w:val="left" w:pos="840"/>
        </w:tabs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 третьем чтении.</w:t>
      </w:r>
    </w:p>
    <w:p w:rsidR="00F059A8" w:rsidRDefault="00F059A8" w:rsidP="00F059A8">
      <w:pPr>
        <w:ind w:firstLine="720"/>
        <w:jc w:val="both"/>
      </w:pPr>
    </w:p>
    <w:p w:rsidR="00F059A8" w:rsidRDefault="00F059A8" w:rsidP="00F059A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F059A8" w:rsidRDefault="00F059A8" w:rsidP="00F059A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059A8" w:rsidRDefault="00F059A8" w:rsidP="00F059A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59A8" w:rsidRDefault="00F059A8" w:rsidP="00F059A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59A8" w:rsidRDefault="00F059A8" w:rsidP="00F059A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059A8" w:rsidRDefault="00F059A8" w:rsidP="00F059A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8C" w:rsidRDefault="00A02E8C">
      <w:r>
        <w:separator/>
      </w:r>
    </w:p>
  </w:endnote>
  <w:endnote w:type="continuationSeparator" w:id="0">
    <w:p w:rsidR="00A02E8C" w:rsidRDefault="00A0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8C" w:rsidRDefault="00A02E8C">
      <w:r>
        <w:separator/>
      </w:r>
    </w:p>
  </w:footnote>
  <w:footnote w:type="continuationSeparator" w:id="0">
    <w:p w:rsidR="00A02E8C" w:rsidRDefault="00A02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9A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2E8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59A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059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2016-11-23T04:32:00Z</cp:lastPrinted>
  <dcterms:created xsi:type="dcterms:W3CDTF">2016-11-23T04:30:00Z</dcterms:created>
  <dcterms:modified xsi:type="dcterms:W3CDTF">2016-11-23T04:32:00Z</dcterms:modified>
</cp:coreProperties>
</file>