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2664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36B8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36B88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36B88" w:rsidRPr="00D36B88">
              <w:rPr>
                <w:szCs w:val="28"/>
              </w:rPr>
              <w:t>124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36B8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36B88" w:rsidP="0094344A">
            <w:pPr>
              <w:ind w:left="-108"/>
              <w:jc w:val="both"/>
            </w:pPr>
            <w:proofErr w:type="gramStart"/>
            <w:r>
              <w:t>О Законе П</w:t>
            </w:r>
            <w:r w:rsidRPr="00856DA7">
              <w:t xml:space="preserve">риморского края </w:t>
            </w:r>
            <w:r>
              <w:t>"О внесении изменений в Закон Приморского края "О</w:t>
            </w:r>
            <w:r>
              <w:rPr>
                <w:szCs w:val="28"/>
              </w:rPr>
              <w:t xml:space="preserve"> правилах формирования списков граждан, имеющих право на приобретение жилья экономического класса, и о порядке включения граждан в такие списки"</w:t>
            </w:r>
            <w:proofErr w:type="gramEnd"/>
          </w:p>
          <w:p w:rsidR="000B3FB2" w:rsidRPr="00D36B88" w:rsidRDefault="000B3FB2" w:rsidP="0094344A">
            <w:pPr>
              <w:ind w:left="-108"/>
              <w:jc w:val="both"/>
            </w:pPr>
          </w:p>
        </w:tc>
      </w:tr>
    </w:tbl>
    <w:p w:rsidR="00D36B88" w:rsidRDefault="00D36B88" w:rsidP="00D36B88">
      <w:pPr>
        <w:ind w:firstLine="709"/>
      </w:pPr>
      <w:r>
        <w:t xml:space="preserve">Законодательное Собрание Приморского края </w:t>
      </w:r>
    </w:p>
    <w:p w:rsidR="00D36B88" w:rsidRDefault="00D36B88" w:rsidP="00D36B88"/>
    <w:p w:rsidR="00D36B88" w:rsidRDefault="00D36B88" w:rsidP="00D36B88">
      <w:r>
        <w:t>ПОСТАНОВЛЯЕТ:</w:t>
      </w:r>
    </w:p>
    <w:p w:rsidR="00D36B88" w:rsidRDefault="00D36B88" w:rsidP="00D36B88"/>
    <w:p w:rsidR="00D36B88" w:rsidRDefault="00D36B88" w:rsidP="00D36B88">
      <w:pPr>
        <w:ind w:firstLine="709"/>
        <w:jc w:val="both"/>
        <w:rPr>
          <w:szCs w:val="28"/>
        </w:rPr>
      </w:pPr>
      <w:proofErr w:type="gramStart"/>
      <w:r>
        <w:t>1.Принять Закон Приморского края "О внесении изменений в Закон Приморского края "О</w:t>
      </w:r>
      <w:r>
        <w:rPr>
          <w:szCs w:val="28"/>
        </w:rPr>
        <w:t xml:space="preserve"> правилах формирования списков граждан, имеющих право на приобретение жилья экономического класса, и о порядке включения граждан в такие списки".</w:t>
      </w:r>
      <w:proofErr w:type="gramEnd"/>
    </w:p>
    <w:p w:rsidR="00D36B88" w:rsidRDefault="00D36B88" w:rsidP="00D36B88">
      <w:pPr>
        <w:ind w:firstLine="709"/>
        <w:jc w:val="both"/>
      </w:pPr>
    </w:p>
    <w:p w:rsidR="00D36B88" w:rsidRDefault="00D36B88" w:rsidP="00D36B88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D36B88" w:rsidRDefault="00D36B88" w:rsidP="00D36B88">
      <w:pPr>
        <w:ind w:firstLine="709"/>
        <w:jc w:val="both"/>
      </w:pPr>
    </w:p>
    <w:p w:rsidR="00D36B88" w:rsidRDefault="00D36B88" w:rsidP="00D36B8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D36B88" w:rsidRDefault="00D36B88" w:rsidP="00D36B88">
      <w:pPr>
        <w:ind w:firstLine="709"/>
        <w:jc w:val="both"/>
      </w:pPr>
      <w:bookmarkStart w:id="0" w:name="_GoBack"/>
      <w:bookmarkEnd w:id="0"/>
    </w:p>
    <w:p w:rsidR="00D36B88" w:rsidRDefault="00D36B88" w:rsidP="00D36B88">
      <w:pPr>
        <w:ind w:firstLine="709"/>
        <w:jc w:val="both"/>
      </w:pPr>
    </w:p>
    <w:p w:rsidR="00D36B88" w:rsidRDefault="00D36B88" w:rsidP="00D36B88">
      <w:pPr>
        <w:ind w:firstLine="709"/>
        <w:jc w:val="both"/>
      </w:pPr>
    </w:p>
    <w:p w:rsidR="00D36B88" w:rsidRDefault="00D36B88" w:rsidP="00D36B88">
      <w:pPr>
        <w:jc w:val="both"/>
      </w:pPr>
      <w:r>
        <w:t>Председатель</w:t>
      </w:r>
    </w:p>
    <w:p w:rsidR="00D36B88" w:rsidRDefault="00D36B88" w:rsidP="00D36B8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EDB" w:rsidRDefault="009D7EDB">
      <w:r>
        <w:separator/>
      </w:r>
    </w:p>
  </w:endnote>
  <w:endnote w:type="continuationSeparator" w:id="0">
    <w:p w:rsidR="009D7EDB" w:rsidRDefault="009D7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EDB" w:rsidRDefault="009D7EDB">
      <w:r>
        <w:separator/>
      </w:r>
    </w:p>
  </w:footnote>
  <w:footnote w:type="continuationSeparator" w:id="0">
    <w:p w:rsidR="009D7EDB" w:rsidRDefault="009D7E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6B8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7EDB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36B88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2016-11-23T07:18:00Z</cp:lastPrinted>
  <dcterms:created xsi:type="dcterms:W3CDTF">2016-11-23T07:17:00Z</dcterms:created>
  <dcterms:modified xsi:type="dcterms:W3CDTF">2016-11-23T07:18:00Z</dcterms:modified>
</cp:coreProperties>
</file>