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4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24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24C6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24C6" w:rsidRPr="008D24C6">
              <w:rPr>
                <w:szCs w:val="28"/>
              </w:rPr>
              <w:t>123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24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24C6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статью 4 Закона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жилья </w:t>
            </w:r>
            <w:proofErr w:type="spellStart"/>
            <w:r>
              <w:rPr>
                <w:szCs w:val="28"/>
              </w:rPr>
              <w:t>эконо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мического</w:t>
            </w:r>
            <w:proofErr w:type="spellEnd"/>
            <w:r>
              <w:rPr>
                <w:szCs w:val="28"/>
              </w:rPr>
              <w:t xml:space="preserve"> класса, и о порядке включения граждан в такие списки"</w:t>
            </w:r>
            <w:proofErr w:type="gramEnd"/>
          </w:p>
          <w:p w:rsidR="000B3FB2" w:rsidRPr="008D24C6" w:rsidRDefault="000B3FB2" w:rsidP="0094344A">
            <w:pPr>
              <w:ind w:left="-108"/>
              <w:jc w:val="both"/>
            </w:pPr>
          </w:p>
        </w:tc>
      </w:tr>
    </w:tbl>
    <w:p w:rsidR="008D24C6" w:rsidRDefault="008D24C6" w:rsidP="008D24C6">
      <w:pPr>
        <w:ind w:firstLine="709"/>
      </w:pPr>
      <w:r>
        <w:t xml:space="preserve">Законодательное Собрание Приморского края </w:t>
      </w:r>
    </w:p>
    <w:p w:rsidR="008D24C6" w:rsidRDefault="008D24C6" w:rsidP="008D24C6"/>
    <w:p w:rsidR="008D24C6" w:rsidRDefault="008D24C6" w:rsidP="008D24C6">
      <w:r>
        <w:t>ПОСТАНОВЛЯЕТ:</w:t>
      </w:r>
    </w:p>
    <w:p w:rsidR="008D24C6" w:rsidRDefault="008D24C6" w:rsidP="008D24C6"/>
    <w:p w:rsidR="008D24C6" w:rsidRDefault="008D24C6" w:rsidP="008D24C6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"О внесении изменений в статью 4 Закона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 с новым наименованием </w:t>
      </w:r>
      <w:r>
        <w:rPr>
          <w:szCs w:val="28"/>
        </w:rPr>
        <w:br/>
      </w:r>
      <w:r w:rsidRPr="00E419EC">
        <w:rPr>
          <w:szCs w:val="28"/>
        </w:rPr>
        <w:t xml:space="preserve">"О внесении изменений в </w:t>
      </w:r>
      <w:r>
        <w:rPr>
          <w:szCs w:val="28"/>
        </w:rPr>
        <w:t>Закон</w:t>
      </w:r>
      <w:r w:rsidRPr="00E419EC">
        <w:rPr>
          <w:szCs w:val="28"/>
        </w:rPr>
        <w:t xml:space="preserve"> Приморского края "О правилах формирования списков граждан, имеющих право на приобретение жилья экономического класса, и о порядке</w:t>
      </w:r>
      <w:proofErr w:type="gramEnd"/>
      <w:r w:rsidRPr="00E419EC">
        <w:rPr>
          <w:szCs w:val="28"/>
        </w:rPr>
        <w:t xml:space="preserve"> включения граждан в такие списки"</w:t>
      </w:r>
      <w:r>
        <w:rPr>
          <w:szCs w:val="28"/>
        </w:rPr>
        <w:t xml:space="preserve"> во втором чтении.</w:t>
      </w:r>
    </w:p>
    <w:p w:rsidR="008D24C6" w:rsidRDefault="008D24C6" w:rsidP="008D24C6">
      <w:pPr>
        <w:ind w:firstLine="709"/>
        <w:jc w:val="both"/>
      </w:pPr>
    </w:p>
    <w:p w:rsidR="008D24C6" w:rsidRDefault="008D24C6" w:rsidP="008D24C6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 xml:space="preserve">с учетом </w:t>
      </w:r>
      <w:r>
        <w:t xml:space="preserve"> 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8D24C6" w:rsidRDefault="008D24C6" w:rsidP="008D24C6">
      <w:pPr>
        <w:jc w:val="both"/>
      </w:pPr>
    </w:p>
    <w:p w:rsidR="008D24C6" w:rsidRDefault="008D24C6" w:rsidP="008D24C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D24C6" w:rsidRDefault="008D24C6" w:rsidP="008D24C6">
      <w:pPr>
        <w:ind w:firstLine="709"/>
        <w:jc w:val="both"/>
      </w:pPr>
    </w:p>
    <w:p w:rsidR="008D24C6" w:rsidRDefault="008D24C6" w:rsidP="008D24C6">
      <w:pPr>
        <w:ind w:firstLine="709"/>
        <w:jc w:val="both"/>
      </w:pPr>
    </w:p>
    <w:p w:rsidR="008D24C6" w:rsidRDefault="008D24C6" w:rsidP="008D24C6">
      <w:pPr>
        <w:ind w:firstLine="709"/>
        <w:jc w:val="both"/>
      </w:pPr>
    </w:p>
    <w:p w:rsidR="008D24C6" w:rsidRDefault="008D24C6" w:rsidP="008D24C6">
      <w:pPr>
        <w:jc w:val="both"/>
      </w:pPr>
      <w:r>
        <w:t>Председатель</w:t>
      </w:r>
    </w:p>
    <w:p w:rsidR="008D24C6" w:rsidRDefault="008D24C6" w:rsidP="008D24C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sectPr w:rsidR="000B3FB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09" w:rsidRDefault="004A7D09">
      <w:r>
        <w:separator/>
      </w:r>
    </w:p>
  </w:endnote>
  <w:endnote w:type="continuationSeparator" w:id="0">
    <w:p w:rsidR="004A7D09" w:rsidRDefault="004A7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09" w:rsidRDefault="004A7D09">
      <w:r>
        <w:separator/>
      </w:r>
    </w:p>
  </w:footnote>
  <w:footnote w:type="continuationSeparator" w:id="0">
    <w:p w:rsidR="004A7D09" w:rsidRDefault="004A7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4C6"/>
    <w:rsid w:val="00057575"/>
    <w:rsid w:val="000B3FB2"/>
    <w:rsid w:val="000D628E"/>
    <w:rsid w:val="000E5228"/>
    <w:rsid w:val="00123119"/>
    <w:rsid w:val="00155F7F"/>
    <w:rsid w:val="003325F4"/>
    <w:rsid w:val="00392E21"/>
    <w:rsid w:val="004A7D0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24C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2016-11-23T07:14:00Z</cp:lastPrinted>
  <dcterms:created xsi:type="dcterms:W3CDTF">2016-11-23T07:13:00Z</dcterms:created>
  <dcterms:modified xsi:type="dcterms:W3CDTF">2016-11-23T07:14:00Z</dcterms:modified>
</cp:coreProperties>
</file>