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5414228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130D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130D1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130D1" w:rsidRPr="00E130D1">
              <w:rPr>
                <w:szCs w:val="28"/>
              </w:rPr>
              <w:t>121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130D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130D1" w:rsidP="0094344A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  <w:p w:rsidR="000B3FB2" w:rsidRPr="00E130D1" w:rsidRDefault="000B3FB2" w:rsidP="0094344A">
            <w:pPr>
              <w:ind w:left="-108"/>
              <w:jc w:val="both"/>
            </w:pPr>
          </w:p>
        </w:tc>
      </w:tr>
    </w:tbl>
    <w:p w:rsidR="00E130D1" w:rsidRDefault="00E130D1" w:rsidP="00E130D1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E130D1" w:rsidRDefault="00E130D1" w:rsidP="00E130D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130D1" w:rsidRDefault="00E130D1" w:rsidP="00E130D1">
      <w:r>
        <w:t>ПОСТАНОВЛЯЕТ:</w:t>
      </w:r>
    </w:p>
    <w:p w:rsidR="00E130D1" w:rsidRDefault="00E130D1" w:rsidP="00E130D1"/>
    <w:p w:rsidR="00E130D1" w:rsidRPr="002D5E57" w:rsidRDefault="00E130D1" w:rsidP="00E130D1">
      <w:pPr>
        <w:ind w:firstLine="709"/>
        <w:jc w:val="both"/>
      </w:pPr>
      <w:r w:rsidRPr="002D5E57">
        <w:t xml:space="preserve">1.Назначить </w:t>
      </w:r>
      <w:proofErr w:type="spellStart"/>
      <w:r w:rsidRPr="002D5E57">
        <w:t>Сурменко</w:t>
      </w:r>
      <w:proofErr w:type="spellEnd"/>
      <w:r w:rsidRPr="002D5E57">
        <w:t xml:space="preserve"> Анастасию Николаевну на должность мирового судьи судебного участка № 89 Ханкайского судебного района Приморского края на трехлетний срок полномочий.</w:t>
      </w:r>
    </w:p>
    <w:p w:rsidR="00E130D1" w:rsidRPr="002D5E57" w:rsidRDefault="00E130D1" w:rsidP="00E130D1">
      <w:pPr>
        <w:ind w:firstLine="709"/>
        <w:jc w:val="both"/>
      </w:pPr>
    </w:p>
    <w:p w:rsidR="00E130D1" w:rsidRPr="002D5E57" w:rsidRDefault="00E130D1" w:rsidP="00E130D1">
      <w:pPr>
        <w:ind w:firstLine="709"/>
        <w:jc w:val="both"/>
      </w:pPr>
      <w:r w:rsidRPr="002D5E57">
        <w:t>2.Назначить на должности мировых судей в Приморском крае на пятилетний срок полномочий:</w:t>
      </w:r>
    </w:p>
    <w:p w:rsidR="00E130D1" w:rsidRPr="002D5E57" w:rsidRDefault="00E130D1" w:rsidP="00E130D1">
      <w:pPr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E130D1" w:rsidRPr="002D5E57" w:rsidTr="009F07CB">
        <w:tc>
          <w:tcPr>
            <w:tcW w:w="3369" w:type="dxa"/>
          </w:tcPr>
          <w:p w:rsidR="00E130D1" w:rsidRPr="002D5E57" w:rsidRDefault="00E130D1" w:rsidP="009F07CB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proofErr w:type="spellStart"/>
            <w:r w:rsidRPr="002D5E57">
              <w:t>Булаенко</w:t>
            </w:r>
            <w:proofErr w:type="spellEnd"/>
          </w:p>
          <w:p w:rsidR="00E130D1" w:rsidRPr="002D5E57" w:rsidRDefault="00E130D1" w:rsidP="009F07CB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2D5E57">
              <w:t>Жанну Геннадьевну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E130D1" w:rsidRPr="002D5E57" w:rsidRDefault="00E130D1" w:rsidP="009F07CB"/>
          <w:p w:rsidR="00E130D1" w:rsidRPr="002D5E57" w:rsidRDefault="00E130D1" w:rsidP="009F07CB">
            <w:r w:rsidRPr="002D5E57">
              <w:t>-</w:t>
            </w:r>
          </w:p>
        </w:tc>
        <w:tc>
          <w:tcPr>
            <w:tcW w:w="5812" w:type="dxa"/>
          </w:tcPr>
          <w:p w:rsidR="00E130D1" w:rsidRPr="002D5E57" w:rsidRDefault="00E130D1" w:rsidP="009F07CB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E130D1" w:rsidRPr="002D5E57" w:rsidRDefault="00E130D1" w:rsidP="009F07CB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 w:rsidRPr="002D5E57">
              <w:rPr>
                <w:szCs w:val="28"/>
              </w:rPr>
              <w:t xml:space="preserve">мировым судьей судебного участка № 57 судебного района города </w:t>
            </w:r>
            <w:proofErr w:type="gramStart"/>
            <w:r w:rsidRPr="002D5E57">
              <w:rPr>
                <w:szCs w:val="28"/>
              </w:rPr>
              <w:t>Спасска-Дальнего</w:t>
            </w:r>
            <w:proofErr w:type="gramEnd"/>
            <w:r w:rsidRPr="002D5E57">
              <w:rPr>
                <w:szCs w:val="28"/>
              </w:rPr>
              <w:t xml:space="preserve"> и Спасского района Приморского края;</w:t>
            </w:r>
          </w:p>
          <w:p w:rsidR="00E130D1" w:rsidRPr="002D5E57" w:rsidRDefault="00E130D1" w:rsidP="009F07CB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</w:tc>
      </w:tr>
      <w:tr w:rsidR="00E130D1" w:rsidRPr="002D5E57" w:rsidTr="009F07CB">
        <w:tc>
          <w:tcPr>
            <w:tcW w:w="3369" w:type="dxa"/>
          </w:tcPr>
          <w:p w:rsidR="00E130D1" w:rsidRPr="002D5E57" w:rsidRDefault="00E130D1" w:rsidP="009F07CB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proofErr w:type="spellStart"/>
            <w:r w:rsidRPr="002D5E57">
              <w:t>Мезько</w:t>
            </w:r>
            <w:proofErr w:type="spellEnd"/>
          </w:p>
          <w:p w:rsidR="00E130D1" w:rsidRPr="002D5E57" w:rsidRDefault="00E130D1" w:rsidP="009F07CB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2D5E57">
              <w:t>Елену Витальевну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E130D1" w:rsidRPr="002D5E57" w:rsidRDefault="00E130D1" w:rsidP="009F07CB"/>
          <w:p w:rsidR="00E130D1" w:rsidRPr="002D5E57" w:rsidRDefault="00E130D1" w:rsidP="009F07CB">
            <w:r w:rsidRPr="002D5E57">
              <w:t>-</w:t>
            </w:r>
          </w:p>
        </w:tc>
        <w:tc>
          <w:tcPr>
            <w:tcW w:w="5812" w:type="dxa"/>
          </w:tcPr>
          <w:p w:rsidR="00E130D1" w:rsidRPr="002D5E57" w:rsidRDefault="00E130D1" w:rsidP="009F07CB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E130D1" w:rsidRPr="002D5E57" w:rsidRDefault="00E130D1" w:rsidP="009F07CB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 w:rsidRPr="002D5E57">
              <w:rPr>
                <w:szCs w:val="28"/>
              </w:rPr>
              <w:t xml:space="preserve">мировым судьей судебного участка № 59 судебного района города </w:t>
            </w:r>
            <w:proofErr w:type="gramStart"/>
            <w:r w:rsidRPr="002D5E57">
              <w:rPr>
                <w:szCs w:val="28"/>
              </w:rPr>
              <w:t>Спасска-Дальнего</w:t>
            </w:r>
            <w:proofErr w:type="gramEnd"/>
            <w:r w:rsidRPr="002D5E57">
              <w:rPr>
                <w:szCs w:val="28"/>
              </w:rPr>
              <w:t xml:space="preserve"> и Спасского района Приморского края.</w:t>
            </w:r>
          </w:p>
        </w:tc>
      </w:tr>
    </w:tbl>
    <w:p w:rsidR="00E130D1" w:rsidRPr="002D5E57" w:rsidRDefault="00E130D1" w:rsidP="00E130D1">
      <w:pPr>
        <w:ind w:firstLine="709"/>
        <w:jc w:val="both"/>
      </w:pPr>
    </w:p>
    <w:p w:rsidR="00E130D1" w:rsidRPr="002D5E57" w:rsidRDefault="00E130D1" w:rsidP="00E130D1">
      <w:pPr>
        <w:tabs>
          <w:tab w:val="left" w:pos="708"/>
          <w:tab w:val="center" w:pos="4153"/>
          <w:tab w:val="right" w:pos="8306"/>
        </w:tabs>
        <w:jc w:val="both"/>
      </w:pPr>
      <w:r w:rsidRPr="002D5E57">
        <w:tab/>
        <w:t xml:space="preserve">3.Назначить </w:t>
      </w:r>
      <w:proofErr w:type="spellStart"/>
      <w:r w:rsidRPr="002D5E57">
        <w:t>Тюхтеву</w:t>
      </w:r>
      <w:proofErr w:type="spellEnd"/>
      <w:r w:rsidRPr="002D5E57">
        <w:t xml:space="preserve"> Ирину Олеговну на должность мирового судьи </w:t>
      </w:r>
      <w:r w:rsidRPr="002D5E57">
        <w:rPr>
          <w:szCs w:val="28"/>
        </w:rPr>
        <w:t xml:space="preserve">судебного участка № 70 </w:t>
      </w:r>
      <w:r w:rsidRPr="002D5E57">
        <w:rPr>
          <w:rFonts w:eastAsia="Calibri"/>
          <w:szCs w:val="28"/>
          <w:lang w:eastAsia="en-US"/>
        </w:rPr>
        <w:t xml:space="preserve">судебного района города Дальнереченска и </w:t>
      </w:r>
      <w:proofErr w:type="spellStart"/>
      <w:r w:rsidRPr="002D5E57">
        <w:rPr>
          <w:rFonts w:eastAsia="Calibri"/>
          <w:szCs w:val="28"/>
          <w:lang w:eastAsia="en-US"/>
        </w:rPr>
        <w:t>Дальнереченского</w:t>
      </w:r>
      <w:proofErr w:type="spellEnd"/>
      <w:r w:rsidRPr="002D5E57">
        <w:rPr>
          <w:rFonts w:eastAsia="Calibri"/>
          <w:szCs w:val="28"/>
          <w:lang w:eastAsia="en-US"/>
        </w:rPr>
        <w:t xml:space="preserve"> района </w:t>
      </w:r>
      <w:r w:rsidRPr="002D5E57">
        <w:rPr>
          <w:szCs w:val="28"/>
        </w:rPr>
        <w:t>Приморского края</w:t>
      </w:r>
      <w:r w:rsidRPr="002D5E57">
        <w:t xml:space="preserve"> на пятилетний срок полномочий.</w:t>
      </w:r>
    </w:p>
    <w:p w:rsidR="00E130D1" w:rsidRPr="002D5E57" w:rsidRDefault="00E130D1" w:rsidP="00E130D1">
      <w:pPr>
        <w:ind w:firstLine="709"/>
        <w:jc w:val="both"/>
      </w:pPr>
    </w:p>
    <w:p w:rsidR="00E130D1" w:rsidRPr="002D5E57" w:rsidRDefault="00E130D1" w:rsidP="00E130D1">
      <w:pPr>
        <w:ind w:firstLine="709"/>
        <w:jc w:val="both"/>
      </w:pPr>
      <w:r w:rsidRPr="002D5E57">
        <w:t>4.Настоящее постановление, за исключением пунктов 2 и 3</w:t>
      </w:r>
      <w:r>
        <w:t xml:space="preserve"> настоящего постановления</w:t>
      </w:r>
      <w:r w:rsidRPr="002D5E57">
        <w:t xml:space="preserve">, вступает в силу со дня </w:t>
      </w:r>
      <w:r>
        <w:t xml:space="preserve">его </w:t>
      </w:r>
      <w:r w:rsidRPr="002D5E57">
        <w:t>принятия.</w:t>
      </w:r>
    </w:p>
    <w:p w:rsidR="00E130D1" w:rsidRPr="002D5E57" w:rsidRDefault="00E130D1" w:rsidP="00E130D1">
      <w:pPr>
        <w:ind w:firstLine="709"/>
        <w:jc w:val="both"/>
        <w:rPr>
          <w:highlight w:val="yellow"/>
        </w:rPr>
      </w:pPr>
    </w:p>
    <w:p w:rsidR="00E130D1" w:rsidRPr="002D5E57" w:rsidRDefault="00E130D1" w:rsidP="00E130D1">
      <w:pPr>
        <w:ind w:firstLine="709"/>
        <w:jc w:val="both"/>
        <w:rPr>
          <w:highlight w:val="yellow"/>
        </w:rPr>
      </w:pPr>
      <w:r w:rsidRPr="002D5E57">
        <w:t xml:space="preserve">5.Пункт 2 настоящего постановления вступает в силу с 1 декабря </w:t>
      </w:r>
      <w:r w:rsidRPr="002D5E57">
        <w:br/>
        <w:t>2016 года.</w:t>
      </w:r>
    </w:p>
    <w:p w:rsidR="00E130D1" w:rsidRPr="002D5E57" w:rsidRDefault="00E130D1" w:rsidP="00E130D1">
      <w:pPr>
        <w:ind w:firstLine="709"/>
        <w:jc w:val="both"/>
        <w:rPr>
          <w:highlight w:val="yellow"/>
        </w:rPr>
      </w:pPr>
    </w:p>
    <w:p w:rsidR="00E130D1" w:rsidRPr="002D5E57" w:rsidRDefault="00E130D1" w:rsidP="00E130D1">
      <w:pPr>
        <w:ind w:firstLine="709"/>
        <w:jc w:val="both"/>
      </w:pPr>
      <w:r w:rsidRPr="002D5E57">
        <w:lastRenderedPageBreak/>
        <w:t xml:space="preserve">6.Пункт 3 настоящего постановления вступает в силу с 1 января </w:t>
      </w:r>
      <w:r w:rsidRPr="002D5E57">
        <w:br/>
        <w:t>2017 года.</w:t>
      </w:r>
    </w:p>
    <w:p w:rsidR="00E130D1" w:rsidRPr="002D5E57" w:rsidRDefault="00E130D1" w:rsidP="00E130D1">
      <w:pPr>
        <w:ind w:firstLine="709"/>
        <w:jc w:val="both"/>
      </w:pPr>
      <w:bookmarkStart w:id="0" w:name="_GoBack"/>
      <w:bookmarkEnd w:id="0"/>
    </w:p>
    <w:p w:rsidR="00E130D1" w:rsidRPr="002D5E57" w:rsidRDefault="00E130D1" w:rsidP="00E130D1">
      <w:pPr>
        <w:ind w:firstLine="709"/>
        <w:jc w:val="both"/>
      </w:pPr>
    </w:p>
    <w:p w:rsidR="00E130D1" w:rsidRPr="002D5E57" w:rsidRDefault="00E130D1" w:rsidP="00E130D1">
      <w:pPr>
        <w:jc w:val="both"/>
      </w:pPr>
    </w:p>
    <w:p w:rsidR="00E130D1" w:rsidRPr="002D5E57" w:rsidRDefault="00E130D1" w:rsidP="00E130D1">
      <w:pPr>
        <w:jc w:val="both"/>
      </w:pPr>
      <w:r w:rsidRPr="002D5E57">
        <w:t>Председатель</w:t>
      </w:r>
    </w:p>
    <w:p w:rsidR="00E130D1" w:rsidRPr="002D5E57" w:rsidRDefault="00E130D1" w:rsidP="00E130D1">
      <w:r w:rsidRPr="002D5E57">
        <w:t>Законодательного Собрания</w:t>
      </w:r>
      <w:r w:rsidRPr="002D5E57">
        <w:tab/>
      </w:r>
      <w:r w:rsidRPr="002D5E57">
        <w:tab/>
      </w:r>
      <w:r w:rsidRPr="002D5E57">
        <w:tab/>
      </w:r>
      <w:r w:rsidRPr="002D5E57">
        <w:tab/>
      </w:r>
      <w:r w:rsidRPr="002D5E57">
        <w:tab/>
        <w:t xml:space="preserve">                      А.И. Ролик</w:t>
      </w:r>
    </w:p>
    <w:p w:rsidR="00E130D1" w:rsidRDefault="00E130D1" w:rsidP="00E130D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E130D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89B" w:rsidRDefault="0088089B">
      <w:r>
        <w:separator/>
      </w:r>
    </w:p>
  </w:endnote>
  <w:endnote w:type="continuationSeparator" w:id="0">
    <w:p w:rsidR="0088089B" w:rsidRDefault="00880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89B" w:rsidRDefault="0088089B">
      <w:r>
        <w:separator/>
      </w:r>
    </w:p>
  </w:footnote>
  <w:footnote w:type="continuationSeparator" w:id="0">
    <w:p w:rsidR="0088089B" w:rsidRDefault="008808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0D1" w:rsidRDefault="00E130D1" w:rsidP="00E130D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30D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089B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30D1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130D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2016-11-23T06:14:00Z</cp:lastPrinted>
  <dcterms:created xsi:type="dcterms:W3CDTF">2016-11-23T06:12:00Z</dcterms:created>
  <dcterms:modified xsi:type="dcterms:W3CDTF">2016-11-23T06:14:00Z</dcterms:modified>
</cp:coreProperties>
</file>