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75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9325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9325A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9325A" w:rsidRPr="0049325A">
              <w:rPr>
                <w:szCs w:val="28"/>
              </w:rPr>
              <w:t>114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9325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9325A" w:rsidRDefault="0049325A" w:rsidP="0049325A">
            <w:pPr>
              <w:ind w:left="-108"/>
              <w:jc w:val="both"/>
              <w:rPr>
                <w:bCs/>
                <w:color w:val="000000"/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A97A40">
              <w:rPr>
                <w:szCs w:val="28"/>
              </w:rPr>
              <w:t>"</w:t>
            </w:r>
            <w:r>
              <w:rPr>
                <w:szCs w:val="28"/>
              </w:rPr>
              <w:t>О защите прав ребенка в Приморском крае"</w:t>
            </w:r>
          </w:p>
          <w:p w:rsidR="000B3FB2" w:rsidRPr="0049325A" w:rsidRDefault="000B3FB2" w:rsidP="0094344A">
            <w:pPr>
              <w:ind w:left="-108"/>
              <w:jc w:val="both"/>
            </w:pPr>
          </w:p>
        </w:tc>
      </w:tr>
    </w:tbl>
    <w:p w:rsidR="0049325A" w:rsidRPr="009E27DC" w:rsidRDefault="0049325A" w:rsidP="0049325A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49325A" w:rsidRPr="009E27DC" w:rsidRDefault="0049325A" w:rsidP="0049325A">
      <w:pPr>
        <w:rPr>
          <w:szCs w:val="28"/>
        </w:rPr>
      </w:pPr>
    </w:p>
    <w:p w:rsidR="0049325A" w:rsidRPr="009E27DC" w:rsidRDefault="0049325A" w:rsidP="0049325A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49325A" w:rsidRPr="009E27DC" w:rsidRDefault="0049325A" w:rsidP="0049325A">
      <w:pPr>
        <w:rPr>
          <w:szCs w:val="28"/>
        </w:rPr>
      </w:pPr>
    </w:p>
    <w:p w:rsidR="0049325A" w:rsidRDefault="0049325A" w:rsidP="0049325A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изменений в Закон Приморского края </w:t>
      </w:r>
      <w:r w:rsidRPr="00A97A40">
        <w:rPr>
          <w:szCs w:val="28"/>
        </w:rPr>
        <w:t>"</w:t>
      </w:r>
      <w:r>
        <w:rPr>
          <w:szCs w:val="28"/>
        </w:rPr>
        <w:t>О защите прав ребенка в Приморском крае"</w:t>
      </w:r>
      <w:r>
        <w:t>.</w:t>
      </w:r>
    </w:p>
    <w:p w:rsidR="0049325A" w:rsidRDefault="0049325A" w:rsidP="0049325A">
      <w:pPr>
        <w:jc w:val="both"/>
      </w:pPr>
    </w:p>
    <w:p w:rsidR="0049325A" w:rsidRDefault="0049325A" w:rsidP="0049325A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49325A" w:rsidRDefault="0049325A" w:rsidP="0049325A">
      <w:pPr>
        <w:jc w:val="both"/>
      </w:pPr>
    </w:p>
    <w:p w:rsidR="0049325A" w:rsidRDefault="0049325A" w:rsidP="0049325A">
      <w:pPr>
        <w:jc w:val="both"/>
      </w:pPr>
      <w:r>
        <w:tab/>
        <w:t>3.Настоящее постановление вступает в силу со дня его принятия.</w:t>
      </w:r>
    </w:p>
    <w:p w:rsidR="0049325A" w:rsidRDefault="0049325A" w:rsidP="0049325A">
      <w:pPr>
        <w:jc w:val="both"/>
      </w:pPr>
      <w:bookmarkStart w:id="0" w:name="_GoBack"/>
      <w:bookmarkEnd w:id="0"/>
    </w:p>
    <w:p w:rsidR="0049325A" w:rsidRPr="009E27DC" w:rsidRDefault="0049325A" w:rsidP="0049325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9325A" w:rsidRPr="009E27DC" w:rsidRDefault="0049325A" w:rsidP="0049325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9325A" w:rsidRPr="009E27DC" w:rsidRDefault="0049325A" w:rsidP="0049325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49325A" w:rsidRPr="009E27DC" w:rsidRDefault="0049325A" w:rsidP="0049325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49325A" w:rsidRPr="009E27DC" w:rsidRDefault="0049325A" w:rsidP="0049325A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4C7" w:rsidRDefault="00D874C7">
      <w:r>
        <w:separator/>
      </w:r>
    </w:p>
  </w:endnote>
  <w:endnote w:type="continuationSeparator" w:id="0">
    <w:p w:rsidR="00D874C7" w:rsidRDefault="00D87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4C7" w:rsidRDefault="00D874C7">
      <w:r>
        <w:separator/>
      </w:r>
    </w:p>
  </w:footnote>
  <w:footnote w:type="continuationSeparator" w:id="0">
    <w:p w:rsidR="00D874C7" w:rsidRDefault="00D874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325A"/>
    <w:rsid w:val="00057575"/>
    <w:rsid w:val="000B3FB2"/>
    <w:rsid w:val="000D628E"/>
    <w:rsid w:val="000E5228"/>
    <w:rsid w:val="00123119"/>
    <w:rsid w:val="00155F7F"/>
    <w:rsid w:val="003325F4"/>
    <w:rsid w:val="00392E21"/>
    <w:rsid w:val="0049325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874C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2016-11-23T07:32:00Z</cp:lastPrinted>
  <dcterms:created xsi:type="dcterms:W3CDTF">2016-11-23T07:31:00Z</dcterms:created>
  <dcterms:modified xsi:type="dcterms:W3CDTF">2016-11-23T07:32:00Z</dcterms:modified>
</cp:coreProperties>
</file>