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73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439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43930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43930" w:rsidRPr="00A43930">
              <w:rPr>
                <w:szCs w:val="28"/>
              </w:rPr>
              <w:t>112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439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43930" w:rsidRDefault="00A43930" w:rsidP="00A43930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регулировании отдельных отношений в сфере музеев на территории Приморского края"</w:t>
            </w:r>
          </w:p>
          <w:p w:rsidR="000B3FB2" w:rsidRPr="00A43930" w:rsidRDefault="000B3FB2" w:rsidP="0094344A">
            <w:pPr>
              <w:ind w:left="-108"/>
              <w:jc w:val="both"/>
            </w:pPr>
          </w:p>
        </w:tc>
      </w:tr>
    </w:tbl>
    <w:p w:rsidR="00A43930" w:rsidRPr="0059601A" w:rsidRDefault="00A43930" w:rsidP="00A43930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A43930" w:rsidRPr="0059601A" w:rsidRDefault="00A43930" w:rsidP="00A43930">
      <w:pPr>
        <w:rPr>
          <w:szCs w:val="28"/>
        </w:rPr>
      </w:pPr>
    </w:p>
    <w:p w:rsidR="00A43930" w:rsidRPr="0059601A" w:rsidRDefault="00A43930" w:rsidP="00A43930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A43930" w:rsidRPr="0059601A" w:rsidRDefault="00A43930" w:rsidP="00A43930">
      <w:pPr>
        <w:rPr>
          <w:szCs w:val="28"/>
        </w:rPr>
      </w:pPr>
    </w:p>
    <w:p w:rsidR="00A43930" w:rsidRDefault="00A43930" w:rsidP="00A43930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регулировании отдельных отношений в сфере музеев на территории Приморского края".</w:t>
      </w:r>
    </w:p>
    <w:p w:rsidR="00A43930" w:rsidRPr="0059601A" w:rsidRDefault="00A43930" w:rsidP="00A43930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A43930" w:rsidRDefault="00A43930" w:rsidP="00A43930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A43930" w:rsidRDefault="00A43930" w:rsidP="00A43930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A43930" w:rsidRPr="00071DFA" w:rsidRDefault="00A43930" w:rsidP="00A43930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A43930" w:rsidRDefault="00A43930" w:rsidP="00A4393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43930" w:rsidRDefault="00A43930" w:rsidP="00A4393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43930" w:rsidRPr="0059601A" w:rsidRDefault="00A43930" w:rsidP="00A4393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43930" w:rsidRPr="0059601A" w:rsidRDefault="00A43930" w:rsidP="00A4393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A43930" w:rsidRPr="0059601A" w:rsidRDefault="00A43930" w:rsidP="00A4393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А.И. Ролик</w:t>
      </w:r>
    </w:p>
    <w:p w:rsidR="00A43930" w:rsidRDefault="00A43930" w:rsidP="00A4393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20B" w:rsidRDefault="0028620B">
      <w:r>
        <w:separator/>
      </w:r>
    </w:p>
  </w:endnote>
  <w:endnote w:type="continuationSeparator" w:id="0">
    <w:p w:rsidR="0028620B" w:rsidRDefault="00286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20B" w:rsidRDefault="0028620B">
      <w:r>
        <w:separator/>
      </w:r>
    </w:p>
  </w:footnote>
  <w:footnote w:type="continuationSeparator" w:id="0">
    <w:p w:rsidR="0028620B" w:rsidRDefault="00286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3930"/>
    <w:rsid w:val="00057575"/>
    <w:rsid w:val="000B3FB2"/>
    <w:rsid w:val="000D628E"/>
    <w:rsid w:val="000E5228"/>
    <w:rsid w:val="00123119"/>
    <w:rsid w:val="00155F7F"/>
    <w:rsid w:val="0028620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393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2016-11-23T07:29:00Z</cp:lastPrinted>
  <dcterms:created xsi:type="dcterms:W3CDTF">2016-11-23T07:28:00Z</dcterms:created>
  <dcterms:modified xsi:type="dcterms:W3CDTF">2016-11-23T07:29:00Z</dcterms:modified>
</cp:coreProperties>
</file>