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141588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1525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1525A">
              <w:rPr>
                <w:szCs w:val="28"/>
              </w:rPr>
              <w:t>23.11.2016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1525A" w:rsidRPr="0091525A">
              <w:rPr>
                <w:szCs w:val="28"/>
              </w:rPr>
              <w:t>111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1525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1525A" w:rsidP="0094344A">
            <w:pPr>
              <w:ind w:left="-108"/>
              <w:jc w:val="both"/>
            </w:pPr>
            <w:r>
              <w:t xml:space="preserve">О Законе Приморского края         "О внесении изменений в Закон Приморского края "О </w:t>
            </w:r>
            <w:proofErr w:type="spellStart"/>
            <w:proofErr w:type="gramStart"/>
            <w:r>
              <w:t>распреде</w:t>
            </w:r>
            <w:r>
              <w:t>-</w:t>
            </w:r>
            <w:r>
              <w:t>лении</w:t>
            </w:r>
            <w:proofErr w:type="spellEnd"/>
            <w:proofErr w:type="gramEnd"/>
            <w:r>
              <w:t xml:space="preserve"> разрешений на добычу охотничьих ресурсов между физическими лицами, </w:t>
            </w:r>
            <w:proofErr w:type="spellStart"/>
            <w:r>
              <w:t>осуществля</w:t>
            </w:r>
            <w:r>
              <w:t>-</w:t>
            </w:r>
            <w:r>
              <w:t>ющими</w:t>
            </w:r>
            <w:proofErr w:type="spellEnd"/>
            <w:r>
              <w:t xml:space="preserve"> охоту в общедоступных охотничьих угодьях Приморского края"</w:t>
            </w:r>
          </w:p>
          <w:p w:rsidR="000B3FB2" w:rsidRPr="0091525A" w:rsidRDefault="000B3FB2" w:rsidP="0094344A">
            <w:pPr>
              <w:ind w:left="-108"/>
              <w:jc w:val="both"/>
            </w:pPr>
          </w:p>
        </w:tc>
      </w:tr>
    </w:tbl>
    <w:p w:rsidR="0091525A" w:rsidRDefault="0091525A" w:rsidP="0091525A">
      <w:pPr>
        <w:ind w:firstLine="709"/>
      </w:pPr>
      <w:r>
        <w:t>Законодательное Собрание Приморского края</w:t>
      </w:r>
    </w:p>
    <w:p w:rsidR="0091525A" w:rsidRDefault="0091525A" w:rsidP="0091525A"/>
    <w:p w:rsidR="0091525A" w:rsidRDefault="0091525A" w:rsidP="0091525A">
      <w:r>
        <w:t>ПОСТАНОВЛЯЕТ:</w:t>
      </w:r>
    </w:p>
    <w:p w:rsidR="0091525A" w:rsidRDefault="0091525A" w:rsidP="0091525A"/>
    <w:p w:rsidR="0091525A" w:rsidRDefault="0091525A" w:rsidP="0091525A">
      <w:pPr>
        <w:ind w:firstLine="709"/>
        <w:jc w:val="both"/>
      </w:pPr>
      <w:r>
        <w:t xml:space="preserve">1.Принять Закон </w:t>
      </w:r>
      <w:r w:rsidRPr="0045315B">
        <w:t>Приморского края</w:t>
      </w:r>
      <w:r>
        <w:t xml:space="preserve"> "О внесении изменений в Закон Приморского края "О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края".</w:t>
      </w:r>
    </w:p>
    <w:p w:rsidR="0091525A" w:rsidRDefault="0091525A" w:rsidP="0091525A"/>
    <w:p w:rsidR="0091525A" w:rsidRDefault="0091525A" w:rsidP="0091525A">
      <w:pPr>
        <w:ind w:firstLine="709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91525A" w:rsidRDefault="0091525A" w:rsidP="0091525A">
      <w:pPr>
        <w:jc w:val="both"/>
      </w:pPr>
    </w:p>
    <w:p w:rsidR="0091525A" w:rsidRDefault="0091525A" w:rsidP="0091525A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91525A" w:rsidRDefault="0091525A" w:rsidP="0091525A"/>
    <w:p w:rsidR="0091525A" w:rsidRDefault="0091525A" w:rsidP="0091525A"/>
    <w:p w:rsidR="0091525A" w:rsidRDefault="0091525A" w:rsidP="0091525A"/>
    <w:p w:rsidR="0091525A" w:rsidRDefault="0091525A" w:rsidP="0091525A">
      <w:r>
        <w:t>Председатель</w:t>
      </w:r>
    </w:p>
    <w:p w:rsidR="0091525A" w:rsidRDefault="0091525A" w:rsidP="0091525A">
      <w:r>
        <w:t>Законодательного Собрания                                                                  А.И. Ролик</w:t>
      </w:r>
    </w:p>
    <w:p w:rsidR="0091525A" w:rsidRDefault="0091525A" w:rsidP="0091525A">
      <w:pPr>
        <w:ind w:firstLine="709"/>
      </w:pP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4FCC" w:rsidRDefault="00834FCC">
      <w:r>
        <w:separator/>
      </w:r>
    </w:p>
  </w:endnote>
  <w:endnote w:type="continuationSeparator" w:id="0">
    <w:p w:rsidR="00834FCC" w:rsidRDefault="00834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4FCC" w:rsidRDefault="00834FCC">
      <w:r>
        <w:separator/>
      </w:r>
    </w:p>
  </w:footnote>
  <w:footnote w:type="continuationSeparator" w:id="0">
    <w:p w:rsidR="00834FCC" w:rsidRDefault="00834F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1525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4FCC"/>
    <w:rsid w:val="00835A0E"/>
    <w:rsid w:val="008818A7"/>
    <w:rsid w:val="0091525A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2016-11-23T04:18:00Z</cp:lastPrinted>
  <dcterms:created xsi:type="dcterms:W3CDTF">2016-11-23T04:18:00Z</dcterms:created>
  <dcterms:modified xsi:type="dcterms:W3CDTF">2016-11-23T04:18:00Z</dcterms:modified>
</cp:coreProperties>
</file>