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142292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73AD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73AD3"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73AD3" w:rsidRPr="00773AD3">
              <w:rPr>
                <w:szCs w:val="28"/>
              </w:rPr>
              <w:t>109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73AD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73AD3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t xml:space="preserve">"О внесении изменений в Закон Приморского края "Об </w:t>
            </w:r>
            <w:proofErr w:type="spellStart"/>
            <w:proofErr w:type="gramStart"/>
            <w:r>
              <w:t>Общест</w:t>
            </w:r>
            <w:proofErr w:type="spellEnd"/>
            <w:r>
              <w:t>-</w:t>
            </w:r>
            <w:r>
              <w:t>венной</w:t>
            </w:r>
            <w:proofErr w:type="gramEnd"/>
            <w:r>
              <w:t xml:space="preserve"> палате Приморского края"</w:t>
            </w:r>
          </w:p>
          <w:p w:rsidR="000B3FB2" w:rsidRPr="00773AD3" w:rsidRDefault="000B3FB2" w:rsidP="0094344A">
            <w:pPr>
              <w:ind w:left="-108"/>
              <w:jc w:val="both"/>
            </w:pPr>
          </w:p>
        </w:tc>
      </w:tr>
    </w:tbl>
    <w:p w:rsidR="00773AD3" w:rsidRDefault="00773AD3" w:rsidP="00773AD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73AD3" w:rsidRDefault="00773AD3" w:rsidP="00773AD3">
      <w:pPr>
        <w:pStyle w:val="a3"/>
        <w:tabs>
          <w:tab w:val="clear" w:pos="4153"/>
          <w:tab w:val="clear" w:pos="8306"/>
        </w:tabs>
      </w:pPr>
    </w:p>
    <w:p w:rsidR="00773AD3" w:rsidRDefault="00773AD3" w:rsidP="00773AD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73AD3" w:rsidRDefault="00773AD3" w:rsidP="00773AD3"/>
    <w:p w:rsidR="00773AD3" w:rsidRDefault="00773AD3" w:rsidP="00773AD3">
      <w:pPr>
        <w:ind w:firstLine="720"/>
        <w:jc w:val="both"/>
        <w:rPr>
          <w:szCs w:val="28"/>
        </w:rPr>
      </w:pPr>
      <w:r>
        <w:t>1.Принять Закон Приморского края "О внесении изменений в Закон Приморского края "Об Общественной палате Приморского края".</w:t>
      </w:r>
      <w:r>
        <w:rPr>
          <w:szCs w:val="28"/>
        </w:rPr>
        <w:t xml:space="preserve"> </w:t>
      </w:r>
    </w:p>
    <w:p w:rsidR="00773AD3" w:rsidRDefault="00773AD3" w:rsidP="00773AD3">
      <w:pPr>
        <w:ind w:firstLine="720"/>
        <w:jc w:val="both"/>
      </w:pPr>
    </w:p>
    <w:p w:rsidR="00773AD3" w:rsidRDefault="00773AD3" w:rsidP="00773AD3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773AD3" w:rsidRDefault="00773AD3" w:rsidP="00773AD3">
      <w:pPr>
        <w:pStyle w:val="a3"/>
        <w:tabs>
          <w:tab w:val="left" w:pos="840"/>
        </w:tabs>
        <w:ind w:firstLine="709"/>
        <w:jc w:val="both"/>
      </w:pPr>
    </w:p>
    <w:p w:rsidR="00773AD3" w:rsidRDefault="00773AD3" w:rsidP="00773AD3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773AD3" w:rsidRDefault="00773AD3" w:rsidP="00773AD3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773AD3" w:rsidRDefault="00773AD3" w:rsidP="00773AD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73AD3" w:rsidRDefault="00773AD3" w:rsidP="00773AD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73AD3" w:rsidRDefault="00773AD3" w:rsidP="00773AD3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73AD3" w:rsidRDefault="00773AD3" w:rsidP="00773AD3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227" w:rsidRDefault="00086227">
      <w:r>
        <w:separator/>
      </w:r>
    </w:p>
  </w:endnote>
  <w:endnote w:type="continuationSeparator" w:id="0">
    <w:p w:rsidR="00086227" w:rsidRDefault="00086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227" w:rsidRDefault="00086227">
      <w:r>
        <w:separator/>
      </w:r>
    </w:p>
  </w:footnote>
  <w:footnote w:type="continuationSeparator" w:id="0">
    <w:p w:rsidR="00086227" w:rsidRDefault="00086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3AD3"/>
    <w:rsid w:val="00057575"/>
    <w:rsid w:val="00086227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73AD3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73AD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2016-11-23T06:15:00Z</cp:lastPrinted>
  <dcterms:created xsi:type="dcterms:W3CDTF">2016-11-23T06:15:00Z</dcterms:created>
  <dcterms:modified xsi:type="dcterms:W3CDTF">2016-11-23T06:16:00Z</dcterms:modified>
</cp:coreProperties>
</file>