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2659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F4CD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F4CD9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F4CD9" w:rsidRPr="00CF4CD9">
              <w:rPr>
                <w:szCs w:val="28"/>
              </w:rPr>
              <w:t>108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F4CD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F4CD9" w:rsidP="0094344A">
            <w:pPr>
              <w:ind w:left="-108"/>
              <w:jc w:val="both"/>
            </w:pPr>
            <w:r>
              <w:t>О Законе</w:t>
            </w:r>
            <w:r w:rsidRPr="005B4B72">
              <w:t xml:space="preserve"> Приморского края "О внесении изменений в</w:t>
            </w:r>
            <w:r>
              <w:t xml:space="preserve"> статью 5 Закона П</w:t>
            </w:r>
            <w:r w:rsidRPr="00856DA7">
              <w:t xml:space="preserve">риморского края </w:t>
            </w:r>
            <w:r w:rsidRPr="00AE0A30">
              <w:t>"О</w:t>
            </w:r>
            <w:r>
              <w:t xml:space="preserve"> жилищном фонде Приморского края коммерческого </w:t>
            </w:r>
            <w:proofErr w:type="spellStart"/>
            <w:proofErr w:type="gramStart"/>
            <w:r>
              <w:t>использо</w:t>
            </w:r>
            <w:r>
              <w:t>-</w:t>
            </w:r>
            <w:r>
              <w:t>вания</w:t>
            </w:r>
            <w:proofErr w:type="spellEnd"/>
            <w:proofErr w:type="gramEnd"/>
            <w:r w:rsidRPr="00AE0A30">
              <w:t>"</w:t>
            </w:r>
          </w:p>
          <w:p w:rsidR="000B3FB2" w:rsidRPr="00CF4CD9" w:rsidRDefault="000B3FB2" w:rsidP="0094344A">
            <w:pPr>
              <w:ind w:left="-108"/>
              <w:jc w:val="both"/>
            </w:pPr>
          </w:p>
        </w:tc>
      </w:tr>
    </w:tbl>
    <w:p w:rsidR="00CF4CD9" w:rsidRDefault="00CF4CD9" w:rsidP="00CF4CD9">
      <w:pPr>
        <w:ind w:firstLine="709"/>
      </w:pPr>
      <w:r>
        <w:t xml:space="preserve">Законодательное Собрание Приморского края </w:t>
      </w:r>
    </w:p>
    <w:p w:rsidR="00CF4CD9" w:rsidRDefault="00CF4CD9" w:rsidP="00CF4CD9"/>
    <w:p w:rsidR="00CF4CD9" w:rsidRDefault="00CF4CD9" w:rsidP="00CF4CD9">
      <w:r>
        <w:t>ПОСТАНОВЛЯЕТ:</w:t>
      </w:r>
    </w:p>
    <w:p w:rsidR="00CF4CD9" w:rsidRDefault="00CF4CD9" w:rsidP="00CF4CD9"/>
    <w:p w:rsidR="00CF4CD9" w:rsidRDefault="00CF4CD9" w:rsidP="00CF4CD9">
      <w:pPr>
        <w:ind w:firstLine="709"/>
        <w:jc w:val="both"/>
        <w:rPr>
          <w:szCs w:val="28"/>
        </w:rPr>
      </w:pPr>
      <w:r>
        <w:t xml:space="preserve">1.Принять Закон Приморского края "О внесении изменений в статью 5 Закона Приморского края </w:t>
      </w:r>
      <w:r w:rsidRPr="00813410">
        <w:t>"</w:t>
      </w:r>
      <w:r w:rsidRPr="003F7ED6">
        <w:t>О жилищном фонде Приморского края коммерческого использования</w:t>
      </w:r>
      <w:r w:rsidRPr="00813410">
        <w:t>"</w:t>
      </w:r>
      <w:r>
        <w:t>.</w:t>
      </w:r>
    </w:p>
    <w:p w:rsidR="00CF4CD9" w:rsidRDefault="00CF4CD9" w:rsidP="00CF4CD9">
      <w:pPr>
        <w:ind w:firstLine="709"/>
        <w:jc w:val="both"/>
      </w:pPr>
    </w:p>
    <w:p w:rsidR="00CF4CD9" w:rsidRDefault="00CF4CD9" w:rsidP="00CF4CD9">
      <w:pPr>
        <w:ind w:firstLine="709"/>
        <w:jc w:val="both"/>
      </w:pPr>
      <w:r w:rsidRPr="001104E2">
        <w:t>2.Направить указанный Закон Губернатору Приморского края для обнародования.</w:t>
      </w:r>
    </w:p>
    <w:p w:rsidR="00CF4CD9" w:rsidRDefault="00CF4CD9" w:rsidP="00CF4CD9">
      <w:pPr>
        <w:ind w:firstLine="709"/>
        <w:jc w:val="both"/>
      </w:pPr>
    </w:p>
    <w:p w:rsidR="00CF4CD9" w:rsidRDefault="00CF4CD9" w:rsidP="00CF4CD9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F4CD9" w:rsidRDefault="00CF4CD9" w:rsidP="00CF4CD9">
      <w:pPr>
        <w:jc w:val="both"/>
      </w:pPr>
    </w:p>
    <w:p w:rsidR="00CF4CD9" w:rsidRDefault="00CF4CD9" w:rsidP="00CF4CD9">
      <w:pPr>
        <w:jc w:val="both"/>
      </w:pPr>
    </w:p>
    <w:p w:rsidR="00CF4CD9" w:rsidRDefault="00CF4CD9" w:rsidP="00CF4CD9">
      <w:pPr>
        <w:jc w:val="both"/>
      </w:pPr>
    </w:p>
    <w:p w:rsidR="00CF4CD9" w:rsidRDefault="00CF4CD9" w:rsidP="00CF4CD9">
      <w:pPr>
        <w:jc w:val="both"/>
      </w:pPr>
      <w:r>
        <w:t>Председатель</w:t>
      </w:r>
    </w:p>
    <w:p w:rsidR="00CF4CD9" w:rsidRDefault="00CF4CD9" w:rsidP="00CF4CD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FBC" w:rsidRDefault="00F65FBC">
      <w:r>
        <w:separator/>
      </w:r>
    </w:p>
  </w:endnote>
  <w:endnote w:type="continuationSeparator" w:id="0">
    <w:p w:rsidR="00F65FBC" w:rsidRDefault="00F65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FBC" w:rsidRDefault="00F65FBC">
      <w:r>
        <w:separator/>
      </w:r>
    </w:p>
  </w:footnote>
  <w:footnote w:type="continuationSeparator" w:id="0">
    <w:p w:rsidR="00F65FBC" w:rsidRDefault="00F65F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4CD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4CD9"/>
    <w:rsid w:val="00D02716"/>
    <w:rsid w:val="00DF01B2"/>
    <w:rsid w:val="00E93A7F"/>
    <w:rsid w:val="00EF502B"/>
    <w:rsid w:val="00F65FBC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2016-11-23T07:17:00Z</cp:lastPrinted>
  <dcterms:created xsi:type="dcterms:W3CDTF">2016-11-23T07:16:00Z</dcterms:created>
  <dcterms:modified xsi:type="dcterms:W3CDTF">2016-11-23T07:17:00Z</dcterms:modified>
</cp:coreProperties>
</file>