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81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5B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75B0D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5B0D" w:rsidRPr="00075B0D">
              <w:rPr>
                <w:szCs w:val="28"/>
              </w:rPr>
              <w:t>107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5B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5B0D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 w:rsidRPr="003A0FAA">
              <w:t>"О внесении изменений</w:t>
            </w:r>
            <w:r>
              <w:t xml:space="preserve"> </w:t>
            </w:r>
            <w:r w:rsidRPr="003A0FAA">
              <w:t xml:space="preserve">в </w:t>
            </w:r>
            <w:r>
              <w:t xml:space="preserve">статью 5 </w:t>
            </w:r>
            <w:r w:rsidRPr="003A0FAA">
              <w:t>Закон</w:t>
            </w:r>
            <w:r>
              <w:t>а</w:t>
            </w:r>
            <w:r w:rsidRPr="003A0FAA">
              <w:t xml:space="preserve"> Приморского края "Об обеспечении граждан служебными жилыми помещениями из специализированного жилищного фонда Приморского края"</w:t>
            </w:r>
          </w:p>
          <w:p w:rsidR="000B3FB2" w:rsidRPr="00075B0D" w:rsidRDefault="000B3FB2" w:rsidP="0094344A">
            <w:pPr>
              <w:ind w:left="-108"/>
              <w:jc w:val="both"/>
            </w:pPr>
          </w:p>
        </w:tc>
      </w:tr>
    </w:tbl>
    <w:p w:rsidR="00075B0D" w:rsidRDefault="00075B0D" w:rsidP="00075B0D">
      <w:pPr>
        <w:ind w:firstLine="709"/>
      </w:pPr>
      <w:bookmarkStart w:id="0" w:name="_GoBack"/>
      <w:bookmarkEnd w:id="0"/>
      <w:r w:rsidRPr="00D6352F">
        <w:t>Законодательное Собрание Приморского края</w:t>
      </w:r>
    </w:p>
    <w:p w:rsidR="00075B0D" w:rsidRDefault="00075B0D" w:rsidP="00075B0D"/>
    <w:p w:rsidR="00075B0D" w:rsidRDefault="00075B0D" w:rsidP="00075B0D">
      <w:r>
        <w:t>ПОСТАНОВЛЯЕТ:</w:t>
      </w:r>
    </w:p>
    <w:p w:rsidR="00075B0D" w:rsidRDefault="00075B0D" w:rsidP="00075B0D"/>
    <w:p w:rsidR="00075B0D" w:rsidRDefault="00075B0D" w:rsidP="00075B0D">
      <w:pPr>
        <w:ind w:firstLine="709"/>
        <w:jc w:val="both"/>
        <w:rPr>
          <w:szCs w:val="28"/>
        </w:rPr>
      </w:pPr>
      <w:r>
        <w:t>1.Принять Закон Приморского края "</w:t>
      </w:r>
      <w:r w:rsidRPr="00554B1E">
        <w:t xml:space="preserve">О внесении изменений в </w:t>
      </w:r>
      <w:r>
        <w:t xml:space="preserve">статью 5 </w:t>
      </w:r>
      <w:r w:rsidRPr="00554B1E">
        <w:t>Закон</w:t>
      </w:r>
      <w:r>
        <w:t>а</w:t>
      </w:r>
      <w:r w:rsidRPr="00554B1E">
        <w:t xml:space="preserve"> Приморского края "Об обеспечении граждан служебными жилыми помещениями из специализированного жилищного фонда Приморского края"</w:t>
      </w:r>
      <w:r>
        <w:t>.</w:t>
      </w:r>
    </w:p>
    <w:p w:rsidR="00075B0D" w:rsidRDefault="00075B0D" w:rsidP="00075B0D">
      <w:pPr>
        <w:ind w:firstLine="709"/>
        <w:jc w:val="both"/>
      </w:pPr>
    </w:p>
    <w:p w:rsidR="00075B0D" w:rsidRDefault="00075B0D" w:rsidP="00075B0D">
      <w:pPr>
        <w:ind w:firstLine="709"/>
        <w:jc w:val="both"/>
      </w:pPr>
      <w:r w:rsidRPr="00CF7500">
        <w:t>2.Направить указанный Закон Губернатору Приморского края для обнародования.</w:t>
      </w:r>
    </w:p>
    <w:p w:rsidR="00075B0D" w:rsidRDefault="00075B0D" w:rsidP="00075B0D">
      <w:pPr>
        <w:ind w:firstLine="709"/>
        <w:jc w:val="both"/>
      </w:pPr>
    </w:p>
    <w:p w:rsidR="00075B0D" w:rsidRDefault="00075B0D" w:rsidP="00075B0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75B0D" w:rsidRDefault="00075B0D" w:rsidP="00075B0D">
      <w:pPr>
        <w:ind w:firstLine="709"/>
        <w:jc w:val="both"/>
      </w:pPr>
    </w:p>
    <w:p w:rsidR="00075B0D" w:rsidRDefault="00075B0D" w:rsidP="00075B0D">
      <w:pPr>
        <w:ind w:firstLine="709"/>
        <w:jc w:val="both"/>
      </w:pPr>
    </w:p>
    <w:p w:rsidR="00075B0D" w:rsidRDefault="00075B0D" w:rsidP="00075B0D">
      <w:pPr>
        <w:ind w:firstLine="709"/>
        <w:jc w:val="both"/>
      </w:pPr>
    </w:p>
    <w:p w:rsidR="00075B0D" w:rsidRDefault="00075B0D" w:rsidP="00075B0D">
      <w:pPr>
        <w:jc w:val="both"/>
      </w:pPr>
      <w:r>
        <w:t>Председатель</w:t>
      </w:r>
    </w:p>
    <w:p w:rsidR="00075B0D" w:rsidRDefault="00075B0D" w:rsidP="00075B0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0AC" w:rsidRDefault="003130AC">
      <w:r>
        <w:separator/>
      </w:r>
    </w:p>
  </w:endnote>
  <w:endnote w:type="continuationSeparator" w:id="0">
    <w:p w:rsidR="003130AC" w:rsidRDefault="0031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0AC" w:rsidRDefault="003130AC">
      <w:r>
        <w:separator/>
      </w:r>
    </w:p>
  </w:footnote>
  <w:footnote w:type="continuationSeparator" w:id="0">
    <w:p w:rsidR="003130AC" w:rsidRDefault="00313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5B0D"/>
    <w:rsid w:val="00057575"/>
    <w:rsid w:val="00075B0D"/>
    <w:rsid w:val="000B3FB2"/>
    <w:rsid w:val="000D628E"/>
    <w:rsid w:val="000E5228"/>
    <w:rsid w:val="00123119"/>
    <w:rsid w:val="00155F7F"/>
    <w:rsid w:val="003130A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2016-11-23T04:55:00Z</cp:lastPrinted>
  <dcterms:created xsi:type="dcterms:W3CDTF">2016-11-23T04:54:00Z</dcterms:created>
  <dcterms:modified xsi:type="dcterms:W3CDTF">2016-11-23T04:55:00Z</dcterms:modified>
</cp:coreProperties>
</file>