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44408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3810" t="0" r="190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92DB0" w:rsidRPr="00B92DB0" w:rsidRDefault="00B92DB0" w:rsidP="00DF2AB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B92DB0" w:rsidRPr="00B92DB0" w:rsidRDefault="00B92DB0" w:rsidP="00DF2AB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B92DB0" w:rsidRPr="00B92DB0" w:rsidRDefault="00B92DB0" w:rsidP="00DF2AB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 xml:space="preserve">по регламенту, депутатской этике </w:t>
                                  </w:r>
                                </w:p>
                                <w:p w:rsidR="00B92DB0" w:rsidRPr="00B92DB0" w:rsidRDefault="00B92DB0" w:rsidP="00DF2AB7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B92DB0">
                                    <w:rPr>
                                      <w:sz w:val="20"/>
                                    </w:rPr>
                                    <w:t>и организации работы Законодательного Собрания</w:t>
                                  </w:r>
                                </w:p>
                                <w:p w:rsidR="004B5EB2" w:rsidRDefault="004B5EB2" w:rsidP="004B5EB2">
                                  <w:pPr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B92DB0" w:rsidRPr="00B92DB0" w:rsidRDefault="00B92DB0" w:rsidP="00DF2AB7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B92DB0" w:rsidRPr="00B92DB0" w:rsidRDefault="00B92DB0" w:rsidP="00DF2AB7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B92DB0" w:rsidRPr="00B92DB0" w:rsidRDefault="00B92DB0" w:rsidP="00DF2AB7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 xml:space="preserve">по регламенту, депутатской этике </w:t>
                            </w:r>
                          </w:p>
                          <w:p w:rsidR="00B92DB0" w:rsidRPr="00B92DB0" w:rsidRDefault="00B92DB0" w:rsidP="00DF2AB7">
                            <w:pPr>
                              <w:rPr>
                                <w:sz w:val="20"/>
                              </w:rPr>
                            </w:pPr>
                            <w:r w:rsidRPr="00B92DB0">
                              <w:rPr>
                                <w:sz w:val="20"/>
                              </w:rPr>
                              <w:t>и организации работы Законодательного Собрания</w:t>
                            </w:r>
                          </w:p>
                          <w:p w:rsidR="004B5EB2" w:rsidRDefault="004B5EB2" w:rsidP="004B5EB2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92DB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B92DB0" w:rsidP="00A961C7">
            <w:pPr>
              <w:ind w:left="-108"/>
              <w:jc w:val="both"/>
            </w:pPr>
            <w:r w:rsidRPr="00B92DB0">
              <w:t xml:space="preserve">О </w:t>
            </w:r>
            <w:r w:rsidR="00B50ED0">
              <w:t>З</w:t>
            </w:r>
            <w:r w:rsidRPr="00B92DB0">
              <w:t>акон</w:t>
            </w:r>
            <w:r w:rsidR="0057041D">
              <w:t>е</w:t>
            </w:r>
            <w:r w:rsidRPr="00B92DB0">
              <w:t xml:space="preserve"> Приморского края </w:t>
            </w:r>
            <w:r w:rsidR="0057041D">
              <w:br/>
            </w:r>
            <w:r w:rsidRPr="00B92DB0">
              <w:t xml:space="preserve">"О внесении изменений в </w:t>
            </w:r>
            <w:r w:rsidR="00A961C7">
              <w:br/>
            </w:r>
            <w:r w:rsidRPr="00B92DB0">
              <w:t xml:space="preserve">статью 22 Закона Приморского края </w:t>
            </w:r>
            <w:bookmarkStart w:id="0" w:name="_GoBack"/>
            <w:bookmarkEnd w:id="0"/>
            <w:r w:rsidRPr="00B92DB0">
              <w:t>"О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</w:t>
      </w:r>
      <w:r w:rsidR="00B50ED0">
        <w:t>З</w:t>
      </w:r>
      <w:r>
        <w:t>акон Приморского края "О внесении изменений в Закон Приморского края "</w:t>
      </w:r>
      <w:r w:rsidR="00914B73" w:rsidRPr="00914B73">
        <w:t>О внесении изменений в статью 22 Закона Приморского края "О Законодательном Собрании Приморского края</w:t>
      </w:r>
      <w:r w:rsidR="00914B73">
        <w:t>"</w:t>
      </w:r>
      <w:r w:rsidR="00B50ED0">
        <w:t>.</w:t>
      </w:r>
      <w:r>
        <w:t xml:space="preserve"> </w:t>
      </w:r>
    </w:p>
    <w:p w:rsidR="004B5EB2" w:rsidRDefault="004B5EB2" w:rsidP="004B5EB2">
      <w:pPr>
        <w:jc w:val="both"/>
      </w:pPr>
    </w:p>
    <w:p w:rsidR="00B50ED0" w:rsidRPr="00B50ED0" w:rsidRDefault="00B50ED0" w:rsidP="00B50ED0">
      <w:pPr>
        <w:ind w:firstLine="709"/>
        <w:jc w:val="both"/>
      </w:pPr>
      <w:r w:rsidRPr="00B50ED0">
        <w:t>2.Направить указанный Закон Губернатору Приморского края для обнародования.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E6230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673974">
        <w:t xml:space="preserve">      </w:t>
      </w:r>
      <w:r>
        <w:t xml:space="preserve">  </w:t>
      </w:r>
      <w:r w:rsidR="00673974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8CF" w:rsidRDefault="00AF48CF">
      <w:r>
        <w:separator/>
      </w:r>
    </w:p>
  </w:endnote>
  <w:endnote w:type="continuationSeparator" w:id="0">
    <w:p w:rsidR="00AF48CF" w:rsidRDefault="00AF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8CF" w:rsidRDefault="00AF48CF">
      <w:r>
        <w:separator/>
      </w:r>
    </w:p>
  </w:footnote>
  <w:footnote w:type="continuationSeparator" w:id="0">
    <w:p w:rsidR="00AF48CF" w:rsidRDefault="00AF4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44408"/>
    <w:rsid w:val="002C099A"/>
    <w:rsid w:val="002C68AC"/>
    <w:rsid w:val="00304514"/>
    <w:rsid w:val="00310C67"/>
    <w:rsid w:val="003325F4"/>
    <w:rsid w:val="00377D8C"/>
    <w:rsid w:val="00392E21"/>
    <w:rsid w:val="00393523"/>
    <w:rsid w:val="003E3B5E"/>
    <w:rsid w:val="00432FBA"/>
    <w:rsid w:val="004B5EB2"/>
    <w:rsid w:val="004B69FA"/>
    <w:rsid w:val="004D1A01"/>
    <w:rsid w:val="00500484"/>
    <w:rsid w:val="00541AB1"/>
    <w:rsid w:val="0057041D"/>
    <w:rsid w:val="005A6019"/>
    <w:rsid w:val="005E6130"/>
    <w:rsid w:val="00673974"/>
    <w:rsid w:val="00695A4A"/>
    <w:rsid w:val="006D45ED"/>
    <w:rsid w:val="006E650F"/>
    <w:rsid w:val="006F778A"/>
    <w:rsid w:val="00726997"/>
    <w:rsid w:val="007B48E7"/>
    <w:rsid w:val="007B5289"/>
    <w:rsid w:val="007C7FC6"/>
    <w:rsid w:val="007E4173"/>
    <w:rsid w:val="00835A0E"/>
    <w:rsid w:val="008818A7"/>
    <w:rsid w:val="009144DE"/>
    <w:rsid w:val="00914B73"/>
    <w:rsid w:val="00922AED"/>
    <w:rsid w:val="00924B45"/>
    <w:rsid w:val="00931FD6"/>
    <w:rsid w:val="009372FF"/>
    <w:rsid w:val="0094344A"/>
    <w:rsid w:val="00971180"/>
    <w:rsid w:val="009959AC"/>
    <w:rsid w:val="009C06BA"/>
    <w:rsid w:val="009F711B"/>
    <w:rsid w:val="00A074E2"/>
    <w:rsid w:val="00A13794"/>
    <w:rsid w:val="00A26C60"/>
    <w:rsid w:val="00A70FC5"/>
    <w:rsid w:val="00A93332"/>
    <w:rsid w:val="00A961C7"/>
    <w:rsid w:val="00AD57B1"/>
    <w:rsid w:val="00AE5EE6"/>
    <w:rsid w:val="00AF0B1A"/>
    <w:rsid w:val="00AF48CF"/>
    <w:rsid w:val="00B50ED0"/>
    <w:rsid w:val="00B92DB0"/>
    <w:rsid w:val="00BA58C7"/>
    <w:rsid w:val="00C20E8F"/>
    <w:rsid w:val="00CA7E54"/>
    <w:rsid w:val="00CE19DF"/>
    <w:rsid w:val="00D02716"/>
    <w:rsid w:val="00DF01B2"/>
    <w:rsid w:val="00DF2AB7"/>
    <w:rsid w:val="00E4243B"/>
    <w:rsid w:val="00E62300"/>
    <w:rsid w:val="00E93A7F"/>
    <w:rsid w:val="00EA109E"/>
    <w:rsid w:val="00EF502B"/>
    <w:rsid w:val="00F55980"/>
    <w:rsid w:val="00F75CDD"/>
    <w:rsid w:val="00F9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11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11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5</TotalTime>
  <Pages>1</Pages>
  <Words>78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</cp:revision>
  <cp:lastPrinted>2014-06-11T03:07:00Z</cp:lastPrinted>
  <dcterms:created xsi:type="dcterms:W3CDTF">2016-10-31T06:25:00Z</dcterms:created>
  <dcterms:modified xsi:type="dcterms:W3CDTF">2016-11-15T00:15:00Z</dcterms:modified>
</cp:coreProperties>
</file>