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68931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58F7" w:rsidRPr="001158F7" w:rsidRDefault="001158F7" w:rsidP="001158F7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1158F7">
        <w:rPr>
          <w:b/>
          <w:bCs/>
          <w:szCs w:val="28"/>
        </w:rPr>
        <w:t>О ВНЕСЕНИИ ИЗМЕНЕНИЙ В СТАТЬЮ 22 ЗАКОНА ПРИМОРСКОГО КРАЯ "О ЗАКОНОДАТЕЛЬНОМ СОБРАНИИ</w:t>
      </w:r>
      <w:r w:rsidRPr="001158F7">
        <w:rPr>
          <w:b/>
          <w:bCs/>
          <w:szCs w:val="28"/>
        </w:rPr>
        <w:br/>
        <w:t>ПРИМОРСКОГО КРАЯ"</w:t>
      </w:r>
    </w:p>
    <w:p w:rsidR="001158F7" w:rsidRPr="001158F7" w:rsidRDefault="001158F7" w:rsidP="001158F7"/>
    <w:p w:rsidR="001158F7" w:rsidRPr="001158F7" w:rsidRDefault="001158F7" w:rsidP="001158F7">
      <w:pPr>
        <w:ind w:firstLine="720"/>
        <w:jc w:val="both"/>
      </w:pPr>
      <w:proofErr w:type="gramStart"/>
      <w:r w:rsidRPr="001158F7">
        <w:t>Принят</w:t>
      </w:r>
      <w:proofErr w:type="gramEnd"/>
      <w:r w:rsidRPr="001158F7">
        <w:t xml:space="preserve"> Законодательным Собранием Приморского края 26 октября 2016 года в первом чтении</w:t>
      </w:r>
    </w:p>
    <w:p w:rsidR="001158F7" w:rsidRPr="001158F7" w:rsidRDefault="001158F7" w:rsidP="001158F7"/>
    <w:p w:rsidR="001158F7" w:rsidRPr="001158F7" w:rsidRDefault="001158F7" w:rsidP="001158F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158F7">
        <w:rPr>
          <w:szCs w:val="28"/>
        </w:rPr>
        <w:t>СТАТЬЯ 1.</w:t>
      </w:r>
    </w:p>
    <w:p w:rsidR="001158F7" w:rsidRPr="001158F7" w:rsidRDefault="001158F7" w:rsidP="001158F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158F7">
        <w:rPr>
          <w:szCs w:val="28"/>
        </w:rPr>
        <w:t>Внести в статью 22 Закона Приморского края от 5 мая 1995 года          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 w:rsidRPr="001158F7">
        <w:rPr>
          <w:szCs w:val="28"/>
        </w:rPr>
        <w:t xml:space="preserve"> </w:t>
      </w:r>
      <w:proofErr w:type="gramStart"/>
      <w:r w:rsidRPr="001158F7">
        <w:rPr>
          <w:szCs w:val="28"/>
        </w:rPr>
        <w:t>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</w:t>
      </w:r>
      <w:proofErr w:type="gramEnd"/>
      <w:r w:rsidRPr="001158F7">
        <w:rPr>
          <w:szCs w:val="28"/>
        </w:rPr>
        <w:t xml:space="preserve"> </w:t>
      </w:r>
      <w:proofErr w:type="gramStart"/>
      <w:r w:rsidRPr="001158F7">
        <w:rPr>
          <w:szCs w:val="28"/>
        </w:rPr>
        <w:t>2013,            № 46, стр. 19, № 52, стр. 47, № 55, стр. 37, № 62, стр. 48; 2014, № 86, стр. 12, № 89, стр. 40, № 98, стр. 54; 2015, № 141, стр. 60, № 145, стр. 51; 2016, № 148, стр. 39, № 1, стр. 17) следующие изменения:</w:t>
      </w:r>
      <w:proofErr w:type="gramEnd"/>
    </w:p>
    <w:p w:rsidR="001158F7" w:rsidRPr="001158F7" w:rsidRDefault="001158F7" w:rsidP="001158F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8F7">
        <w:rPr>
          <w:szCs w:val="28"/>
        </w:rPr>
        <w:t>в пункте 1:</w:t>
      </w:r>
    </w:p>
    <w:p w:rsidR="001158F7" w:rsidRPr="001158F7" w:rsidRDefault="001158F7" w:rsidP="001158F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158F7">
        <w:rPr>
          <w:szCs w:val="28"/>
        </w:rPr>
        <w:t>в абзаце первом слова "и иные создаваемые ею органы" исключить;</w:t>
      </w:r>
    </w:p>
    <w:p w:rsidR="001158F7" w:rsidRPr="001158F7" w:rsidRDefault="001158F7" w:rsidP="001158F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158F7">
        <w:rPr>
          <w:szCs w:val="28"/>
        </w:rPr>
        <w:t>в абзаце четвертом слова ", а также иной финансовый контроль, предусмотренный бюджетным законодательством Российской Федерации" исключить.</w:t>
      </w:r>
    </w:p>
    <w:p w:rsidR="001158F7" w:rsidRPr="001158F7" w:rsidRDefault="001158F7" w:rsidP="001158F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158F7" w:rsidRPr="001158F7" w:rsidRDefault="001158F7" w:rsidP="001158F7">
      <w:pPr>
        <w:ind w:firstLine="708"/>
        <w:jc w:val="both"/>
        <w:rPr>
          <w:szCs w:val="28"/>
        </w:rPr>
      </w:pPr>
      <w:r w:rsidRPr="001158F7">
        <w:rPr>
          <w:szCs w:val="28"/>
        </w:rPr>
        <w:t>СТАТЬ</w:t>
      </w:r>
      <w:smartTag w:uri="urn:schemas-microsoft-com:office:smarttags" w:element="PersonName">
        <w:r w:rsidRPr="001158F7">
          <w:rPr>
            <w:szCs w:val="28"/>
          </w:rPr>
          <w:t>Я</w:t>
        </w:r>
      </w:smartTag>
      <w:r w:rsidRPr="001158F7">
        <w:rPr>
          <w:szCs w:val="28"/>
        </w:rPr>
        <w:t xml:space="preserve"> 2.</w:t>
      </w:r>
    </w:p>
    <w:p w:rsidR="001158F7" w:rsidRPr="001158F7" w:rsidRDefault="001158F7" w:rsidP="001158F7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8F7">
        <w:rPr>
          <w:szCs w:val="28"/>
        </w:rPr>
        <w:t>Настоящий Закон вступает в силу со дня его официального опубликования.</w:t>
      </w:r>
    </w:p>
    <w:p w:rsidR="001158F7" w:rsidRPr="001158F7" w:rsidRDefault="001158F7" w:rsidP="001158F7">
      <w:pPr>
        <w:autoSpaceDE w:val="0"/>
        <w:autoSpaceDN w:val="0"/>
        <w:adjustRightInd w:val="0"/>
        <w:jc w:val="both"/>
        <w:rPr>
          <w:szCs w:val="28"/>
        </w:rPr>
      </w:pPr>
    </w:p>
    <w:p w:rsidR="001158F7" w:rsidRPr="001158F7" w:rsidRDefault="001158F7" w:rsidP="001158F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158F7" w:rsidRPr="001158F7" w:rsidRDefault="001158F7" w:rsidP="001158F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158F7" w:rsidRPr="001158F7" w:rsidRDefault="001158F7" w:rsidP="001158F7">
      <w:r w:rsidRPr="001158F7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836" w:rsidRDefault="00C03836">
      <w:r>
        <w:separator/>
      </w:r>
    </w:p>
  </w:endnote>
  <w:endnote w:type="continuationSeparator" w:id="0">
    <w:p w:rsidR="00C03836" w:rsidRDefault="00C0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836" w:rsidRDefault="00C03836">
      <w:r>
        <w:separator/>
      </w:r>
    </w:p>
  </w:footnote>
  <w:footnote w:type="continuationSeparator" w:id="0">
    <w:p w:rsidR="00C03836" w:rsidRDefault="00C038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8F7"/>
    <w:rsid w:val="0003291F"/>
    <w:rsid w:val="001158F7"/>
    <w:rsid w:val="00294A0B"/>
    <w:rsid w:val="00380EE1"/>
    <w:rsid w:val="003B26E7"/>
    <w:rsid w:val="0047435B"/>
    <w:rsid w:val="005A2827"/>
    <w:rsid w:val="00AB70F9"/>
    <w:rsid w:val="00AC31EC"/>
    <w:rsid w:val="00B14397"/>
    <w:rsid w:val="00BE0544"/>
    <w:rsid w:val="00C0383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1158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158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1158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158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Аввакумова Галина Федоровна</cp:lastModifiedBy>
  <cp:revision>2</cp:revision>
  <cp:lastPrinted>2016-10-26T23:36:00Z</cp:lastPrinted>
  <dcterms:created xsi:type="dcterms:W3CDTF">2016-11-03T04:42:00Z</dcterms:created>
  <dcterms:modified xsi:type="dcterms:W3CDTF">2016-11-03T04:42:00Z</dcterms:modified>
</cp:coreProperties>
</file>