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32093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B92DB0" w:rsidRPr="00B92DB0" w:rsidRDefault="00B92DB0" w:rsidP="00A37097">
                        <w:pPr>
                          <w:rPr>
                            <w:sz w:val="20"/>
                          </w:rPr>
                        </w:pPr>
                        <w:r w:rsidRPr="00B92DB0">
                          <w:rPr>
                            <w:sz w:val="20"/>
                          </w:rPr>
                          <w:t xml:space="preserve">Проект подготовлен комитетом </w:t>
                        </w:r>
                      </w:p>
                      <w:p w:rsidR="00B92DB0" w:rsidRPr="00B92DB0" w:rsidRDefault="00B92DB0" w:rsidP="00A37097">
                        <w:pPr>
                          <w:rPr>
                            <w:sz w:val="20"/>
                          </w:rPr>
                        </w:pPr>
                        <w:r w:rsidRPr="00B92DB0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B92DB0" w:rsidRPr="00B92DB0" w:rsidRDefault="00B92DB0" w:rsidP="00A37097">
                        <w:pPr>
                          <w:rPr>
                            <w:sz w:val="20"/>
                          </w:rPr>
                        </w:pPr>
                        <w:r w:rsidRPr="00B92DB0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B92DB0" w:rsidRPr="00B92DB0" w:rsidRDefault="00B92DB0" w:rsidP="00A37097">
                        <w:pPr>
                          <w:rPr>
                            <w:sz w:val="20"/>
                          </w:rPr>
                        </w:pPr>
                        <w:r w:rsidRPr="00B92DB0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  <w:p w:rsidR="004B5EB2" w:rsidRDefault="004B5EB2" w:rsidP="004B5EB2">
                        <w:pPr>
                          <w:jc w:val="both"/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B92DB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B92DB0" w:rsidP="00F55980">
            <w:pPr>
              <w:ind w:left="-108"/>
              <w:jc w:val="both"/>
            </w:pPr>
            <w:r w:rsidRPr="00B92DB0">
              <w:t>О проекте закона Приморского края "О внесении изменений в  статью 22 Закона Приморского края "О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4B5EB2" w:rsidRDefault="004B5EB2" w:rsidP="004B5EB2">
      <w:pPr>
        <w:jc w:val="both"/>
      </w:pPr>
      <w:r>
        <w:tab/>
        <w:t xml:space="preserve">1.Принять проект закона Приморского края </w:t>
      </w:r>
      <w:bookmarkStart w:id="0" w:name="_GoBack"/>
      <w:bookmarkEnd w:id="0"/>
      <w:r>
        <w:t>"</w:t>
      </w:r>
      <w:r w:rsidR="00914B73" w:rsidRPr="00914B73">
        <w:t>О внесении изменений в статью 22 Закона Приморского края "О Законодательном Собрании Приморского края</w:t>
      </w:r>
      <w:r w:rsidR="00914B73">
        <w:t>"</w:t>
      </w:r>
      <w:r>
        <w:t xml:space="preserve"> в</w:t>
      </w:r>
      <w:r w:rsidR="00E62300">
        <w:t>о</w:t>
      </w:r>
      <w:r>
        <w:t xml:space="preserve"> </w:t>
      </w:r>
      <w:r w:rsidR="00E62300">
        <w:t>втором</w:t>
      </w:r>
      <w:r>
        <w:t xml:space="preserve"> чтении.</w:t>
      </w:r>
    </w:p>
    <w:p w:rsidR="004B5EB2" w:rsidRDefault="004B5EB2" w:rsidP="004B5EB2">
      <w:pPr>
        <w:jc w:val="both"/>
      </w:pPr>
    </w:p>
    <w:p w:rsidR="004B5EB2" w:rsidRDefault="00E62300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32FBA">
        <w:t>Новиков</w:t>
      </w:r>
      <w:r w:rsidR="004B5EB2">
        <w:t xml:space="preserve">) доработать указанный законопроект с учетом </w:t>
      </w:r>
      <w:r>
        <w:t>принятых</w:t>
      </w:r>
      <w:r w:rsidR="004B5EB2">
        <w:t xml:space="preserve"> поправок и внести его на рассмотрение Законодательного Собрания в </w:t>
      </w:r>
      <w:r>
        <w:t>третьем</w:t>
      </w:r>
      <w:r w:rsidR="004B5EB2">
        <w:t xml:space="preserve">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E62300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673974">
        <w:t xml:space="preserve">      </w:t>
      </w:r>
      <w:r>
        <w:t xml:space="preserve">  </w:t>
      </w:r>
      <w:r w:rsidR="00673974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48CF" w:rsidRDefault="00AF48CF">
      <w:r>
        <w:separator/>
      </w:r>
    </w:p>
  </w:endnote>
  <w:endnote w:type="continuationSeparator" w:id="0">
    <w:p w:rsidR="00AF48CF" w:rsidRDefault="00AF4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48CF" w:rsidRDefault="00AF48CF">
      <w:r>
        <w:separator/>
      </w:r>
    </w:p>
  </w:footnote>
  <w:footnote w:type="continuationSeparator" w:id="0">
    <w:p w:rsidR="00AF48CF" w:rsidRDefault="00AF48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22407"/>
    <w:rsid w:val="00057575"/>
    <w:rsid w:val="000B3FB2"/>
    <w:rsid w:val="000D628E"/>
    <w:rsid w:val="000E5228"/>
    <w:rsid w:val="00112FE3"/>
    <w:rsid w:val="00123119"/>
    <w:rsid w:val="00155F7F"/>
    <w:rsid w:val="001D349C"/>
    <w:rsid w:val="0022479E"/>
    <w:rsid w:val="002C099A"/>
    <w:rsid w:val="002C68AC"/>
    <w:rsid w:val="00304514"/>
    <w:rsid w:val="00310C67"/>
    <w:rsid w:val="003325F4"/>
    <w:rsid w:val="00377D8C"/>
    <w:rsid w:val="00392E21"/>
    <w:rsid w:val="00393523"/>
    <w:rsid w:val="003E3B5E"/>
    <w:rsid w:val="00432FBA"/>
    <w:rsid w:val="004B5EB2"/>
    <w:rsid w:val="004B69FA"/>
    <w:rsid w:val="004D1A01"/>
    <w:rsid w:val="00500484"/>
    <w:rsid w:val="00541AB1"/>
    <w:rsid w:val="005A6019"/>
    <w:rsid w:val="005E6130"/>
    <w:rsid w:val="00673974"/>
    <w:rsid w:val="00695A4A"/>
    <w:rsid w:val="006D45ED"/>
    <w:rsid w:val="006E650F"/>
    <w:rsid w:val="006F778A"/>
    <w:rsid w:val="00726997"/>
    <w:rsid w:val="007B48E7"/>
    <w:rsid w:val="007B5289"/>
    <w:rsid w:val="007C7FC6"/>
    <w:rsid w:val="007E4173"/>
    <w:rsid w:val="00835A0E"/>
    <w:rsid w:val="008818A7"/>
    <w:rsid w:val="009144DE"/>
    <w:rsid w:val="00914B73"/>
    <w:rsid w:val="00922AED"/>
    <w:rsid w:val="00924B45"/>
    <w:rsid w:val="00931FD6"/>
    <w:rsid w:val="009372FF"/>
    <w:rsid w:val="0094344A"/>
    <w:rsid w:val="00971180"/>
    <w:rsid w:val="009959AC"/>
    <w:rsid w:val="009C06BA"/>
    <w:rsid w:val="009F711B"/>
    <w:rsid w:val="00A074E2"/>
    <w:rsid w:val="00A13794"/>
    <w:rsid w:val="00A26C60"/>
    <w:rsid w:val="00A37097"/>
    <w:rsid w:val="00A70FC5"/>
    <w:rsid w:val="00A93332"/>
    <w:rsid w:val="00AD57B1"/>
    <w:rsid w:val="00AE5EE6"/>
    <w:rsid w:val="00AF0B1A"/>
    <w:rsid w:val="00AF48CF"/>
    <w:rsid w:val="00B92DB0"/>
    <w:rsid w:val="00BA58C7"/>
    <w:rsid w:val="00C20E8F"/>
    <w:rsid w:val="00CA7E54"/>
    <w:rsid w:val="00CE19DF"/>
    <w:rsid w:val="00D02716"/>
    <w:rsid w:val="00DF01B2"/>
    <w:rsid w:val="00E4243B"/>
    <w:rsid w:val="00E62300"/>
    <w:rsid w:val="00E93A7F"/>
    <w:rsid w:val="00EA109E"/>
    <w:rsid w:val="00EF502B"/>
    <w:rsid w:val="00F32093"/>
    <w:rsid w:val="00F55980"/>
    <w:rsid w:val="00F75CDD"/>
    <w:rsid w:val="00F9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711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15</TotalTime>
  <Pages>1</Pages>
  <Words>98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17</cp:revision>
  <cp:lastPrinted>2014-06-11T03:07:00Z</cp:lastPrinted>
  <dcterms:created xsi:type="dcterms:W3CDTF">2015-10-09T02:06:00Z</dcterms:created>
  <dcterms:modified xsi:type="dcterms:W3CDTF">2016-11-14T01:11:00Z</dcterms:modified>
</cp:coreProperties>
</file>