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82242B3" wp14:editId="5565D3AC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100C0" w:rsidRDefault="00F100C0"/>
          <w:p w:rsidR="00F100C0" w:rsidRDefault="00F100C0"/>
        </w:tc>
      </w:tr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7AB2" w:rsidRPr="001158F7" w:rsidRDefault="005F7AB2" w:rsidP="005F7AB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1158F7">
        <w:rPr>
          <w:b/>
          <w:bCs/>
          <w:szCs w:val="28"/>
        </w:rPr>
        <w:t>О ВНЕСЕНИИ ИЗМЕНЕНИЙ В СТАТЬЮ 22 ЗАКОНА ПРИМОРСКОГО КРАЯ "О ЗАКОНОДАТЕЛЬНОМ СОБРАНИИ</w:t>
      </w:r>
      <w:r w:rsidRPr="001158F7">
        <w:rPr>
          <w:b/>
          <w:bCs/>
          <w:szCs w:val="28"/>
        </w:rPr>
        <w:br/>
        <w:t>ПРИМОРСКОГО КРАЯ"</w:t>
      </w:r>
    </w:p>
    <w:p w:rsidR="005F7AB2" w:rsidRPr="001158F7" w:rsidRDefault="005F7AB2" w:rsidP="005F7AB2"/>
    <w:p w:rsidR="005F7AB2" w:rsidRDefault="005F7AB2" w:rsidP="005F7AB2">
      <w:pPr>
        <w:ind w:firstLine="720"/>
        <w:jc w:val="both"/>
      </w:pPr>
      <w:proofErr w:type="gramStart"/>
      <w:r w:rsidRPr="001158F7">
        <w:t>Принят</w:t>
      </w:r>
      <w:proofErr w:type="gramEnd"/>
      <w:r w:rsidRPr="001158F7">
        <w:t xml:space="preserve"> Законодательным Собранием Приморского края 26 октября 2016 года в первом чтении</w:t>
      </w:r>
    </w:p>
    <w:p w:rsidR="00FC67AA" w:rsidRPr="001158F7" w:rsidRDefault="00FC67AA" w:rsidP="005F7AB2">
      <w:pPr>
        <w:ind w:firstLine="720"/>
        <w:jc w:val="both"/>
      </w:pPr>
      <w:r>
        <w:t xml:space="preserve">Принят Законодательным Собранием Приморского края </w:t>
      </w:r>
    </w:p>
    <w:p w:rsidR="005F7AB2" w:rsidRPr="001158F7" w:rsidRDefault="005F7AB2" w:rsidP="005F7AB2"/>
    <w:p w:rsidR="005F7AB2" w:rsidRPr="001158F7" w:rsidRDefault="005F7AB2" w:rsidP="005F7AB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СТАТЬЯ 1.</w:t>
      </w:r>
    </w:p>
    <w:p w:rsidR="005F7AB2" w:rsidRPr="001158F7" w:rsidRDefault="005F7AB2" w:rsidP="005F7AB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158F7">
        <w:rPr>
          <w:szCs w:val="28"/>
        </w:rPr>
        <w:t>Внести в статью 22 Закона Приморского края от 5 мая 1995 года          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proofErr w:type="gramEnd"/>
      <w:r w:rsidRPr="001158F7">
        <w:rPr>
          <w:szCs w:val="28"/>
        </w:rPr>
        <w:t xml:space="preserve">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</w:t>
      </w:r>
      <w:proofErr w:type="gramStart"/>
      <w:r w:rsidRPr="001158F7">
        <w:rPr>
          <w:szCs w:val="28"/>
        </w:rPr>
        <w:t>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17) следующие изменения:</w:t>
      </w:r>
      <w:proofErr w:type="gramEnd"/>
    </w:p>
    <w:p w:rsidR="00770102" w:rsidRPr="001158F7" w:rsidRDefault="00770102" w:rsidP="0077010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ab/>
      </w:r>
      <w:r w:rsidRPr="001158F7">
        <w:rPr>
          <w:szCs w:val="28"/>
        </w:rPr>
        <w:t>в пункте 1: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в абзаце первом слова "</w:t>
      </w:r>
      <w:r w:rsidR="00F16556">
        <w:rPr>
          <w:szCs w:val="28"/>
        </w:rPr>
        <w:t xml:space="preserve">самостоятельно, а также через Контрольно-счетную палату Приморского края </w:t>
      </w:r>
      <w:r w:rsidRPr="001158F7">
        <w:rPr>
          <w:szCs w:val="28"/>
        </w:rPr>
        <w:t>и иные создаваемые ею органы" исключить;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абзац четвертый признать утратившим силу;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абзацем следующего содержания: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E40DB8" w:rsidRPr="00E40DB8">
        <w:rPr>
          <w:szCs w:val="28"/>
        </w:rPr>
        <w:t>Законодательное Собрание также осуществляет контроль в ходе рассмотрения отдельных вопросов исполнения краевого бюджета и бюджета территориального фонда обязательного медицинского страхования Приморского края на своих заседаниях, заседаниях комитетов, комиссий, рабочих групп Законодательного Собрания, в ходе проводимых Законодательным Собранием слушаний и в связи с депутатскими запросами</w:t>
      </w:r>
      <w:proofErr w:type="gramStart"/>
      <w:r w:rsidR="00E40DB8" w:rsidRPr="00E40DB8">
        <w:rPr>
          <w:szCs w:val="28"/>
        </w:rPr>
        <w:t>.</w:t>
      </w:r>
      <w:r w:rsidR="00E40DB8">
        <w:rPr>
          <w:szCs w:val="28"/>
        </w:rPr>
        <w:t>".</w:t>
      </w:r>
      <w:proofErr w:type="gramEnd"/>
    </w:p>
    <w:p w:rsidR="00213595" w:rsidRDefault="00213595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2097D" w:rsidRDefault="0082097D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2097D" w:rsidRDefault="0082097D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2097D" w:rsidRDefault="0082097D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2097D" w:rsidRDefault="0082097D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2097D" w:rsidRDefault="0082097D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2097D" w:rsidRPr="001158F7" w:rsidRDefault="0082097D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0" w:name="_GoBack"/>
      <w:bookmarkEnd w:id="0"/>
    </w:p>
    <w:p w:rsidR="00213595" w:rsidRPr="001158F7" w:rsidRDefault="00213595" w:rsidP="00213595">
      <w:pPr>
        <w:ind w:firstLine="708"/>
        <w:jc w:val="both"/>
        <w:rPr>
          <w:szCs w:val="28"/>
        </w:rPr>
      </w:pPr>
      <w:r w:rsidRPr="001158F7">
        <w:rPr>
          <w:szCs w:val="28"/>
        </w:rPr>
        <w:lastRenderedPageBreak/>
        <w:t>СТАТЬ</w:t>
      </w:r>
      <w:smartTag w:uri="urn:schemas-microsoft-com:office:smarttags" w:element="PersonName">
        <w:r w:rsidRPr="001158F7">
          <w:rPr>
            <w:szCs w:val="28"/>
          </w:rPr>
          <w:t>Я</w:t>
        </w:r>
      </w:smartTag>
      <w:r w:rsidRPr="001158F7">
        <w:rPr>
          <w:szCs w:val="28"/>
        </w:rPr>
        <w:t xml:space="preserve"> 2.</w:t>
      </w:r>
    </w:p>
    <w:p w:rsidR="00213595" w:rsidRPr="001158F7" w:rsidRDefault="00213595" w:rsidP="00213595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Настоящий Закон вступает в силу со дня его официального опубликования.</w:t>
      </w: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Cs w:val="28"/>
        </w:rPr>
      </w:pP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13595" w:rsidRPr="001158F7" w:rsidRDefault="00213595" w:rsidP="00213595">
      <w:r w:rsidRPr="001158F7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1158F7">
        <w:rPr>
          <w:szCs w:val="28"/>
        </w:rPr>
        <w:t>Миклушевский</w:t>
      </w:r>
      <w:proofErr w:type="spellEnd"/>
    </w:p>
    <w:p w:rsidR="00F100C0" w:rsidRDefault="00F100C0">
      <w:pPr>
        <w:pStyle w:val="a3"/>
        <w:tabs>
          <w:tab w:val="clear" w:pos="4153"/>
          <w:tab w:val="clear" w:pos="8306"/>
        </w:tabs>
      </w:pPr>
    </w:p>
    <w:sectPr w:rsidR="00F100C0" w:rsidSect="0082097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52" w:rsidRDefault="00166A52">
      <w:r>
        <w:separator/>
      </w:r>
    </w:p>
  </w:endnote>
  <w:endnote w:type="continuationSeparator" w:id="0">
    <w:p w:rsidR="00166A52" w:rsidRDefault="0016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52" w:rsidRDefault="00166A52">
      <w:r>
        <w:separator/>
      </w:r>
    </w:p>
  </w:footnote>
  <w:footnote w:type="continuationSeparator" w:id="0">
    <w:p w:rsidR="00166A52" w:rsidRDefault="00166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92530"/>
      <w:docPartObj>
        <w:docPartGallery w:val="Page Numbers (Top of Page)"/>
        <w:docPartUnique/>
      </w:docPartObj>
    </w:sdtPr>
    <w:sdtContent>
      <w:p w:rsidR="0082097D" w:rsidRDefault="0082097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100C0" w:rsidRDefault="00F100C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52"/>
    <w:rsid w:val="00166A52"/>
    <w:rsid w:val="00213595"/>
    <w:rsid w:val="004E4B91"/>
    <w:rsid w:val="005F7AB2"/>
    <w:rsid w:val="00716CCF"/>
    <w:rsid w:val="00770102"/>
    <w:rsid w:val="0082097D"/>
    <w:rsid w:val="00E40DB8"/>
    <w:rsid w:val="00F100C0"/>
    <w:rsid w:val="00F16556"/>
    <w:rsid w:val="00FC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097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097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6</TotalTime>
  <Pages>2</Pages>
  <Words>306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10</cp:revision>
  <cp:lastPrinted>2003-08-29T04:29:00Z</cp:lastPrinted>
  <dcterms:created xsi:type="dcterms:W3CDTF">2016-11-03T04:49:00Z</dcterms:created>
  <dcterms:modified xsi:type="dcterms:W3CDTF">2016-11-14T01:10:00Z</dcterms:modified>
</cp:coreProperties>
</file>